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6"/>
        <w:gridCol w:w="1636"/>
        <w:gridCol w:w="194"/>
        <w:gridCol w:w="226"/>
        <w:gridCol w:w="2057"/>
        <w:gridCol w:w="1105"/>
        <w:gridCol w:w="151"/>
        <w:gridCol w:w="801"/>
        <w:gridCol w:w="2057"/>
        <w:gridCol w:w="682"/>
        <w:gridCol w:w="87"/>
        <w:gridCol w:w="650"/>
        <w:gridCol w:w="638"/>
        <w:gridCol w:w="2062"/>
        <w:gridCol w:w="102"/>
      </w:tblGrid>
      <w:tr w:rsidR="00EB29B2" w14:paraId="6C991741" w14:textId="77777777" w:rsidTr="002E514F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941B403" w14:textId="69B47EB6" w:rsidR="00EB29B2" w:rsidRPr="009F5B59" w:rsidRDefault="00224111" w:rsidP="00224111">
            <w:pPr>
              <w:pStyle w:val="Month"/>
            </w:pPr>
            <w:r>
              <w:t xml:space="preserve">                                  Ju</w:t>
            </w:r>
            <w:r w:rsidR="00356643">
              <w:t>ly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8A3BD11" w14:textId="77777777" w:rsidR="00EB29B2" w:rsidRPr="009F5B59" w:rsidRDefault="00A87856" w:rsidP="00731A18">
            <w:pPr>
              <w:pStyle w:val="Year"/>
              <w:jc w:val="right"/>
            </w:pPr>
            <w:r>
              <w:t>2026</w:t>
            </w:r>
          </w:p>
        </w:tc>
      </w:tr>
      <w:tr w:rsidR="00EB29B2" w14:paraId="03FC1CFD" w14:textId="77777777" w:rsidTr="002E514F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81E0FE6" w14:textId="77777777" w:rsidR="00EB29B2" w:rsidRDefault="00EB29B2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454CAFD" w14:textId="77777777" w:rsidR="00EB29B2" w:rsidRDefault="00EB29B2">
            <w:pPr>
              <w:pStyle w:val="NoSpacing"/>
            </w:pPr>
          </w:p>
        </w:tc>
      </w:tr>
      <w:tr w:rsidR="005B4B49" w14:paraId="2B347843" w14:textId="77777777" w:rsidTr="00C0767A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9F0B78D" w14:textId="77777777" w:rsidR="00EB29B2" w:rsidRDefault="00E26E6A">
            <w:pPr>
              <w:pStyle w:val="Days"/>
            </w:pPr>
            <w:sdt>
              <w:sdtPr>
                <w:id w:val="-1559472048"/>
                <w:placeholder>
                  <w:docPart w:val="8BBEBF37C46F4FEAA9414193D3E560E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2BE8B6B" w14:textId="77777777" w:rsidR="00EB29B2" w:rsidRDefault="00E26E6A">
            <w:pPr>
              <w:pStyle w:val="Days"/>
            </w:pPr>
            <w:sdt>
              <w:sdtPr>
                <w:id w:val="1830477086"/>
                <w:placeholder>
                  <w:docPart w:val="450E685C867C4F9AB0CEE90F309EEBD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2F750A1" w14:textId="77777777" w:rsidR="00EB29B2" w:rsidRDefault="00E26E6A">
            <w:pPr>
              <w:pStyle w:val="Days"/>
            </w:pPr>
            <w:sdt>
              <w:sdtPr>
                <w:id w:val="1049036045"/>
                <w:placeholder>
                  <w:docPart w:val="69665C1222DB42AE85600E78868F752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4DCF246" w14:textId="77777777" w:rsidR="00EB29B2" w:rsidRDefault="00E26E6A">
            <w:pPr>
              <w:pStyle w:val="Days"/>
            </w:pPr>
            <w:sdt>
              <w:sdtPr>
                <w:id w:val="513506771"/>
                <w:placeholder>
                  <w:docPart w:val="D6E3C20C9A034F8FB0AEDECADE63DFC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B4753B5" w14:textId="77777777" w:rsidR="00EB29B2" w:rsidRDefault="00E26E6A">
            <w:pPr>
              <w:pStyle w:val="Days"/>
            </w:pPr>
            <w:sdt>
              <w:sdtPr>
                <w:id w:val="1506241252"/>
                <w:placeholder>
                  <w:docPart w:val="A34E3320DC7C47EF9564E3813085EBA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A62FCED" w14:textId="77777777" w:rsidR="00EB29B2" w:rsidRDefault="00E26E6A">
            <w:pPr>
              <w:pStyle w:val="Days"/>
            </w:pPr>
            <w:sdt>
              <w:sdtPr>
                <w:id w:val="366961532"/>
                <w:placeholder>
                  <w:docPart w:val="C39C7288666348B5A39493D6757C9A1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528DF673" w14:textId="77777777" w:rsidR="00EB29B2" w:rsidRDefault="00E26E6A">
            <w:pPr>
              <w:pStyle w:val="Days"/>
            </w:pPr>
            <w:sdt>
              <w:sdtPr>
                <w:id w:val="-703411913"/>
                <w:placeholder>
                  <w:docPart w:val="7AB1EDD9D00D43A583E59B0609ACFE3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16027242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F67E0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4E9F27" w14:textId="3EA2D955" w:rsidR="00A87856" w:rsidRDefault="00A87856" w:rsidP="00224111">
            <w:pPr>
              <w:pStyle w:val="Dates"/>
              <w:jc w:val="left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3C5A42" w14:textId="31DE77B3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5F6D92" w14:textId="31520033" w:rsidR="00A87856" w:rsidRDefault="00356643" w:rsidP="00A87856">
            <w:pPr>
              <w:pStyle w:val="Dates"/>
            </w:pPr>
            <w:r>
              <w:t>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FB3A7B" w14:textId="0C314165" w:rsidR="00A87856" w:rsidRDefault="00356643" w:rsidP="00A87856">
            <w:pPr>
              <w:pStyle w:val="Dates"/>
            </w:pPr>
            <w:r>
              <w:t>2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FF3C40" w14:textId="037AB75C" w:rsidR="00A87856" w:rsidRDefault="00356643" w:rsidP="00A87856">
            <w:pPr>
              <w:pStyle w:val="Dates"/>
            </w:pPr>
            <w:r>
              <w:t>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B74C99" w14:textId="3EBC6EF6" w:rsidR="00A87856" w:rsidRDefault="00356643" w:rsidP="00A87856">
            <w:pPr>
              <w:pStyle w:val="Dates"/>
            </w:pPr>
            <w:r>
              <w:t>4</w:t>
            </w:r>
          </w:p>
        </w:tc>
      </w:tr>
      <w:tr w:rsidR="00A87856" w14:paraId="716AF53E" w14:textId="77777777" w:rsidTr="002E514F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E61E4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253F0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EF94E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3160E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5E593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91D69F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E34F6D" w14:textId="4892B3E0" w:rsidR="00A87856" w:rsidRDefault="00356643" w:rsidP="00A87856">
            <w:pPr>
              <w:pStyle w:val="Dates"/>
            </w:pPr>
            <w:r>
              <w:t>Happy Fourth of July</w:t>
            </w:r>
          </w:p>
        </w:tc>
      </w:tr>
      <w:tr w:rsidR="00A87856" w14:paraId="2E8B161E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4F340D" w14:textId="35D8D1C4" w:rsidR="00A87856" w:rsidRDefault="00356643" w:rsidP="00A87856">
            <w:pPr>
              <w:pStyle w:val="Dates"/>
            </w:pPr>
            <w:r>
              <w:t>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8C9930" w14:textId="03258B0C" w:rsidR="00A87856" w:rsidRDefault="00356643" w:rsidP="00A87856">
            <w:pPr>
              <w:pStyle w:val="Dates"/>
            </w:pPr>
            <w:r>
              <w:t>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DD7E56" w14:textId="7B950737" w:rsidR="00A87856" w:rsidRDefault="00356643" w:rsidP="00A87856">
            <w:pPr>
              <w:pStyle w:val="Dates"/>
            </w:pPr>
            <w:r>
              <w:t>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44700D" w14:textId="04D22442" w:rsidR="00A87856" w:rsidRDefault="00356643" w:rsidP="00A87856">
            <w:pPr>
              <w:pStyle w:val="Dates"/>
            </w:pPr>
            <w:r>
              <w:t>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8B6F26" w14:textId="5C5594F5" w:rsidR="00A87856" w:rsidRDefault="00356643" w:rsidP="00A87856">
            <w:pPr>
              <w:pStyle w:val="Dates"/>
            </w:pPr>
            <w:r>
              <w:t>9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33E922" w14:textId="7302A52B" w:rsidR="00A87856" w:rsidRDefault="00224111" w:rsidP="00A87856">
            <w:pPr>
              <w:pStyle w:val="Dates"/>
            </w:pPr>
            <w:r>
              <w:t>1</w:t>
            </w:r>
            <w:r w:rsidR="00356643">
              <w:t>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839F82" w14:textId="2F8DEE56" w:rsidR="00A87856" w:rsidRDefault="00A87856" w:rsidP="00A87856">
            <w:pPr>
              <w:pStyle w:val="Dates"/>
            </w:pPr>
            <w:r w:rsidRPr="00537D06">
              <w:t>1</w:t>
            </w:r>
            <w:r w:rsidR="00356643">
              <w:t>1</w:t>
            </w:r>
          </w:p>
        </w:tc>
      </w:tr>
      <w:tr w:rsidR="00A87856" w14:paraId="034FC83F" w14:textId="77777777" w:rsidTr="002E514F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A90E58" w14:textId="77777777" w:rsidR="00A87856" w:rsidRDefault="00224111" w:rsidP="00A87856">
            <w:pPr>
              <w:pStyle w:val="Dates"/>
            </w:pPr>
            <w:r>
              <w:t>Worship 9;00</w:t>
            </w:r>
          </w:p>
          <w:p w14:paraId="28DC5936" w14:textId="2CD1AC49" w:rsidR="00224111" w:rsidRDefault="00224111" w:rsidP="00A87856">
            <w:pPr>
              <w:pStyle w:val="Dates"/>
            </w:pPr>
            <w:r>
              <w:t>Fill the Food Shelf</w:t>
            </w: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573E1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F4D6A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DBEBFC" w14:textId="6AC1369C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F8ED2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AFADE4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AED5E0" w14:textId="1999A775" w:rsidR="00A87856" w:rsidRDefault="00224111" w:rsidP="00A87856">
            <w:pPr>
              <w:pStyle w:val="Dates"/>
            </w:pPr>
            <w:r>
              <w:t>Welcome Tabler 10:30 AM</w:t>
            </w:r>
          </w:p>
        </w:tc>
      </w:tr>
      <w:tr w:rsidR="00A87856" w14:paraId="579C42F2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C1D282" w14:textId="1B11CD43" w:rsidR="00A87856" w:rsidRDefault="00A87856" w:rsidP="00A87856">
            <w:pPr>
              <w:pStyle w:val="Dates"/>
            </w:pPr>
            <w:r>
              <w:t>1</w:t>
            </w:r>
            <w:r w:rsidR="00356643">
              <w:t>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B592DA" w14:textId="7C6DE864" w:rsidR="00A87856" w:rsidRDefault="00A87856" w:rsidP="00A87856">
            <w:pPr>
              <w:pStyle w:val="Dates"/>
            </w:pPr>
            <w:r w:rsidRPr="00537D06">
              <w:t>1</w:t>
            </w:r>
            <w:r w:rsidR="00356643">
              <w:t>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CFACEE" w14:textId="0727CB1C" w:rsidR="00A87856" w:rsidRDefault="00A87856" w:rsidP="00A87856">
            <w:pPr>
              <w:pStyle w:val="Dates"/>
            </w:pPr>
            <w:r w:rsidRPr="00537D06">
              <w:t>1</w:t>
            </w:r>
            <w:r w:rsidR="00356643">
              <w:t>4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2A0A7D" w14:textId="669523C7" w:rsidR="00A87856" w:rsidRDefault="00A87856" w:rsidP="00A87856">
            <w:pPr>
              <w:pStyle w:val="Dates"/>
            </w:pPr>
            <w:r w:rsidRPr="00537D06">
              <w:t>1</w:t>
            </w:r>
            <w:r w:rsidR="00356643">
              <w:t>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E14A22" w14:textId="12F8764B" w:rsidR="00A87856" w:rsidRDefault="00A87856" w:rsidP="00A87856">
            <w:pPr>
              <w:pStyle w:val="Dates"/>
            </w:pPr>
            <w:r w:rsidRPr="00537D06">
              <w:t>1</w:t>
            </w:r>
            <w:r w:rsidR="00356643">
              <w:t>6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E5C356" w14:textId="49863E9B" w:rsidR="00A87856" w:rsidRDefault="00224111" w:rsidP="00A87856">
            <w:pPr>
              <w:pStyle w:val="Dates"/>
            </w:pPr>
            <w:r>
              <w:t>1</w:t>
            </w:r>
            <w:r w:rsidR="00356643">
              <w:t>7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836A93" w14:textId="6B9D069A" w:rsidR="00A87856" w:rsidRDefault="00356643" w:rsidP="00A87856">
            <w:pPr>
              <w:pStyle w:val="Dates"/>
            </w:pPr>
            <w:r>
              <w:t>18</w:t>
            </w:r>
          </w:p>
        </w:tc>
      </w:tr>
      <w:tr w:rsidR="00A87856" w14:paraId="79489B8D" w14:textId="77777777" w:rsidTr="002E514F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B9F9E5" w14:textId="77777777" w:rsidR="00A87856" w:rsidRDefault="00224111" w:rsidP="00A87856">
            <w:pPr>
              <w:pStyle w:val="Dates"/>
            </w:pPr>
            <w:r>
              <w:t xml:space="preserve">Worship 9:00 </w:t>
            </w:r>
          </w:p>
          <w:p w14:paraId="20C12AF0" w14:textId="23A2B43D" w:rsidR="00224111" w:rsidRDefault="00224111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98F7A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62946B" w14:textId="3907BB9C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E4AE47" w14:textId="3D68675D" w:rsidR="00A87856" w:rsidRDefault="006D6BEB" w:rsidP="00A87856">
            <w:pPr>
              <w:pStyle w:val="Dates"/>
            </w:pPr>
            <w:r>
              <w:t xml:space="preserve">Luncheon at Morris 12:00 </w:t>
            </w: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FEB8B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0196BC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0051A2" w14:textId="272174B0" w:rsidR="00A87856" w:rsidRDefault="00A87856" w:rsidP="00A87856">
            <w:pPr>
              <w:pStyle w:val="Dates"/>
            </w:pPr>
          </w:p>
        </w:tc>
      </w:tr>
      <w:tr w:rsidR="00A87856" w14:paraId="030303A5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184590B" w14:textId="22ACECDE" w:rsidR="00A87856" w:rsidRDefault="006D6BEB" w:rsidP="00A87856">
            <w:pPr>
              <w:pStyle w:val="Dates"/>
            </w:pPr>
            <w:r>
              <w:t>19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D58FFB1" w14:textId="0AD7ED64" w:rsidR="00A87856" w:rsidRDefault="00224111" w:rsidP="00A87856">
            <w:pPr>
              <w:pStyle w:val="Dates"/>
            </w:pPr>
            <w:r>
              <w:t>2</w:t>
            </w:r>
            <w:r w:rsidR="006D6BEB">
              <w:t>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A561D83" w14:textId="29A8EB1C" w:rsidR="00A87856" w:rsidRDefault="00A87856" w:rsidP="00A87856">
            <w:pPr>
              <w:pStyle w:val="Dates"/>
            </w:pPr>
            <w:r w:rsidRPr="00537D06">
              <w:t>2</w:t>
            </w:r>
            <w:r w:rsidR="006D6BEB">
              <w:t>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B7204E" w14:textId="35AAE058" w:rsidR="00A87856" w:rsidRDefault="00A87856" w:rsidP="00A87856">
            <w:pPr>
              <w:pStyle w:val="Dates"/>
            </w:pPr>
            <w:r w:rsidRPr="00537D06">
              <w:t>2</w:t>
            </w:r>
            <w:r w:rsidR="006D6BEB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5F1185" w14:textId="39F16DD9" w:rsidR="00A87856" w:rsidRDefault="00A87856" w:rsidP="00A87856">
            <w:pPr>
              <w:pStyle w:val="Dates"/>
            </w:pPr>
            <w:r w:rsidRPr="00537D06">
              <w:t>2</w:t>
            </w:r>
            <w:r w:rsidR="006D6BEB">
              <w:t>3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A301C92" w14:textId="452A5854" w:rsidR="00A87856" w:rsidRDefault="00A87856" w:rsidP="00A87856">
            <w:pPr>
              <w:pStyle w:val="Dates"/>
            </w:pPr>
            <w:r w:rsidRPr="00537D06">
              <w:t>2</w:t>
            </w:r>
            <w:r w:rsidR="006D6BEB">
              <w:t>4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C4CD40" w14:textId="74D8A996" w:rsidR="00A87856" w:rsidRDefault="00A87856" w:rsidP="00A87856">
            <w:pPr>
              <w:pStyle w:val="Dates"/>
            </w:pPr>
            <w:r w:rsidRPr="00537D06">
              <w:t>2</w:t>
            </w:r>
            <w:r w:rsidR="006D6BEB">
              <w:t>5</w:t>
            </w:r>
          </w:p>
        </w:tc>
      </w:tr>
      <w:tr w:rsidR="00A87856" w14:paraId="39C59A19" w14:textId="77777777" w:rsidTr="006D6BEB">
        <w:trPr>
          <w:gridAfter w:val="1"/>
          <w:wAfter w:w="35" w:type="pct"/>
          <w:trHeight w:hRule="exact" w:val="1062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AF79EE" w14:textId="676EF94F" w:rsidR="00A87856" w:rsidRDefault="006D6BEB" w:rsidP="00A87856">
            <w:pPr>
              <w:pStyle w:val="Dates"/>
            </w:pPr>
            <w:r>
              <w:t>Outdoor worship service 9:00 lunch to follow</w:t>
            </w: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E560A6" w14:textId="776CA5D0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B9B233" w14:textId="62A5370A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FF6059A" w14:textId="23941ED6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C41ABD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69B76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AE176E" w14:textId="77777777" w:rsidR="00A87856" w:rsidRDefault="00A87856" w:rsidP="00A87856">
            <w:pPr>
              <w:pStyle w:val="Dates"/>
            </w:pPr>
          </w:p>
        </w:tc>
      </w:tr>
      <w:tr w:rsidR="00A87856" w14:paraId="15A97680" w14:textId="77777777" w:rsidTr="00224111">
        <w:trPr>
          <w:gridAfter w:val="1"/>
          <w:wAfter w:w="35" w:type="pct"/>
          <w:trHeight w:val="52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B58154" w14:textId="1B4F4F8E" w:rsidR="00A87856" w:rsidRDefault="00224111" w:rsidP="00A87856">
            <w:pPr>
              <w:pStyle w:val="Dates"/>
            </w:pPr>
            <w:r>
              <w:t>2</w:t>
            </w:r>
            <w:r w:rsidR="006D6BEB">
              <w:t>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2F61F7" w14:textId="0EAEDEC4" w:rsidR="00A87856" w:rsidRDefault="006D6BEB" w:rsidP="006D6BEB">
            <w:pPr>
              <w:pStyle w:val="Dates"/>
            </w:pPr>
            <w:r>
              <w:t>27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CDEA51" w14:textId="74A21F47" w:rsidR="00A87856" w:rsidRDefault="006D6BEB" w:rsidP="00A87856">
            <w:pPr>
              <w:pStyle w:val="Dates"/>
            </w:pPr>
            <w:r>
              <w:t>28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A2F7FF" w14:textId="55E167BB" w:rsidR="00A87856" w:rsidRDefault="006D6BEB" w:rsidP="00A87856">
            <w:pPr>
              <w:pStyle w:val="Dates"/>
            </w:pPr>
            <w:r>
              <w:t>29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10D1EB" w14:textId="3BBD6D1C" w:rsidR="00A87856" w:rsidRDefault="006D6BEB" w:rsidP="00A87856">
            <w:pPr>
              <w:pStyle w:val="Dates"/>
            </w:pPr>
            <w:r>
              <w:t>30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520DDE" w14:textId="0A152E77" w:rsidR="00A87856" w:rsidRDefault="006D6BEB" w:rsidP="00A87856">
            <w:pPr>
              <w:pStyle w:val="Dates"/>
            </w:pPr>
            <w:r>
              <w:t>31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EAF443" w14:textId="4EB0563F" w:rsidR="00A87856" w:rsidRDefault="00A87856" w:rsidP="00A87856">
            <w:pPr>
              <w:pStyle w:val="Dates"/>
            </w:pPr>
          </w:p>
        </w:tc>
      </w:tr>
      <w:tr w:rsidR="00CE2D21" w14:paraId="0CEA6112" w14:textId="77777777" w:rsidTr="002E514F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33BCE8" w14:textId="278B4D33" w:rsidR="00CE2D21" w:rsidRDefault="00224111" w:rsidP="00CE2D21">
            <w:pPr>
              <w:pStyle w:val="Dates"/>
            </w:pPr>
            <w:r>
              <w:t>Worship 9:00 AM</w:t>
            </w: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E2D0C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70E4A6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00732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4F21A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CB9048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6B2154" w14:textId="77777777" w:rsidR="00CE2D21" w:rsidRDefault="00CE2D21" w:rsidP="00CE2D21">
            <w:pPr>
              <w:pStyle w:val="Dates"/>
            </w:pPr>
          </w:p>
        </w:tc>
      </w:tr>
      <w:tr w:rsidR="00CE2D21" w14:paraId="47DE1BD0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9AA2F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69C24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4E152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8D3A7A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092999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8D8CCD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5F737B" w14:textId="77777777" w:rsidR="00CE2D21" w:rsidRDefault="00CE2D21" w:rsidP="00CE2D21">
            <w:pPr>
              <w:pStyle w:val="Dates"/>
            </w:pPr>
          </w:p>
        </w:tc>
      </w:tr>
      <w:tr w:rsidR="005B4B49" w14:paraId="03FA3B36" w14:textId="77777777" w:rsidTr="002E514F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DDC438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BD6107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40045C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AF42DD1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48E7015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6EC892" w14:textId="77777777" w:rsidR="00FD4A7D" w:rsidRDefault="00FD4A7D" w:rsidP="00CC126F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115518" w14:textId="77777777" w:rsidR="00FD4A7D" w:rsidRDefault="00FD4A7D" w:rsidP="00CC126F">
            <w:pPr>
              <w:pStyle w:val="Dates"/>
            </w:pPr>
          </w:p>
        </w:tc>
      </w:tr>
      <w:tr w:rsidR="005B4B49" w14:paraId="11D763CD" w14:textId="77777777" w:rsidTr="002E514F">
        <w:trPr>
          <w:gridAfter w:val="1"/>
          <w:wAfter w:w="35" w:type="pct"/>
          <w:trHeight w:hRule="exact" w:val="191"/>
        </w:trPr>
        <w:tc>
          <w:tcPr>
            <w:tcW w:w="1273" w:type="pct"/>
            <w:gridSpan w:val="2"/>
            <w:tcBorders>
              <w:top w:val="single" w:sz="8" w:space="0" w:color="BFBFBF" w:themeColor="background1" w:themeShade="BF"/>
            </w:tcBorders>
          </w:tcPr>
          <w:p w14:paraId="31BE30A7" w14:textId="77777777" w:rsidR="005B4B49" w:rsidRDefault="005B4B49" w:rsidP="009F5B59"/>
        </w:tc>
        <w:tc>
          <w:tcPr>
            <w:tcW w:w="1235" w:type="pct"/>
            <w:gridSpan w:val="4"/>
            <w:tcBorders>
              <w:top w:val="single" w:sz="8" w:space="0" w:color="BFBFBF" w:themeColor="background1" w:themeShade="BF"/>
            </w:tcBorders>
          </w:tcPr>
          <w:p w14:paraId="685D4CAF" w14:textId="77777777" w:rsidR="005B4B49" w:rsidRDefault="005B4B49" w:rsidP="009F5B59"/>
        </w:tc>
        <w:tc>
          <w:tcPr>
            <w:tcW w:w="1302" w:type="pct"/>
            <w:gridSpan w:val="5"/>
            <w:tcBorders>
              <w:top w:val="single" w:sz="8" w:space="0" w:color="BFBFBF" w:themeColor="background1" w:themeShade="BF"/>
            </w:tcBorders>
          </w:tcPr>
          <w:p w14:paraId="5E53C37E" w14:textId="77777777" w:rsidR="005B4B49" w:rsidRDefault="005B4B49" w:rsidP="009F5B59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4E7FA485" w14:textId="77777777" w:rsidR="005B4B49" w:rsidRDefault="005B4B49" w:rsidP="009F5B59"/>
        </w:tc>
      </w:tr>
      <w:tr w:rsidR="00EB29B2" w14:paraId="732908F5" w14:textId="77777777" w:rsidTr="0016297B">
        <w:trPr>
          <w:trHeight w:hRule="exact" w:val="1584"/>
        </w:trPr>
        <w:tc>
          <w:tcPr>
            <w:tcW w:w="1340" w:type="pct"/>
            <w:gridSpan w:val="3"/>
          </w:tcPr>
          <w:p w14:paraId="0F1C6F04" w14:textId="77777777" w:rsidR="00EB29B2" w:rsidRDefault="00E26E6A">
            <w:pPr>
              <w:pStyle w:val="Heading1"/>
            </w:pPr>
            <w:sdt>
              <w:sdtPr>
                <w:id w:val="885914927"/>
                <w:placeholder>
                  <w:docPart w:val="AFE92EBC385342F7974A5A9770EB7D8A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50DBA121" w14:textId="77777777" w:rsidR="00EB29B2" w:rsidRDefault="00E26E6A">
            <w:pPr>
              <w:pStyle w:val="Heading2"/>
            </w:pPr>
            <w:sdt>
              <w:sdtPr>
                <w:id w:val="31938211"/>
                <w:placeholder>
                  <w:docPart w:val="BD5169A80BA94B2E9606CD759479E2D8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Heading</w:t>
                </w:r>
              </w:sdtContent>
            </w:sdt>
          </w:p>
          <w:p w14:paraId="14C13D11" w14:textId="77777777" w:rsidR="00EB29B2" w:rsidRDefault="00E26E6A">
            <w:sdt>
              <w:sdtPr>
                <w:id w:val="31938213"/>
                <w:placeholder>
                  <w:docPart w:val="87D74ECA6768481C9D0445F51C0BCEB3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545072FE" w14:textId="77777777" w:rsidR="00EB29B2" w:rsidRDefault="00E26E6A">
            <w:pPr>
              <w:pStyle w:val="Heading2"/>
            </w:pPr>
            <w:sdt>
              <w:sdtPr>
                <w:id w:val="-1548298989"/>
                <w:placeholder>
                  <w:docPart w:val="54594291B91E483BAF7613D211761F39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Heading</w:t>
                </w:r>
              </w:sdtContent>
            </w:sdt>
          </w:p>
          <w:p w14:paraId="2D584E7F" w14:textId="77777777" w:rsidR="00EB29B2" w:rsidRDefault="00E26E6A">
            <w:sdt>
              <w:sdtPr>
                <w:id w:val="1940709073"/>
                <w:placeholder>
                  <w:docPart w:val="F19DF7453ACA45C496DCC366FC01893D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0" w:type="pct"/>
            <w:gridSpan w:val="5"/>
          </w:tcPr>
          <w:p w14:paraId="2FC817E8" w14:textId="77777777" w:rsidR="00EB29B2" w:rsidRDefault="00E26E6A">
            <w:pPr>
              <w:pStyle w:val="Heading2"/>
            </w:pPr>
            <w:sdt>
              <w:sdtPr>
                <w:id w:val="1620335665"/>
                <w:placeholder>
                  <w:docPart w:val="AE2E7D3E9BA84F939B35007649F45FA2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Heading</w:t>
                </w:r>
              </w:sdtContent>
            </w:sdt>
          </w:p>
          <w:p w14:paraId="2A49FAD8" w14:textId="77777777" w:rsidR="00EB29B2" w:rsidRDefault="00E26E6A">
            <w:sdt>
              <w:sdtPr>
                <w:id w:val="224884436"/>
                <w:placeholder>
                  <w:docPart w:val="90F1D1E802BC4E0A9E26D6F56D1182B9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View and edit this document in Word on your computer, tablet, or phone.</w:t>
                </w:r>
              </w:sdtContent>
            </w:sdt>
          </w:p>
        </w:tc>
      </w:tr>
    </w:tbl>
    <w:p w14:paraId="08498CB4" w14:textId="77777777" w:rsidR="00EB29B2" w:rsidRDefault="00EB29B2"/>
    <w:p w14:paraId="08A785DF" w14:textId="77777777" w:rsidR="00053E1F" w:rsidRDefault="00053E1F">
      <w:pPr>
        <w:sectPr w:rsidR="00053E1F" w:rsidSect="00347906">
          <w:pgSz w:w="15840" w:h="12240" w:orient="landscape" w:code="1"/>
          <w:pgMar w:top="504" w:right="720" w:bottom="0" w:left="720" w:header="0" w:footer="0" w:gutter="0"/>
          <w:cols w:space="720"/>
          <w:docGrid w:linePitch="360"/>
        </w:sectPr>
      </w:pPr>
    </w:p>
    <w:tbl>
      <w:tblPr>
        <w:tblW w:w="5041" w:type="pct"/>
        <w:tblLook w:val="0600" w:firstRow="0" w:lastRow="0" w:firstColumn="0" w:lastColumn="0" w:noHBand="1" w:noVBand="1"/>
        <w:tblCaption w:val="Layout table"/>
      </w:tblPr>
      <w:tblGrid>
        <w:gridCol w:w="2087"/>
        <w:gridCol w:w="1460"/>
        <w:gridCol w:w="346"/>
        <w:gridCol w:w="256"/>
        <w:gridCol w:w="2050"/>
        <w:gridCol w:w="1106"/>
        <w:gridCol w:w="131"/>
        <w:gridCol w:w="807"/>
        <w:gridCol w:w="2050"/>
        <w:gridCol w:w="685"/>
        <w:gridCol w:w="90"/>
        <w:gridCol w:w="642"/>
        <w:gridCol w:w="630"/>
        <w:gridCol w:w="2076"/>
        <w:gridCol w:w="102"/>
      </w:tblGrid>
      <w:tr w:rsidR="0042216A" w14:paraId="176DCFD4" w14:textId="77777777" w:rsidTr="00F43785">
        <w:trPr>
          <w:gridAfter w:val="1"/>
          <w:wAfter w:w="35" w:type="pct"/>
        </w:trPr>
        <w:tc>
          <w:tcPr>
            <w:tcW w:w="4033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DC7837F" w14:textId="77777777" w:rsidR="0042216A" w:rsidRDefault="0042216A" w:rsidP="00362C98">
            <w:pPr>
              <w:pStyle w:val="Month"/>
              <w:jc w:val="right"/>
            </w:pPr>
            <w:r>
              <w:lastRenderedPageBreak/>
              <w:t>February</w:t>
            </w:r>
          </w:p>
        </w:tc>
        <w:tc>
          <w:tcPr>
            <w:tcW w:w="932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A0C5D8E" w14:textId="77777777" w:rsidR="0042216A" w:rsidRDefault="00A87856" w:rsidP="00362C98">
            <w:pPr>
              <w:pStyle w:val="Year"/>
              <w:jc w:val="right"/>
            </w:pPr>
            <w:r>
              <w:t>2026</w:t>
            </w:r>
          </w:p>
        </w:tc>
      </w:tr>
      <w:tr w:rsidR="0042216A" w14:paraId="6B7BBFE5" w14:textId="77777777" w:rsidTr="00F43785">
        <w:trPr>
          <w:gridAfter w:val="1"/>
          <w:wAfter w:w="35" w:type="pct"/>
        </w:trPr>
        <w:tc>
          <w:tcPr>
            <w:tcW w:w="4033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ACAB72E" w14:textId="77777777" w:rsidR="0042216A" w:rsidRDefault="0042216A" w:rsidP="000634C9">
            <w:pPr>
              <w:pStyle w:val="NoSpacing"/>
            </w:pPr>
          </w:p>
        </w:tc>
        <w:tc>
          <w:tcPr>
            <w:tcW w:w="932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DE23E44" w14:textId="77777777" w:rsidR="0042216A" w:rsidRDefault="0042216A" w:rsidP="000634C9">
            <w:pPr>
              <w:pStyle w:val="NoSpacing"/>
            </w:pPr>
          </w:p>
        </w:tc>
      </w:tr>
      <w:tr w:rsidR="00C0767A" w14:paraId="49879105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057DA483" w14:textId="77777777" w:rsidR="00C0767A" w:rsidRDefault="00E26E6A" w:rsidP="00C0767A">
            <w:pPr>
              <w:pStyle w:val="Days"/>
            </w:pPr>
            <w:sdt>
              <w:sdtPr>
                <w:id w:val="526755050"/>
                <w:placeholder>
                  <w:docPart w:val="D05346182F4C4CE8A78DB3670172FE8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01CF3DB" w14:textId="77777777" w:rsidR="00C0767A" w:rsidRDefault="00E26E6A" w:rsidP="00C0767A">
            <w:pPr>
              <w:pStyle w:val="Days"/>
            </w:pPr>
            <w:sdt>
              <w:sdtPr>
                <w:id w:val="362030909"/>
                <w:placeholder>
                  <w:docPart w:val="2BD49143D57F43B1B047930CBFD5780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1C3F03A" w14:textId="77777777" w:rsidR="00C0767A" w:rsidRDefault="00E26E6A" w:rsidP="00C0767A">
            <w:pPr>
              <w:pStyle w:val="Days"/>
            </w:pPr>
            <w:sdt>
              <w:sdtPr>
                <w:id w:val="-1588463047"/>
                <w:placeholder>
                  <w:docPart w:val="B9E1E3F209324163858E83FF06855D5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4E3A87A" w14:textId="77777777" w:rsidR="00C0767A" w:rsidRDefault="00E26E6A" w:rsidP="00C0767A">
            <w:pPr>
              <w:pStyle w:val="Days"/>
            </w:pPr>
            <w:sdt>
              <w:sdtPr>
                <w:id w:val="-691997620"/>
                <w:placeholder>
                  <w:docPart w:val="72E09B472FCD49B088A6484984A950B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CC32E21" w14:textId="77777777" w:rsidR="00C0767A" w:rsidRDefault="00E26E6A" w:rsidP="00C0767A">
            <w:pPr>
              <w:pStyle w:val="Days"/>
            </w:pPr>
            <w:sdt>
              <w:sdtPr>
                <w:id w:val="1749459127"/>
                <w:placeholder>
                  <w:docPart w:val="A7630555717B4BFAB42B64303E36F7C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6CD91B7" w14:textId="77777777" w:rsidR="00C0767A" w:rsidRDefault="00E26E6A" w:rsidP="00C0767A">
            <w:pPr>
              <w:pStyle w:val="Days"/>
            </w:pPr>
            <w:sdt>
              <w:sdtPr>
                <w:id w:val="-317185076"/>
                <w:placeholder>
                  <w:docPart w:val="C0456892DA0A4626BCD7609E0FD0141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675BD858" w14:textId="77777777" w:rsidR="00C0767A" w:rsidRDefault="00E26E6A" w:rsidP="00C0767A">
            <w:pPr>
              <w:pStyle w:val="Days"/>
            </w:pPr>
            <w:sdt>
              <w:sdtPr>
                <w:id w:val="-1665071511"/>
                <w:placeholder>
                  <w:docPart w:val="A54CF0C6FEBB4432A389F7081328BAD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7D9EDA07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D3399E" w14:textId="77777777" w:rsidR="00A87856" w:rsidRDefault="00A87856" w:rsidP="00A87856">
            <w:pPr>
              <w:pStyle w:val="Dates"/>
            </w:pPr>
            <w:r>
              <w:t>1</w:t>
            </w: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564334" w14:textId="77777777" w:rsidR="00A87856" w:rsidRDefault="00A87856" w:rsidP="00A87856">
            <w:pPr>
              <w:pStyle w:val="Dates"/>
            </w:pPr>
            <w:r w:rsidRPr="00DC3485">
              <w:t>2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5D15CD" w14:textId="77777777" w:rsidR="00A87856" w:rsidRDefault="00A87856" w:rsidP="00A87856">
            <w:pPr>
              <w:pStyle w:val="Dates"/>
            </w:pPr>
            <w:r w:rsidRPr="00DC3485">
              <w:t>3</w:t>
            </w: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1A59AC" w14:textId="77777777" w:rsidR="00A87856" w:rsidRDefault="00A87856" w:rsidP="00A87856">
            <w:pPr>
              <w:pStyle w:val="Dates"/>
            </w:pPr>
            <w:r w:rsidRPr="00DC3485">
              <w:t>4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EF1399" w14:textId="77777777" w:rsidR="00A87856" w:rsidRDefault="00A87856" w:rsidP="00A87856">
            <w:pPr>
              <w:pStyle w:val="Dates"/>
            </w:pPr>
            <w:r w:rsidRPr="00DC3485">
              <w:t>5</w:t>
            </w: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CF8EA6" w14:textId="77777777" w:rsidR="00A87856" w:rsidRDefault="00A87856" w:rsidP="00A87856">
            <w:pPr>
              <w:pStyle w:val="Dates"/>
            </w:pPr>
            <w:r w:rsidRPr="00DC3485"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A06DBE" w14:textId="77777777" w:rsidR="00A87856" w:rsidRDefault="00A87856" w:rsidP="00A87856">
            <w:pPr>
              <w:pStyle w:val="Dates"/>
            </w:pPr>
            <w:r w:rsidRPr="00DC3485">
              <w:t>7</w:t>
            </w:r>
          </w:p>
        </w:tc>
      </w:tr>
      <w:tr w:rsidR="00A87856" w14:paraId="2279CE67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1F2DBC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2A746B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C0EEA9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908F4E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D668DE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81FC11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AFF5E9" w14:textId="77777777" w:rsidR="00A87856" w:rsidRDefault="00A87856" w:rsidP="00A87856">
            <w:pPr>
              <w:pStyle w:val="Dates"/>
            </w:pPr>
          </w:p>
        </w:tc>
      </w:tr>
      <w:tr w:rsidR="00A87856" w14:paraId="5A8B6959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F00854" w14:textId="77777777" w:rsidR="00A87856" w:rsidRDefault="00A87856" w:rsidP="00A87856">
            <w:pPr>
              <w:pStyle w:val="Dates"/>
            </w:pPr>
            <w:r>
              <w:t>8</w:t>
            </w: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47C6039" w14:textId="77777777" w:rsidR="00A87856" w:rsidRDefault="00A87856" w:rsidP="00A87856">
            <w:pPr>
              <w:pStyle w:val="Dates"/>
            </w:pPr>
            <w:r w:rsidRPr="00DC3485">
              <w:t>9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2843F27" w14:textId="77777777" w:rsidR="00A87856" w:rsidRDefault="00A87856" w:rsidP="00A87856">
            <w:pPr>
              <w:pStyle w:val="Dates"/>
            </w:pPr>
            <w:r w:rsidRPr="00DC3485">
              <w:t>10</w:t>
            </w: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7789D7" w14:textId="77777777" w:rsidR="00A87856" w:rsidRDefault="00A87856" w:rsidP="00A87856">
            <w:pPr>
              <w:pStyle w:val="Dates"/>
            </w:pPr>
            <w:r w:rsidRPr="00DC3485">
              <w:t>11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EFF2AC" w14:textId="77777777" w:rsidR="00A87856" w:rsidRDefault="00A87856" w:rsidP="00A87856">
            <w:pPr>
              <w:pStyle w:val="Dates"/>
            </w:pPr>
            <w:r w:rsidRPr="00DC3485">
              <w:t>12</w:t>
            </w: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3D63BD" w14:textId="77777777" w:rsidR="00A87856" w:rsidRDefault="00A87856" w:rsidP="00A87856">
            <w:pPr>
              <w:pStyle w:val="Dates"/>
            </w:pPr>
            <w:r w:rsidRPr="00DC3485"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28066D" w14:textId="77777777" w:rsidR="00A87856" w:rsidRDefault="00A87856" w:rsidP="00A87856">
            <w:pPr>
              <w:pStyle w:val="Dates"/>
            </w:pPr>
            <w:r w:rsidRPr="00DC3485">
              <w:t>14</w:t>
            </w:r>
          </w:p>
        </w:tc>
      </w:tr>
      <w:tr w:rsidR="00A87856" w14:paraId="2429C1CB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1556ECC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885E6D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B9B5F07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996ACF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A343D0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6D80BD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FF0CE5F" w14:textId="77777777" w:rsidR="00A87856" w:rsidRDefault="00A87856" w:rsidP="00A87856">
            <w:pPr>
              <w:pStyle w:val="Dates"/>
            </w:pPr>
          </w:p>
        </w:tc>
      </w:tr>
      <w:tr w:rsidR="00A87856" w14:paraId="1C0BBBB1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FC53D2" w14:textId="77777777" w:rsidR="00A87856" w:rsidRDefault="00A87856" w:rsidP="00A87856">
            <w:pPr>
              <w:pStyle w:val="Dates"/>
            </w:pPr>
            <w:r>
              <w:t>15</w:t>
            </w: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289FA5" w14:textId="77777777" w:rsidR="00A87856" w:rsidRDefault="00A87856" w:rsidP="00A87856">
            <w:pPr>
              <w:pStyle w:val="Dates"/>
            </w:pPr>
            <w:r w:rsidRPr="00DC3485">
              <w:t>16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813644" w14:textId="77777777" w:rsidR="00A87856" w:rsidRDefault="00A87856" w:rsidP="00A87856">
            <w:pPr>
              <w:pStyle w:val="Dates"/>
            </w:pPr>
            <w:r w:rsidRPr="00DC3485">
              <w:t>17</w:t>
            </w: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0B8074" w14:textId="77777777" w:rsidR="00A87856" w:rsidRDefault="00A87856" w:rsidP="00A87856">
            <w:pPr>
              <w:pStyle w:val="Dates"/>
            </w:pPr>
            <w:r w:rsidRPr="00DC3485">
              <w:t>18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4BD35B" w14:textId="77777777" w:rsidR="00A87856" w:rsidRDefault="00A87856" w:rsidP="00A87856">
            <w:pPr>
              <w:pStyle w:val="Dates"/>
            </w:pPr>
            <w:r w:rsidRPr="00DC3485">
              <w:t>19</w:t>
            </w: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F8411F" w14:textId="77777777" w:rsidR="00A87856" w:rsidRDefault="00A87856" w:rsidP="00A87856">
            <w:pPr>
              <w:pStyle w:val="Dates"/>
            </w:pPr>
            <w:r w:rsidRPr="00DC3485"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E70DDD" w14:textId="77777777" w:rsidR="00A87856" w:rsidRDefault="00A87856" w:rsidP="00A87856">
            <w:pPr>
              <w:pStyle w:val="Dates"/>
            </w:pPr>
            <w:r w:rsidRPr="00DC3485">
              <w:t>21</w:t>
            </w:r>
          </w:p>
        </w:tc>
      </w:tr>
      <w:tr w:rsidR="00A87856" w14:paraId="46BEAA11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2C3811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6F9196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30DDD0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BA68DB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5554E7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A6F65D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461C76" w14:textId="77777777" w:rsidR="00A87856" w:rsidRDefault="00A87856" w:rsidP="00A87856">
            <w:pPr>
              <w:pStyle w:val="Dates"/>
            </w:pPr>
          </w:p>
        </w:tc>
      </w:tr>
      <w:tr w:rsidR="00A87856" w14:paraId="0ED8AAF8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8F27CB" w14:textId="77777777" w:rsidR="00A87856" w:rsidRDefault="00A87856" w:rsidP="00A87856">
            <w:pPr>
              <w:pStyle w:val="Dates"/>
            </w:pPr>
            <w:r>
              <w:t>22</w:t>
            </w: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F65383" w14:textId="77777777" w:rsidR="00A87856" w:rsidRDefault="00A87856" w:rsidP="00A87856">
            <w:pPr>
              <w:pStyle w:val="Dates"/>
            </w:pPr>
            <w:r w:rsidRPr="00DC3485">
              <w:t>23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EEAE58" w14:textId="77777777" w:rsidR="00A87856" w:rsidRDefault="00A87856" w:rsidP="00A87856">
            <w:pPr>
              <w:pStyle w:val="Dates"/>
            </w:pPr>
            <w:r w:rsidRPr="00DC3485">
              <w:t>24</w:t>
            </w: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A33312" w14:textId="77777777" w:rsidR="00A87856" w:rsidRDefault="00A87856" w:rsidP="00A87856">
            <w:pPr>
              <w:pStyle w:val="Dates"/>
            </w:pPr>
            <w:r w:rsidRPr="00DC3485">
              <w:t>25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EB0FDC" w14:textId="77777777" w:rsidR="00A87856" w:rsidRDefault="00A87856" w:rsidP="00A87856">
            <w:pPr>
              <w:pStyle w:val="Dates"/>
            </w:pPr>
            <w:r w:rsidRPr="00DC3485">
              <w:t>26</w:t>
            </w: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CC27FD" w14:textId="77777777" w:rsidR="00A87856" w:rsidRDefault="00A87856" w:rsidP="00A87856">
            <w:pPr>
              <w:pStyle w:val="Dates"/>
            </w:pPr>
            <w:r w:rsidRPr="00DC3485"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26F02C" w14:textId="77777777" w:rsidR="00A87856" w:rsidRDefault="00A87856" w:rsidP="00A87856">
            <w:pPr>
              <w:pStyle w:val="Dates"/>
            </w:pPr>
            <w:r w:rsidRPr="00DC3485">
              <w:t>28</w:t>
            </w:r>
          </w:p>
        </w:tc>
      </w:tr>
      <w:tr w:rsidR="00A87856" w14:paraId="78731575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239D8C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65FD934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1C7576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D2F3F9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E69BEE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F8D8B3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59DF955" w14:textId="77777777" w:rsidR="00A87856" w:rsidRDefault="00A87856" w:rsidP="00A87856">
            <w:pPr>
              <w:pStyle w:val="Dates"/>
            </w:pPr>
          </w:p>
        </w:tc>
      </w:tr>
      <w:tr w:rsidR="00A87856" w14:paraId="1A46713C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0B1E2A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912A6B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1519C5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8A7EAC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2A59BC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C1658C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61AD6A" w14:textId="77777777" w:rsidR="00A87856" w:rsidRDefault="00A87856" w:rsidP="00A87856">
            <w:pPr>
              <w:pStyle w:val="Dates"/>
            </w:pPr>
          </w:p>
        </w:tc>
      </w:tr>
      <w:tr w:rsidR="00362C98" w14:paraId="567A1ED8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72C757" w14:textId="77777777" w:rsidR="0042216A" w:rsidRDefault="0042216A" w:rsidP="000634C9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562575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E7AC9C" w14:textId="77777777" w:rsidR="0042216A" w:rsidRDefault="0042216A" w:rsidP="000634C9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D58B81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559B7E" w14:textId="77777777" w:rsidR="0042216A" w:rsidRDefault="0042216A" w:rsidP="000634C9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3B237D" w14:textId="77777777" w:rsidR="0042216A" w:rsidRDefault="0042216A" w:rsidP="000634C9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CD4FC5" w14:textId="77777777" w:rsidR="0042216A" w:rsidRDefault="0042216A" w:rsidP="000634C9">
            <w:pPr>
              <w:pStyle w:val="Dates"/>
            </w:pPr>
          </w:p>
        </w:tc>
      </w:tr>
      <w:tr w:rsidR="00362C98" w14:paraId="1ABFFA25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FE1BFD" w14:textId="77777777" w:rsidR="0042216A" w:rsidRDefault="0042216A" w:rsidP="000634C9">
            <w:pPr>
              <w:pStyle w:val="Dates"/>
            </w:pP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0847262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24D94B" w14:textId="77777777" w:rsidR="0042216A" w:rsidRDefault="0042216A" w:rsidP="000634C9">
            <w:pPr>
              <w:pStyle w:val="Dates"/>
            </w:pP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4B0D4DB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E2C1C1" w14:textId="77777777" w:rsidR="0042216A" w:rsidRDefault="0042216A" w:rsidP="000634C9">
            <w:pPr>
              <w:pStyle w:val="Dates"/>
            </w:pP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2FEE0C" w14:textId="77777777" w:rsidR="0042216A" w:rsidRDefault="0042216A" w:rsidP="000634C9">
            <w:pPr>
              <w:pStyle w:val="Dates"/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CBE940" w14:textId="77777777" w:rsidR="0042216A" w:rsidRDefault="0042216A" w:rsidP="000634C9">
            <w:pPr>
              <w:pStyle w:val="Dates"/>
            </w:pPr>
          </w:p>
        </w:tc>
      </w:tr>
      <w:tr w:rsidR="00362C98" w14:paraId="4B203E4C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EC1244" w14:textId="77777777" w:rsidR="0042216A" w:rsidRDefault="0042216A" w:rsidP="000634C9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8596B7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F3C66A" w14:textId="77777777" w:rsidR="0042216A" w:rsidRDefault="0042216A" w:rsidP="000634C9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0FCBD8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F0BD033" w14:textId="77777777" w:rsidR="0042216A" w:rsidRDefault="0042216A" w:rsidP="000634C9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3EE6E1" w14:textId="77777777" w:rsidR="0042216A" w:rsidRDefault="0042216A" w:rsidP="000634C9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2C21FA" w14:textId="77777777" w:rsidR="0042216A" w:rsidRDefault="0042216A" w:rsidP="000634C9">
            <w:pPr>
              <w:pStyle w:val="Dates"/>
            </w:pPr>
          </w:p>
        </w:tc>
      </w:tr>
      <w:tr w:rsidR="0042216A" w14:paraId="5B4662A4" w14:textId="77777777" w:rsidTr="00F43785">
        <w:trPr>
          <w:gridAfter w:val="1"/>
          <w:wAfter w:w="35" w:type="pct"/>
          <w:trHeight w:hRule="exact" w:val="191"/>
        </w:trPr>
        <w:tc>
          <w:tcPr>
            <w:tcW w:w="1222" w:type="pct"/>
            <w:gridSpan w:val="2"/>
            <w:tcBorders>
              <w:top w:val="single" w:sz="8" w:space="0" w:color="BFBFBF" w:themeColor="background1" w:themeShade="BF"/>
            </w:tcBorders>
          </w:tcPr>
          <w:p w14:paraId="2F02D894" w14:textId="77777777" w:rsidR="0042216A" w:rsidRDefault="0042216A" w:rsidP="00C56417"/>
        </w:tc>
        <w:tc>
          <w:tcPr>
            <w:tcW w:w="1294" w:type="pct"/>
            <w:gridSpan w:val="4"/>
            <w:tcBorders>
              <w:top w:val="single" w:sz="8" w:space="0" w:color="BFBFBF" w:themeColor="background1" w:themeShade="BF"/>
            </w:tcBorders>
          </w:tcPr>
          <w:p w14:paraId="1B3B7FFB" w14:textId="77777777" w:rsidR="0042216A" w:rsidRDefault="0042216A" w:rsidP="00C56417"/>
        </w:tc>
        <w:tc>
          <w:tcPr>
            <w:tcW w:w="1296" w:type="pct"/>
            <w:gridSpan w:val="5"/>
            <w:tcBorders>
              <w:top w:val="single" w:sz="8" w:space="0" w:color="BFBFBF" w:themeColor="background1" w:themeShade="BF"/>
            </w:tcBorders>
          </w:tcPr>
          <w:p w14:paraId="54A98E55" w14:textId="77777777" w:rsidR="0042216A" w:rsidRDefault="0042216A" w:rsidP="00C56417"/>
        </w:tc>
        <w:tc>
          <w:tcPr>
            <w:tcW w:w="1153" w:type="pct"/>
            <w:gridSpan w:val="3"/>
            <w:tcBorders>
              <w:top w:val="single" w:sz="8" w:space="0" w:color="BFBFBF" w:themeColor="background1" w:themeShade="BF"/>
            </w:tcBorders>
          </w:tcPr>
          <w:p w14:paraId="07C63E08" w14:textId="77777777" w:rsidR="0042216A" w:rsidRDefault="0042216A" w:rsidP="00C56417"/>
        </w:tc>
      </w:tr>
      <w:tr w:rsidR="00362C98" w14:paraId="6DACEC56" w14:textId="77777777" w:rsidTr="00C0767A">
        <w:trPr>
          <w:trHeight w:hRule="exact" w:val="1584"/>
        </w:trPr>
        <w:tc>
          <w:tcPr>
            <w:tcW w:w="1341" w:type="pct"/>
            <w:gridSpan w:val="3"/>
          </w:tcPr>
          <w:p w14:paraId="36430E16" w14:textId="77777777" w:rsidR="0042216A" w:rsidRDefault="00E26E6A" w:rsidP="000634C9">
            <w:pPr>
              <w:pStyle w:val="Heading1"/>
            </w:pPr>
            <w:sdt>
              <w:sdtPr>
                <w:id w:val="1124349553"/>
                <w:placeholder>
                  <w:docPart w:val="F56247DD3DA749AF800F813A1FD49607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45803A08" w14:textId="77777777" w:rsidR="0042216A" w:rsidRDefault="00E26E6A" w:rsidP="000634C9">
            <w:pPr>
              <w:pStyle w:val="Heading2"/>
            </w:pPr>
            <w:sdt>
              <w:sdtPr>
                <w:id w:val="-562095901"/>
                <w:placeholder>
                  <w:docPart w:val="E2484070237A444BB0EBEB670064E74E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Heading</w:t>
                </w:r>
              </w:sdtContent>
            </w:sdt>
          </w:p>
          <w:p w14:paraId="633F2F27" w14:textId="77777777" w:rsidR="0042216A" w:rsidRDefault="00E26E6A" w:rsidP="000634C9">
            <w:sdt>
              <w:sdtPr>
                <w:id w:val="-135417981"/>
                <w:placeholder>
                  <w:docPart w:val="5900E7C6881E46D2894E2287BC9FEF32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0A00DABD" w14:textId="77777777" w:rsidR="0042216A" w:rsidRDefault="00E26E6A" w:rsidP="000634C9">
            <w:pPr>
              <w:pStyle w:val="Heading2"/>
            </w:pPr>
            <w:sdt>
              <w:sdtPr>
                <w:id w:val="-1837910395"/>
                <w:placeholder>
                  <w:docPart w:val="516060B537014F34B104BDBD20F5F222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Heading</w:t>
                </w:r>
              </w:sdtContent>
            </w:sdt>
          </w:p>
          <w:p w14:paraId="5DD449E4" w14:textId="77777777" w:rsidR="0042216A" w:rsidRDefault="00E26E6A" w:rsidP="000634C9">
            <w:sdt>
              <w:sdtPr>
                <w:id w:val="2019809790"/>
                <w:placeholder>
                  <w:docPart w:val="DB1230DE15284282A9F154A0B5786504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19" w:type="pct"/>
            <w:gridSpan w:val="5"/>
          </w:tcPr>
          <w:p w14:paraId="3423A9BD" w14:textId="77777777" w:rsidR="0042216A" w:rsidRDefault="00E26E6A" w:rsidP="000634C9">
            <w:pPr>
              <w:pStyle w:val="Heading2"/>
            </w:pPr>
            <w:sdt>
              <w:sdtPr>
                <w:id w:val="1069538776"/>
                <w:placeholder>
                  <w:docPart w:val="4946D76AA8AC41B3B11698A92BFDE27B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Heading</w:t>
                </w:r>
              </w:sdtContent>
            </w:sdt>
          </w:p>
          <w:p w14:paraId="57337F71" w14:textId="77777777" w:rsidR="0042216A" w:rsidRDefault="00E26E6A" w:rsidP="000634C9">
            <w:sdt>
              <w:sdtPr>
                <w:id w:val="582873828"/>
                <w:placeholder>
                  <w:docPart w:val="08514833A7554D808FE2917664119529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View and edit this document in Word on your computer, tablet, or phone.</w:t>
                </w:r>
              </w:sdtContent>
            </w:sdt>
          </w:p>
        </w:tc>
      </w:tr>
    </w:tbl>
    <w:p w14:paraId="1DF39ABA" w14:textId="77777777" w:rsidR="00876749" w:rsidRDefault="00876749" w:rsidP="00876749"/>
    <w:p w14:paraId="2583923C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9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1"/>
        <w:gridCol w:w="107"/>
        <w:gridCol w:w="226"/>
        <w:gridCol w:w="2058"/>
        <w:gridCol w:w="1100"/>
        <w:gridCol w:w="157"/>
        <w:gridCol w:w="801"/>
        <w:gridCol w:w="2058"/>
        <w:gridCol w:w="682"/>
        <w:gridCol w:w="78"/>
        <w:gridCol w:w="653"/>
        <w:gridCol w:w="241"/>
        <w:gridCol w:w="403"/>
        <w:gridCol w:w="2064"/>
        <w:gridCol w:w="104"/>
      </w:tblGrid>
      <w:tr w:rsidR="0076400B" w14:paraId="4F0B5885" w14:textId="77777777" w:rsidTr="00C0767A">
        <w:trPr>
          <w:gridAfter w:val="1"/>
          <w:wAfter w:w="36" w:type="pct"/>
        </w:trPr>
        <w:tc>
          <w:tcPr>
            <w:tcW w:w="4031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38DD845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March</w:t>
            </w:r>
          </w:p>
        </w:tc>
        <w:tc>
          <w:tcPr>
            <w:tcW w:w="933" w:type="pct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3AEAC0E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7F44E199" w14:textId="77777777" w:rsidTr="00C0767A">
        <w:trPr>
          <w:gridAfter w:val="1"/>
          <w:wAfter w:w="36" w:type="pct"/>
        </w:trPr>
        <w:tc>
          <w:tcPr>
            <w:tcW w:w="4114" w:type="pct"/>
            <w:gridSpan w:val="1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14FD271" w14:textId="77777777" w:rsidR="0076400B" w:rsidRDefault="0076400B" w:rsidP="00174DB7">
            <w:pPr>
              <w:pStyle w:val="NoSpacing"/>
            </w:pPr>
          </w:p>
        </w:tc>
        <w:tc>
          <w:tcPr>
            <w:tcW w:w="850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E48F0A5" w14:textId="77777777" w:rsidR="0076400B" w:rsidRDefault="0076400B" w:rsidP="00174DB7">
            <w:pPr>
              <w:pStyle w:val="NoSpacing"/>
            </w:pPr>
          </w:p>
        </w:tc>
      </w:tr>
      <w:tr w:rsidR="00C0767A" w14:paraId="21440AB8" w14:textId="77777777" w:rsidTr="00C0767A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108FB979" w14:textId="77777777" w:rsidR="00C0767A" w:rsidRDefault="00E26E6A" w:rsidP="00C0767A">
            <w:pPr>
              <w:pStyle w:val="Days"/>
            </w:pPr>
            <w:sdt>
              <w:sdtPr>
                <w:id w:val="-88934397"/>
                <w:placeholder>
                  <w:docPart w:val="F8CCEA03FC9F420AAAD998223CF0277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4CB196A" w14:textId="77777777" w:rsidR="00C0767A" w:rsidRDefault="00E26E6A" w:rsidP="00C0767A">
            <w:pPr>
              <w:pStyle w:val="Days"/>
            </w:pPr>
            <w:sdt>
              <w:sdtPr>
                <w:id w:val="199057688"/>
                <w:placeholder>
                  <w:docPart w:val="733D1C54E64749B3B8480B7DE5327DD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E9AFC22" w14:textId="77777777" w:rsidR="00C0767A" w:rsidRDefault="00E26E6A" w:rsidP="00C0767A">
            <w:pPr>
              <w:pStyle w:val="Days"/>
            </w:pPr>
            <w:sdt>
              <w:sdtPr>
                <w:id w:val="831027232"/>
                <w:placeholder>
                  <w:docPart w:val="AE0BB3E498754A5D841DA1B8555932B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AC76B50" w14:textId="77777777" w:rsidR="00C0767A" w:rsidRDefault="00E26E6A" w:rsidP="00C0767A">
            <w:pPr>
              <w:pStyle w:val="Days"/>
            </w:pPr>
            <w:sdt>
              <w:sdtPr>
                <w:id w:val="-857195580"/>
                <w:placeholder>
                  <w:docPart w:val="94FE025A1DFA4F2786EA285EAE80944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F6C9011" w14:textId="77777777" w:rsidR="00C0767A" w:rsidRDefault="00E26E6A" w:rsidP="00C0767A">
            <w:pPr>
              <w:pStyle w:val="Days"/>
            </w:pPr>
            <w:sdt>
              <w:sdtPr>
                <w:id w:val="589126473"/>
                <w:placeholder>
                  <w:docPart w:val="9ED65E90012C4E2198ABF29ABE34766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2DF91E7" w14:textId="77777777" w:rsidR="00C0767A" w:rsidRDefault="00E26E6A" w:rsidP="00C0767A">
            <w:pPr>
              <w:pStyle w:val="Days"/>
            </w:pPr>
            <w:sdt>
              <w:sdtPr>
                <w:id w:val="1592505870"/>
                <w:placeholder>
                  <w:docPart w:val="D796162B52D642ED869D2A1711C25E4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5ED0775" w14:textId="77777777" w:rsidR="00C0767A" w:rsidRDefault="00E26E6A" w:rsidP="00C0767A">
            <w:pPr>
              <w:pStyle w:val="Days"/>
            </w:pPr>
            <w:sdt>
              <w:sdtPr>
                <w:id w:val="-1370833196"/>
                <w:placeholder>
                  <w:docPart w:val="8ABE760011EC42F597327E3297AAF9D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6EECD670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5BE805" w14:textId="77777777" w:rsidR="00A87856" w:rsidRDefault="00A87856" w:rsidP="00A87856">
            <w:pPr>
              <w:pStyle w:val="Dates"/>
            </w:pPr>
            <w:r>
              <w:t>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0E3FA" w14:textId="77777777" w:rsidR="00A87856" w:rsidRDefault="00A87856" w:rsidP="00A87856">
            <w:pPr>
              <w:pStyle w:val="Dates"/>
            </w:pPr>
            <w:r w:rsidRPr="00DC3485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96D7B2" w14:textId="77777777" w:rsidR="00A87856" w:rsidRDefault="00A87856" w:rsidP="00A87856">
            <w:pPr>
              <w:pStyle w:val="Dates"/>
            </w:pPr>
            <w:r w:rsidRPr="00DC3485">
              <w:t>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DD9464" w14:textId="77777777" w:rsidR="00A87856" w:rsidRDefault="00A87856" w:rsidP="00A87856">
            <w:pPr>
              <w:pStyle w:val="Dates"/>
            </w:pPr>
            <w:r w:rsidRPr="00DC3485">
              <w:t>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929A2B" w14:textId="77777777" w:rsidR="00A87856" w:rsidRDefault="00A87856" w:rsidP="00A87856">
            <w:pPr>
              <w:pStyle w:val="Dates"/>
            </w:pPr>
            <w:r w:rsidRPr="00DC3485">
              <w:t>5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31354B" w14:textId="77777777" w:rsidR="00A87856" w:rsidRDefault="00A87856" w:rsidP="00A87856">
            <w:pPr>
              <w:pStyle w:val="Dates"/>
            </w:pPr>
            <w:r w:rsidRPr="00DC3485">
              <w:t>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D657A3" w14:textId="77777777" w:rsidR="00A87856" w:rsidRDefault="00A87856" w:rsidP="00A87856">
            <w:pPr>
              <w:pStyle w:val="Dates"/>
            </w:pPr>
            <w:r w:rsidRPr="00DC3485">
              <w:t>7</w:t>
            </w:r>
          </w:p>
        </w:tc>
      </w:tr>
      <w:tr w:rsidR="00A87856" w14:paraId="242883D5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EB78CE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8642E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C0E65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5081F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97116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83CED2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A251CA" w14:textId="77777777" w:rsidR="00A87856" w:rsidRDefault="00A87856" w:rsidP="00A87856">
            <w:pPr>
              <w:pStyle w:val="Dates"/>
            </w:pPr>
          </w:p>
        </w:tc>
      </w:tr>
      <w:tr w:rsidR="00A87856" w14:paraId="600782EA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5646DD" w14:textId="77777777" w:rsidR="00A87856" w:rsidRDefault="00A87856" w:rsidP="00A87856">
            <w:pPr>
              <w:pStyle w:val="Dates"/>
            </w:pPr>
            <w:r>
              <w:t>8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E966E0" w14:textId="77777777" w:rsidR="00A87856" w:rsidRDefault="00A87856" w:rsidP="00A87856">
            <w:pPr>
              <w:pStyle w:val="Dates"/>
            </w:pPr>
            <w:r w:rsidRPr="00DC3485">
              <w:t>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61C6A02" w14:textId="77777777" w:rsidR="00A87856" w:rsidRDefault="00A87856" w:rsidP="00A87856">
            <w:pPr>
              <w:pStyle w:val="Dates"/>
            </w:pPr>
            <w:r w:rsidRPr="00DC3485">
              <w:t>10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1B7EE9" w14:textId="77777777" w:rsidR="00A87856" w:rsidRDefault="00A87856" w:rsidP="00A87856">
            <w:pPr>
              <w:pStyle w:val="Dates"/>
            </w:pPr>
            <w:r w:rsidRPr="00DC3485">
              <w:t>11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8E05C41" w14:textId="77777777" w:rsidR="00A87856" w:rsidRDefault="00A87856" w:rsidP="00A87856">
            <w:pPr>
              <w:pStyle w:val="Dates"/>
            </w:pPr>
            <w:r w:rsidRPr="00DC3485">
              <w:t>12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3FF884" w14:textId="77777777" w:rsidR="00A87856" w:rsidRDefault="00A87856" w:rsidP="00A87856">
            <w:pPr>
              <w:pStyle w:val="Dates"/>
            </w:pPr>
            <w:r w:rsidRPr="00DC3485">
              <w:t>13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B2D9DB2" w14:textId="77777777" w:rsidR="00A87856" w:rsidRDefault="00A87856" w:rsidP="00A87856">
            <w:pPr>
              <w:pStyle w:val="Dates"/>
            </w:pPr>
            <w:r w:rsidRPr="00DC3485">
              <w:t>14</w:t>
            </w:r>
          </w:p>
        </w:tc>
      </w:tr>
      <w:tr w:rsidR="00A87856" w14:paraId="3BEA3DBD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362F44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BFF88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AE2F0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50080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950A32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8FC1E5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0E5546" w14:textId="77777777" w:rsidR="00A87856" w:rsidRDefault="00A87856" w:rsidP="00A87856">
            <w:pPr>
              <w:pStyle w:val="Dates"/>
            </w:pPr>
          </w:p>
        </w:tc>
      </w:tr>
      <w:tr w:rsidR="00A87856" w14:paraId="194CE710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4F574D" w14:textId="77777777" w:rsidR="00A87856" w:rsidRDefault="00A87856" w:rsidP="00A87856">
            <w:pPr>
              <w:pStyle w:val="Dates"/>
            </w:pPr>
            <w:r>
              <w:t>15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D4DE12" w14:textId="77777777" w:rsidR="00A87856" w:rsidRDefault="00A87856" w:rsidP="00A87856">
            <w:pPr>
              <w:pStyle w:val="Dates"/>
            </w:pPr>
            <w:r w:rsidRPr="00DC3485">
              <w:t>16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581BC1" w14:textId="77777777" w:rsidR="00A87856" w:rsidRDefault="00A87856" w:rsidP="00A87856">
            <w:pPr>
              <w:pStyle w:val="Dates"/>
            </w:pPr>
            <w:r w:rsidRPr="00DC3485">
              <w:t>17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2D6BF7" w14:textId="77777777" w:rsidR="00A87856" w:rsidRDefault="00A87856" w:rsidP="00A87856">
            <w:pPr>
              <w:pStyle w:val="Dates"/>
            </w:pPr>
            <w:r w:rsidRPr="00DC3485">
              <w:t>18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93CD0E" w14:textId="77777777" w:rsidR="00A87856" w:rsidRDefault="00A87856" w:rsidP="00A87856">
            <w:pPr>
              <w:pStyle w:val="Dates"/>
            </w:pPr>
            <w:r w:rsidRPr="00DC3485">
              <w:t>19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2E6243" w14:textId="77777777" w:rsidR="00A87856" w:rsidRDefault="00A87856" w:rsidP="00A87856">
            <w:pPr>
              <w:pStyle w:val="Dates"/>
            </w:pPr>
            <w:r w:rsidRPr="00DC3485">
              <w:t>20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7C6574" w14:textId="77777777" w:rsidR="00A87856" w:rsidRDefault="00A87856" w:rsidP="00A87856">
            <w:pPr>
              <w:pStyle w:val="Dates"/>
            </w:pPr>
            <w:r w:rsidRPr="00DC3485">
              <w:t>21</w:t>
            </w:r>
          </w:p>
        </w:tc>
      </w:tr>
      <w:tr w:rsidR="00A87856" w14:paraId="37C71742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491513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BA3F9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26347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B84E7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A707C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E1DEF1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329D3E" w14:textId="77777777" w:rsidR="00A87856" w:rsidRDefault="00A87856" w:rsidP="00A87856">
            <w:pPr>
              <w:pStyle w:val="Dates"/>
            </w:pPr>
          </w:p>
        </w:tc>
      </w:tr>
      <w:tr w:rsidR="00A87856" w14:paraId="1D421BC6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D4209B" w14:textId="77777777" w:rsidR="00A87856" w:rsidRDefault="00A87856" w:rsidP="00A87856">
            <w:pPr>
              <w:pStyle w:val="Dates"/>
            </w:pPr>
            <w:r>
              <w:t>22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F3CE26" w14:textId="77777777" w:rsidR="00A87856" w:rsidRDefault="00A87856" w:rsidP="00A87856">
            <w:pPr>
              <w:pStyle w:val="Dates"/>
            </w:pPr>
            <w:r w:rsidRPr="00DC3485">
              <w:t>23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385ABF" w14:textId="77777777" w:rsidR="00A87856" w:rsidRDefault="00A87856" w:rsidP="00A87856">
            <w:pPr>
              <w:pStyle w:val="Dates"/>
            </w:pPr>
            <w:r w:rsidRPr="00DC3485">
              <w:t>24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BFE5483" w14:textId="77777777" w:rsidR="00A87856" w:rsidRDefault="00A87856" w:rsidP="00A87856">
            <w:pPr>
              <w:pStyle w:val="Dates"/>
            </w:pPr>
            <w:r w:rsidRPr="00DC3485">
              <w:t>25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6FCFAA3" w14:textId="77777777" w:rsidR="00A87856" w:rsidRDefault="00A87856" w:rsidP="00A87856">
            <w:pPr>
              <w:pStyle w:val="Dates"/>
            </w:pPr>
            <w:r w:rsidRPr="00DC3485">
              <w:t>26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27F8E9" w14:textId="77777777" w:rsidR="00A87856" w:rsidRDefault="00A87856" w:rsidP="00A87856">
            <w:pPr>
              <w:pStyle w:val="Dates"/>
            </w:pPr>
            <w:r w:rsidRPr="00DC3485">
              <w:t>27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84D73D" w14:textId="77777777" w:rsidR="00A87856" w:rsidRDefault="00A87856" w:rsidP="00A87856">
            <w:pPr>
              <w:pStyle w:val="Dates"/>
            </w:pPr>
            <w:r w:rsidRPr="00DC3485">
              <w:t>28</w:t>
            </w:r>
          </w:p>
        </w:tc>
      </w:tr>
      <w:tr w:rsidR="00A87856" w14:paraId="502773B0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3041E4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25C7BD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07501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98D85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B0C58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973EF7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5738B5" w14:textId="77777777" w:rsidR="00A87856" w:rsidRDefault="00A87856" w:rsidP="00A87856">
            <w:pPr>
              <w:pStyle w:val="Dates"/>
            </w:pPr>
          </w:p>
        </w:tc>
      </w:tr>
      <w:tr w:rsidR="00A87856" w14:paraId="656DCF58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8E0221" w14:textId="77777777" w:rsidR="00A87856" w:rsidRDefault="00A87856" w:rsidP="00A87856">
            <w:pPr>
              <w:pStyle w:val="Dates"/>
            </w:pPr>
            <w:r>
              <w:t>29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461A4" w14:textId="77777777" w:rsidR="00A87856" w:rsidRDefault="00A87856" w:rsidP="00A87856">
            <w:pPr>
              <w:pStyle w:val="Dates"/>
            </w:pPr>
            <w:r>
              <w:t>30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528628" w14:textId="77777777" w:rsidR="00A87856" w:rsidRDefault="00A87856" w:rsidP="00A87856">
            <w:pPr>
              <w:pStyle w:val="Dates"/>
            </w:pPr>
            <w:r>
              <w:t>31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F15B2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4226C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D7858D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2B4E76" w14:textId="77777777" w:rsidR="00A87856" w:rsidRDefault="00A87856" w:rsidP="00A87856">
            <w:pPr>
              <w:pStyle w:val="Dates"/>
            </w:pPr>
          </w:p>
        </w:tc>
      </w:tr>
      <w:tr w:rsidR="00A87856" w14:paraId="24C332DB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B851F0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2C3E6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62C39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F57CE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C55A9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32624D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F1E3F6" w14:textId="77777777" w:rsidR="00A87856" w:rsidRDefault="00A87856" w:rsidP="00A87856">
            <w:pPr>
              <w:pStyle w:val="Dates"/>
            </w:pPr>
          </w:p>
        </w:tc>
      </w:tr>
      <w:tr w:rsidR="00A87856" w14:paraId="661A7620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F82B0E8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C99AB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40F74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5B63B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0D462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497533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5220B5A" w14:textId="77777777" w:rsidR="00A87856" w:rsidRDefault="00A87856" w:rsidP="00A87856">
            <w:pPr>
              <w:pStyle w:val="Dates"/>
            </w:pPr>
          </w:p>
        </w:tc>
      </w:tr>
      <w:tr w:rsidR="0076400B" w14:paraId="1CDA420C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032A230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84C8E1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1B377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2C381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C6F714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A59F58E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82E21F9" w14:textId="77777777" w:rsidR="0076400B" w:rsidRDefault="0076400B" w:rsidP="00174DB7">
            <w:pPr>
              <w:pStyle w:val="Dates"/>
            </w:pPr>
          </w:p>
        </w:tc>
      </w:tr>
      <w:tr w:rsidR="0076400B" w14:paraId="1CFE47BF" w14:textId="77777777" w:rsidTr="00C0767A">
        <w:trPr>
          <w:gridAfter w:val="1"/>
          <w:wAfter w:w="36" w:type="pct"/>
          <w:trHeight w:hRule="exact" w:val="191"/>
        </w:trPr>
        <w:tc>
          <w:tcPr>
            <w:tcW w:w="1302" w:type="pct"/>
            <w:gridSpan w:val="2"/>
            <w:tcBorders>
              <w:top w:val="single" w:sz="8" w:space="0" w:color="BFBFBF" w:themeColor="background1" w:themeShade="BF"/>
            </w:tcBorders>
          </w:tcPr>
          <w:p w14:paraId="7C24921C" w14:textId="77777777" w:rsidR="0076400B" w:rsidRDefault="0076400B" w:rsidP="000E7125"/>
        </w:tc>
        <w:tc>
          <w:tcPr>
            <w:tcW w:w="1203" w:type="pct"/>
            <w:gridSpan w:val="4"/>
            <w:tcBorders>
              <w:top w:val="single" w:sz="8" w:space="0" w:color="BFBFBF" w:themeColor="background1" w:themeShade="BF"/>
            </w:tcBorders>
          </w:tcPr>
          <w:p w14:paraId="22062E84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6233389F" w14:textId="77777777" w:rsidR="0076400B" w:rsidRDefault="0076400B" w:rsidP="000E7125"/>
        </w:tc>
        <w:tc>
          <w:tcPr>
            <w:tcW w:w="1158" w:type="pct"/>
            <w:gridSpan w:val="4"/>
            <w:tcBorders>
              <w:top w:val="single" w:sz="8" w:space="0" w:color="BFBFBF" w:themeColor="background1" w:themeShade="BF"/>
            </w:tcBorders>
          </w:tcPr>
          <w:p w14:paraId="62100E37" w14:textId="77777777" w:rsidR="0076400B" w:rsidRDefault="0076400B" w:rsidP="000E7125"/>
        </w:tc>
      </w:tr>
      <w:tr w:rsidR="0076400B" w14:paraId="6A1F5B8B" w14:textId="77777777" w:rsidTr="00C0767A">
        <w:trPr>
          <w:trHeight w:hRule="exact" w:val="1584"/>
        </w:trPr>
        <w:tc>
          <w:tcPr>
            <w:tcW w:w="1339" w:type="pct"/>
            <w:gridSpan w:val="3"/>
          </w:tcPr>
          <w:p w14:paraId="62133636" w14:textId="77777777" w:rsidR="0076400B" w:rsidRDefault="00E26E6A" w:rsidP="00174DB7">
            <w:pPr>
              <w:pStyle w:val="Heading1"/>
            </w:pPr>
            <w:sdt>
              <w:sdtPr>
                <w:id w:val="361564490"/>
                <w:placeholder>
                  <w:docPart w:val="B41D19C5699940CD9E20455AA05EC01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1613AEEE" w14:textId="77777777" w:rsidR="0076400B" w:rsidRDefault="00E26E6A" w:rsidP="00174DB7">
            <w:pPr>
              <w:pStyle w:val="Heading2"/>
            </w:pPr>
            <w:sdt>
              <w:sdtPr>
                <w:id w:val="-1271236424"/>
                <w:placeholder>
                  <w:docPart w:val="3F42BED78DD3444C98BDAB76B7B95AF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0C2A96DD" w14:textId="77777777" w:rsidR="0076400B" w:rsidRDefault="00E26E6A" w:rsidP="00174DB7">
            <w:sdt>
              <w:sdtPr>
                <w:id w:val="-2120446788"/>
                <w:placeholder>
                  <w:docPart w:val="82AEF0759A5A48129D3420E25D2491E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58EA4AD0" w14:textId="77777777" w:rsidR="0076400B" w:rsidRDefault="00E26E6A" w:rsidP="00174DB7">
            <w:pPr>
              <w:pStyle w:val="Heading2"/>
            </w:pPr>
            <w:sdt>
              <w:sdtPr>
                <w:id w:val="1420059972"/>
                <w:placeholder>
                  <w:docPart w:val="93F3D997432344D7AEBB539FE622F5A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2F45060C" w14:textId="77777777" w:rsidR="0076400B" w:rsidRDefault="00E26E6A" w:rsidP="00174DB7">
            <w:sdt>
              <w:sdtPr>
                <w:id w:val="1105468304"/>
                <w:placeholder>
                  <w:docPart w:val="0F591681203944C08382F34D3CB2A3B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6"/>
          </w:tcPr>
          <w:p w14:paraId="0605D733" w14:textId="77777777" w:rsidR="0076400B" w:rsidRDefault="00E26E6A" w:rsidP="00174DB7">
            <w:pPr>
              <w:pStyle w:val="Heading2"/>
            </w:pPr>
            <w:sdt>
              <w:sdtPr>
                <w:id w:val="-1547987952"/>
                <w:placeholder>
                  <w:docPart w:val="49AD659C6F60452684B55114E1974E1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291D7507" w14:textId="77777777" w:rsidR="0076400B" w:rsidRDefault="00E26E6A" w:rsidP="00174DB7">
            <w:sdt>
              <w:sdtPr>
                <w:id w:val="-1954628542"/>
                <w:placeholder>
                  <w:docPart w:val="51BE2B621AB549ED9F31DFC1031B556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5007C0B5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9" w:type="pct"/>
        <w:tblLook w:val="0600" w:firstRow="0" w:lastRow="0" w:firstColumn="0" w:lastColumn="0" w:noHBand="1" w:noVBand="1"/>
        <w:tblCaption w:val="Layout table"/>
      </w:tblPr>
      <w:tblGrid>
        <w:gridCol w:w="2056"/>
        <w:gridCol w:w="1442"/>
        <w:gridCol w:w="389"/>
        <w:gridCol w:w="226"/>
        <w:gridCol w:w="2058"/>
        <w:gridCol w:w="1103"/>
        <w:gridCol w:w="154"/>
        <w:gridCol w:w="801"/>
        <w:gridCol w:w="2058"/>
        <w:gridCol w:w="682"/>
        <w:gridCol w:w="81"/>
        <w:gridCol w:w="650"/>
        <w:gridCol w:w="241"/>
        <w:gridCol w:w="403"/>
        <w:gridCol w:w="2064"/>
        <w:gridCol w:w="104"/>
      </w:tblGrid>
      <w:tr w:rsidR="0076400B" w14:paraId="1C8B3768" w14:textId="77777777" w:rsidTr="00C0767A">
        <w:trPr>
          <w:gridAfter w:val="1"/>
          <w:wAfter w:w="36" w:type="pct"/>
        </w:trPr>
        <w:tc>
          <w:tcPr>
            <w:tcW w:w="4031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478B818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April</w:t>
            </w:r>
          </w:p>
        </w:tc>
        <w:tc>
          <w:tcPr>
            <w:tcW w:w="933" w:type="pct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63B507A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4EBE2C98" w14:textId="77777777" w:rsidTr="00C0767A">
        <w:trPr>
          <w:gridAfter w:val="1"/>
          <w:wAfter w:w="36" w:type="pct"/>
        </w:trPr>
        <w:tc>
          <w:tcPr>
            <w:tcW w:w="4114" w:type="pct"/>
            <w:gridSpan w:val="1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3D95784" w14:textId="77777777" w:rsidR="0076400B" w:rsidRDefault="0076400B" w:rsidP="00174DB7">
            <w:pPr>
              <w:pStyle w:val="NoSpacing"/>
            </w:pPr>
          </w:p>
        </w:tc>
        <w:tc>
          <w:tcPr>
            <w:tcW w:w="850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3FF2869" w14:textId="77777777" w:rsidR="0076400B" w:rsidRDefault="0076400B" w:rsidP="00174DB7">
            <w:pPr>
              <w:pStyle w:val="NoSpacing"/>
            </w:pPr>
          </w:p>
        </w:tc>
      </w:tr>
      <w:tr w:rsidR="00C0767A" w14:paraId="62DFEAF7" w14:textId="77777777" w:rsidTr="00546E5E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0C1A4FF" w14:textId="77777777" w:rsidR="00C0767A" w:rsidRDefault="00E26E6A" w:rsidP="00C0767A">
            <w:pPr>
              <w:pStyle w:val="Days"/>
            </w:pPr>
            <w:sdt>
              <w:sdtPr>
                <w:id w:val="-1553761721"/>
                <w:placeholder>
                  <w:docPart w:val="7C9A8477CE314780B24550BA96976E4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FE3CC69" w14:textId="77777777" w:rsidR="00C0767A" w:rsidRDefault="00E26E6A" w:rsidP="00C0767A">
            <w:pPr>
              <w:pStyle w:val="Days"/>
            </w:pPr>
            <w:sdt>
              <w:sdtPr>
                <w:id w:val="1251081738"/>
                <w:placeholder>
                  <w:docPart w:val="1CCEF370E4204E6DB44EF9D53D122020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125C90F" w14:textId="77777777" w:rsidR="00C0767A" w:rsidRDefault="00E26E6A" w:rsidP="00C0767A">
            <w:pPr>
              <w:pStyle w:val="Days"/>
            </w:pPr>
            <w:sdt>
              <w:sdtPr>
                <w:id w:val="902867685"/>
                <w:placeholder>
                  <w:docPart w:val="EB50FE4771BC4E4FA53C5ADA685C63B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19F3A63" w14:textId="77777777" w:rsidR="00C0767A" w:rsidRDefault="00E26E6A" w:rsidP="00C0767A">
            <w:pPr>
              <w:pStyle w:val="Days"/>
            </w:pPr>
            <w:sdt>
              <w:sdtPr>
                <w:id w:val="1878502411"/>
                <w:placeholder>
                  <w:docPart w:val="0E98145F2919496A96883FFE995E70B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48FBE35" w14:textId="77777777" w:rsidR="00C0767A" w:rsidRDefault="00E26E6A" w:rsidP="00C0767A">
            <w:pPr>
              <w:pStyle w:val="Days"/>
            </w:pPr>
            <w:sdt>
              <w:sdtPr>
                <w:id w:val="1940021769"/>
                <w:placeholder>
                  <w:docPart w:val="CE9F8F29321B4604BF3B4079D4C68BF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980D3B6" w14:textId="77777777" w:rsidR="00C0767A" w:rsidRDefault="00E26E6A" w:rsidP="00C0767A">
            <w:pPr>
              <w:pStyle w:val="Days"/>
            </w:pPr>
            <w:sdt>
              <w:sdtPr>
                <w:id w:val="1389991667"/>
                <w:placeholder>
                  <w:docPart w:val="04EC93AB107642DEB83D98CD7A5EDA1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5E46F2DD" w14:textId="77777777" w:rsidR="00C0767A" w:rsidRDefault="00E26E6A" w:rsidP="00C0767A">
            <w:pPr>
              <w:pStyle w:val="Days"/>
            </w:pPr>
            <w:sdt>
              <w:sdtPr>
                <w:id w:val="1183400956"/>
                <w:placeholder>
                  <w:docPart w:val="0A2A5810A78A4362B12260D818B6DAF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48D6A0E5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45E80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E3871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C29E2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3A1083" w14:textId="77777777" w:rsidR="00A87856" w:rsidRDefault="00A87856" w:rsidP="00A87856">
            <w:pPr>
              <w:pStyle w:val="Dates"/>
            </w:pPr>
            <w:r w:rsidRPr="00AC0E73">
              <w:t>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986356" w14:textId="77777777" w:rsidR="00A87856" w:rsidRDefault="00A87856" w:rsidP="00A87856">
            <w:pPr>
              <w:pStyle w:val="Dates"/>
            </w:pPr>
            <w:r w:rsidRPr="00AC0E73">
              <w:t>2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278361" w14:textId="77777777" w:rsidR="00A87856" w:rsidRDefault="00A87856" w:rsidP="00A87856">
            <w:pPr>
              <w:pStyle w:val="Dates"/>
            </w:pPr>
            <w:r w:rsidRPr="00AC0E73">
              <w:t>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E7EF5D" w14:textId="77777777" w:rsidR="00A87856" w:rsidRDefault="00A87856" w:rsidP="00A87856">
            <w:pPr>
              <w:pStyle w:val="Dates"/>
            </w:pPr>
            <w:r w:rsidRPr="00AC0E73">
              <w:t>4</w:t>
            </w:r>
          </w:p>
        </w:tc>
      </w:tr>
      <w:tr w:rsidR="00A87856" w14:paraId="1AE4C44F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E7506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053A4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99266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64411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223A0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19894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B4DF3C" w14:textId="77777777" w:rsidR="00A87856" w:rsidRDefault="00A87856" w:rsidP="00A87856">
            <w:pPr>
              <w:pStyle w:val="Dates"/>
            </w:pPr>
          </w:p>
        </w:tc>
      </w:tr>
      <w:tr w:rsidR="00A87856" w14:paraId="53F94D55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4BD76D" w14:textId="77777777" w:rsidR="00A87856" w:rsidRDefault="00A87856" w:rsidP="00A87856">
            <w:pPr>
              <w:pStyle w:val="Dates"/>
            </w:pPr>
            <w:r>
              <w:t>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9944A6F" w14:textId="77777777" w:rsidR="00A87856" w:rsidRDefault="00A87856" w:rsidP="00A87856">
            <w:pPr>
              <w:pStyle w:val="Dates"/>
            </w:pPr>
            <w:r w:rsidRPr="00AC0E73">
              <w:t>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F87C5C" w14:textId="77777777" w:rsidR="00A87856" w:rsidRDefault="00A87856" w:rsidP="00A87856">
            <w:pPr>
              <w:pStyle w:val="Dates"/>
            </w:pPr>
            <w:r w:rsidRPr="00AC0E73">
              <w:t>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C7AECF" w14:textId="77777777" w:rsidR="00A87856" w:rsidRDefault="00A87856" w:rsidP="00A87856">
            <w:pPr>
              <w:pStyle w:val="Dates"/>
            </w:pPr>
            <w:r w:rsidRPr="00AC0E73">
              <w:t>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A8A2FCB" w14:textId="77777777" w:rsidR="00A87856" w:rsidRDefault="00A87856" w:rsidP="00A87856">
            <w:pPr>
              <w:pStyle w:val="Dates"/>
            </w:pPr>
            <w:r w:rsidRPr="00AC0E73">
              <w:t>9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582422" w14:textId="77777777" w:rsidR="00A87856" w:rsidRDefault="00A87856" w:rsidP="00A87856">
            <w:pPr>
              <w:pStyle w:val="Dates"/>
            </w:pPr>
            <w:r w:rsidRPr="00AC0E73">
              <w:t>10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6F1EB1" w14:textId="77777777" w:rsidR="00A87856" w:rsidRDefault="00A87856" w:rsidP="00A87856">
            <w:pPr>
              <w:pStyle w:val="Dates"/>
            </w:pPr>
            <w:r w:rsidRPr="00AC0E73">
              <w:t>11</w:t>
            </w:r>
          </w:p>
        </w:tc>
      </w:tr>
      <w:tr w:rsidR="00A87856" w14:paraId="75A4BDDB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E18985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98E8A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521CDC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CDFD18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756B6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A71076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2F4CDF" w14:textId="77777777" w:rsidR="00A87856" w:rsidRDefault="00A87856" w:rsidP="00A87856">
            <w:pPr>
              <w:pStyle w:val="Dates"/>
            </w:pPr>
          </w:p>
        </w:tc>
      </w:tr>
      <w:tr w:rsidR="00A87856" w14:paraId="2727FA4D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147943" w14:textId="77777777" w:rsidR="00A87856" w:rsidRDefault="00A87856" w:rsidP="00A87856">
            <w:pPr>
              <w:pStyle w:val="Dates"/>
            </w:pPr>
            <w:r>
              <w:t>12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7CDF2C" w14:textId="77777777" w:rsidR="00A87856" w:rsidRDefault="00A87856" w:rsidP="00A87856">
            <w:pPr>
              <w:pStyle w:val="Dates"/>
            </w:pPr>
            <w:r w:rsidRPr="00AC0E73">
              <w:t>13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8A8109" w14:textId="77777777" w:rsidR="00A87856" w:rsidRDefault="00A87856" w:rsidP="00A87856">
            <w:pPr>
              <w:pStyle w:val="Dates"/>
            </w:pPr>
            <w:r w:rsidRPr="00AC0E73">
              <w:t>14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851F3E" w14:textId="77777777" w:rsidR="00A87856" w:rsidRDefault="00A87856" w:rsidP="00A87856">
            <w:pPr>
              <w:pStyle w:val="Dates"/>
            </w:pPr>
            <w:r w:rsidRPr="00AC0E73">
              <w:t>15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0C79CB" w14:textId="77777777" w:rsidR="00A87856" w:rsidRDefault="00A87856" w:rsidP="00A87856">
            <w:pPr>
              <w:pStyle w:val="Dates"/>
            </w:pPr>
            <w:r w:rsidRPr="00AC0E73">
              <w:t>16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A94CA5" w14:textId="77777777" w:rsidR="00A87856" w:rsidRDefault="00A87856" w:rsidP="00A87856">
            <w:pPr>
              <w:pStyle w:val="Dates"/>
            </w:pPr>
            <w:r w:rsidRPr="00AC0E73">
              <w:t>17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EE1F00" w14:textId="77777777" w:rsidR="00A87856" w:rsidRDefault="00A87856" w:rsidP="00A87856">
            <w:pPr>
              <w:pStyle w:val="Dates"/>
            </w:pPr>
            <w:r w:rsidRPr="00AC0E73">
              <w:t>18</w:t>
            </w:r>
          </w:p>
        </w:tc>
      </w:tr>
      <w:tr w:rsidR="00A87856" w14:paraId="30F1EE42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BA116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3A541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B8CE9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DB828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2C3E6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63C852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08BAC4" w14:textId="77777777" w:rsidR="00A87856" w:rsidRDefault="00A87856" w:rsidP="00A87856">
            <w:pPr>
              <w:pStyle w:val="Dates"/>
            </w:pPr>
          </w:p>
        </w:tc>
      </w:tr>
      <w:tr w:rsidR="00A87856" w14:paraId="0E0DDB45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C4E39F6" w14:textId="77777777" w:rsidR="00A87856" w:rsidRDefault="00A87856" w:rsidP="00A87856">
            <w:pPr>
              <w:pStyle w:val="Dates"/>
            </w:pPr>
            <w:r>
              <w:t>19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125FFE" w14:textId="77777777" w:rsidR="00A87856" w:rsidRDefault="00A87856" w:rsidP="00A87856">
            <w:pPr>
              <w:pStyle w:val="Dates"/>
            </w:pPr>
            <w:r w:rsidRPr="00AC0E73">
              <w:t>20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F97402" w14:textId="77777777" w:rsidR="00A87856" w:rsidRDefault="00A87856" w:rsidP="00A87856">
            <w:pPr>
              <w:pStyle w:val="Dates"/>
            </w:pPr>
            <w:r w:rsidRPr="00AC0E73">
              <w:t>21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E43761" w14:textId="77777777" w:rsidR="00A87856" w:rsidRDefault="00A87856" w:rsidP="00A87856">
            <w:pPr>
              <w:pStyle w:val="Dates"/>
            </w:pPr>
            <w:r w:rsidRPr="00AC0E73">
              <w:t>22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D2D8F74" w14:textId="77777777" w:rsidR="00A87856" w:rsidRDefault="00A87856" w:rsidP="00A87856">
            <w:pPr>
              <w:pStyle w:val="Dates"/>
            </w:pPr>
            <w:r w:rsidRPr="00AC0E73">
              <w:t>23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E541DC" w14:textId="77777777" w:rsidR="00A87856" w:rsidRDefault="00A87856" w:rsidP="00A87856">
            <w:pPr>
              <w:pStyle w:val="Dates"/>
            </w:pPr>
            <w:r w:rsidRPr="00AC0E73">
              <w:t>24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11C8458" w14:textId="77777777" w:rsidR="00A87856" w:rsidRDefault="00A87856" w:rsidP="00A87856">
            <w:pPr>
              <w:pStyle w:val="Dates"/>
            </w:pPr>
            <w:r w:rsidRPr="00AC0E73">
              <w:t>25</w:t>
            </w:r>
          </w:p>
        </w:tc>
      </w:tr>
      <w:tr w:rsidR="00A87856" w14:paraId="0843DB38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A19B7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6D6F7C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ED7B2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49AF89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3F75E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9BBA00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3B4E9F" w14:textId="77777777" w:rsidR="00A87856" w:rsidRDefault="00A87856" w:rsidP="00A87856">
            <w:pPr>
              <w:pStyle w:val="Dates"/>
            </w:pPr>
          </w:p>
        </w:tc>
      </w:tr>
      <w:tr w:rsidR="00A87856" w14:paraId="0D138D24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3DA253" w14:textId="77777777" w:rsidR="00A87856" w:rsidRDefault="00A87856" w:rsidP="00A87856">
            <w:pPr>
              <w:pStyle w:val="Dates"/>
            </w:pPr>
            <w:r>
              <w:t>26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891FB9" w14:textId="77777777" w:rsidR="00A87856" w:rsidRDefault="00A87856" w:rsidP="00A87856">
            <w:pPr>
              <w:pStyle w:val="Dates"/>
            </w:pPr>
            <w:r w:rsidRPr="00AC0E73">
              <w:t>27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92C051" w14:textId="77777777" w:rsidR="00A87856" w:rsidRDefault="00A87856" w:rsidP="00A87856">
            <w:pPr>
              <w:pStyle w:val="Dates"/>
            </w:pPr>
            <w:r w:rsidRPr="00AC0E73">
              <w:t>28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E8C188" w14:textId="77777777" w:rsidR="00A87856" w:rsidRDefault="00A87856" w:rsidP="00A87856">
            <w:pPr>
              <w:pStyle w:val="Dates"/>
            </w:pPr>
            <w:r w:rsidRPr="00AC0E73">
              <w:t>29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558402" w14:textId="77777777" w:rsidR="00A87856" w:rsidRDefault="00A87856" w:rsidP="00A87856">
            <w:pPr>
              <w:pStyle w:val="Dates"/>
            </w:pPr>
            <w:r w:rsidRPr="00AC0E73">
              <w:t>30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B5EF1C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A2C95B" w14:textId="77777777" w:rsidR="00A87856" w:rsidRDefault="00A87856" w:rsidP="00A87856">
            <w:pPr>
              <w:pStyle w:val="Dates"/>
            </w:pPr>
          </w:p>
        </w:tc>
      </w:tr>
      <w:tr w:rsidR="0076400B" w14:paraId="315DD8BF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1A52E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EB43EF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99DD6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CF6706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B02A44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5271C7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E3E1E5" w14:textId="77777777" w:rsidR="0076400B" w:rsidRDefault="0076400B" w:rsidP="00174DB7">
            <w:pPr>
              <w:pStyle w:val="Dates"/>
            </w:pPr>
          </w:p>
        </w:tc>
      </w:tr>
      <w:tr w:rsidR="0076400B" w14:paraId="3707AC9C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850E6F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B94176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111A7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33135D3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1EABD64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7061B9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61B91E" w14:textId="77777777" w:rsidR="0076400B" w:rsidRDefault="0076400B" w:rsidP="00174DB7">
            <w:pPr>
              <w:pStyle w:val="Dates"/>
            </w:pPr>
          </w:p>
        </w:tc>
      </w:tr>
      <w:tr w:rsidR="0076400B" w14:paraId="489934FF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C75A80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BCCA3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A6BBD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80AD0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37AA66F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4FAF58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066D3B" w14:textId="77777777" w:rsidR="0076400B" w:rsidRDefault="0076400B" w:rsidP="00174DB7">
            <w:pPr>
              <w:pStyle w:val="Dates"/>
            </w:pPr>
          </w:p>
        </w:tc>
      </w:tr>
      <w:tr w:rsidR="0076400B" w14:paraId="08D80C89" w14:textId="77777777" w:rsidTr="00F43785">
        <w:trPr>
          <w:gridAfter w:val="1"/>
          <w:wAfter w:w="36" w:type="pct"/>
          <w:trHeight w:hRule="exact" w:val="191"/>
        </w:trPr>
        <w:tc>
          <w:tcPr>
            <w:tcW w:w="1205" w:type="pct"/>
            <w:gridSpan w:val="2"/>
            <w:tcBorders>
              <w:top w:val="single" w:sz="8" w:space="0" w:color="BFBFBF" w:themeColor="background1" w:themeShade="BF"/>
            </w:tcBorders>
          </w:tcPr>
          <w:p w14:paraId="3892ECD5" w14:textId="77777777" w:rsidR="0076400B" w:rsidRDefault="0076400B" w:rsidP="000E7125"/>
        </w:tc>
        <w:tc>
          <w:tcPr>
            <w:tcW w:w="1301" w:type="pct"/>
            <w:gridSpan w:val="4"/>
            <w:tcBorders>
              <w:top w:val="single" w:sz="8" w:space="0" w:color="BFBFBF" w:themeColor="background1" w:themeShade="BF"/>
            </w:tcBorders>
          </w:tcPr>
          <w:p w14:paraId="77948B2E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18AC61D1" w14:textId="77777777" w:rsidR="0076400B" w:rsidRDefault="0076400B" w:rsidP="000E7125"/>
        </w:tc>
        <w:tc>
          <w:tcPr>
            <w:tcW w:w="1157" w:type="pct"/>
            <w:gridSpan w:val="4"/>
            <w:tcBorders>
              <w:top w:val="single" w:sz="8" w:space="0" w:color="BFBFBF" w:themeColor="background1" w:themeShade="BF"/>
            </w:tcBorders>
          </w:tcPr>
          <w:p w14:paraId="28315D61" w14:textId="77777777" w:rsidR="0076400B" w:rsidRDefault="0076400B" w:rsidP="000E7125"/>
        </w:tc>
      </w:tr>
      <w:tr w:rsidR="0076400B" w14:paraId="115D741F" w14:textId="77777777" w:rsidTr="00C0767A">
        <w:trPr>
          <w:trHeight w:hRule="exact" w:val="1584"/>
        </w:trPr>
        <w:tc>
          <w:tcPr>
            <w:tcW w:w="1339" w:type="pct"/>
            <w:gridSpan w:val="3"/>
          </w:tcPr>
          <w:p w14:paraId="6365A362" w14:textId="77777777" w:rsidR="0076400B" w:rsidRDefault="00E26E6A" w:rsidP="00174DB7">
            <w:pPr>
              <w:pStyle w:val="Heading1"/>
            </w:pPr>
            <w:sdt>
              <w:sdtPr>
                <w:id w:val="659970299"/>
                <w:placeholder>
                  <w:docPart w:val="5EC76531D1B74DDC9077AD4C1FF4A2E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4D39C89B" w14:textId="77777777" w:rsidR="0076400B" w:rsidRDefault="00E26E6A" w:rsidP="00174DB7">
            <w:pPr>
              <w:pStyle w:val="Heading2"/>
            </w:pPr>
            <w:sdt>
              <w:sdtPr>
                <w:id w:val="-106509092"/>
                <w:placeholder>
                  <w:docPart w:val="F50A3E9EF9F143499048914ED050CC7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3CD1D2A0" w14:textId="77777777" w:rsidR="0076400B" w:rsidRDefault="00E26E6A" w:rsidP="00174DB7">
            <w:sdt>
              <w:sdtPr>
                <w:id w:val="-1963877098"/>
                <w:placeholder>
                  <w:docPart w:val="D02C238A9B5B42788EC2A0050A6B880C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588A28AD" w14:textId="77777777" w:rsidR="0076400B" w:rsidRDefault="00E26E6A" w:rsidP="00174DB7">
            <w:pPr>
              <w:pStyle w:val="Heading2"/>
            </w:pPr>
            <w:sdt>
              <w:sdtPr>
                <w:id w:val="-1552455931"/>
                <w:placeholder>
                  <w:docPart w:val="028A189D55C8403A8F0865A762D85B8C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7476BE9" w14:textId="77777777" w:rsidR="0076400B" w:rsidRDefault="00E26E6A" w:rsidP="00174DB7">
            <w:sdt>
              <w:sdtPr>
                <w:id w:val="-1967271197"/>
                <w:placeholder>
                  <w:docPart w:val="DB38BDB088F24B14AF94B2BEB5DD2A1E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6"/>
          </w:tcPr>
          <w:p w14:paraId="1A03952D" w14:textId="77777777" w:rsidR="0076400B" w:rsidRDefault="00E26E6A" w:rsidP="00174DB7">
            <w:pPr>
              <w:pStyle w:val="Heading2"/>
            </w:pPr>
            <w:sdt>
              <w:sdtPr>
                <w:id w:val="-1160539813"/>
                <w:placeholder>
                  <w:docPart w:val="7CB683DB7FBA454E9CBE327A271515EF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67E966C" w14:textId="77777777" w:rsidR="0076400B" w:rsidRDefault="00E26E6A" w:rsidP="00174DB7">
            <w:sdt>
              <w:sdtPr>
                <w:id w:val="-1250027564"/>
                <w:placeholder>
                  <w:docPart w:val="EA922E6E9F7642ADAF7E8703604BE56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493C764B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444"/>
        <w:gridCol w:w="380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15F361DB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F92FB75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May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4C573AC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094D396C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4FDD644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911C207" w14:textId="77777777" w:rsidR="0076400B" w:rsidRDefault="0076400B" w:rsidP="00174DB7">
            <w:pPr>
              <w:pStyle w:val="NoSpacing"/>
            </w:pPr>
          </w:p>
        </w:tc>
      </w:tr>
      <w:tr w:rsidR="00C0767A" w14:paraId="3CCC8E18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2A0A485" w14:textId="77777777" w:rsidR="00C0767A" w:rsidRDefault="00E26E6A" w:rsidP="00C0767A">
            <w:pPr>
              <w:pStyle w:val="Days"/>
            </w:pPr>
            <w:sdt>
              <w:sdtPr>
                <w:id w:val="652180357"/>
                <w:placeholder>
                  <w:docPart w:val="05889671A5C34DC784214ABF200CC64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7D47CAD" w14:textId="77777777" w:rsidR="00C0767A" w:rsidRDefault="00E26E6A" w:rsidP="00C0767A">
            <w:pPr>
              <w:pStyle w:val="Days"/>
            </w:pPr>
            <w:sdt>
              <w:sdtPr>
                <w:id w:val="-416396331"/>
                <w:placeholder>
                  <w:docPart w:val="1E747D20671C4DF8A7C625EABB92C8F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DBFC426" w14:textId="77777777" w:rsidR="00C0767A" w:rsidRDefault="00E26E6A" w:rsidP="00C0767A">
            <w:pPr>
              <w:pStyle w:val="Days"/>
            </w:pPr>
            <w:sdt>
              <w:sdtPr>
                <w:id w:val="2111082940"/>
                <w:placeholder>
                  <w:docPart w:val="DF8126012D064059A0D3DE23AF507F2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0D4D4B3" w14:textId="77777777" w:rsidR="00C0767A" w:rsidRDefault="00E26E6A" w:rsidP="00C0767A">
            <w:pPr>
              <w:pStyle w:val="Days"/>
            </w:pPr>
            <w:sdt>
              <w:sdtPr>
                <w:id w:val="754247693"/>
                <w:placeholder>
                  <w:docPart w:val="3E4BC8ABB9784051A35FF74DF604E84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FF0AA47" w14:textId="77777777" w:rsidR="00C0767A" w:rsidRDefault="00E26E6A" w:rsidP="00C0767A">
            <w:pPr>
              <w:pStyle w:val="Days"/>
            </w:pPr>
            <w:sdt>
              <w:sdtPr>
                <w:id w:val="-1651358265"/>
                <w:placeholder>
                  <w:docPart w:val="0D6A7DE61E3247F58CE7DCACB3440FA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EC111B4" w14:textId="77777777" w:rsidR="00C0767A" w:rsidRDefault="00E26E6A" w:rsidP="00C0767A">
            <w:pPr>
              <w:pStyle w:val="Days"/>
            </w:pPr>
            <w:sdt>
              <w:sdtPr>
                <w:id w:val="1234742327"/>
                <w:placeholder>
                  <w:docPart w:val="3B48CB5C03FC442BA0093A9B7426C4E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6FD0EACC" w14:textId="77777777" w:rsidR="00C0767A" w:rsidRDefault="00E26E6A" w:rsidP="00C0767A">
            <w:pPr>
              <w:pStyle w:val="Days"/>
            </w:pPr>
            <w:sdt>
              <w:sdtPr>
                <w:id w:val="720558551"/>
                <w:placeholder>
                  <w:docPart w:val="00EECE5BFB0646C08D68D472A31711C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21890985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73FD79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CFBAC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3CA05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DFC06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E451D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24373D" w14:textId="77777777" w:rsidR="00A87856" w:rsidRDefault="00A87856" w:rsidP="00A87856">
            <w:pPr>
              <w:pStyle w:val="Dates"/>
            </w:pPr>
            <w:r w:rsidRPr="00725246">
              <w:t>1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67F75A" w14:textId="77777777" w:rsidR="00A87856" w:rsidRDefault="00A87856" w:rsidP="00A87856">
            <w:pPr>
              <w:pStyle w:val="Dates"/>
            </w:pPr>
            <w:r w:rsidRPr="00725246">
              <w:t>2</w:t>
            </w:r>
          </w:p>
        </w:tc>
      </w:tr>
      <w:tr w:rsidR="00A87856" w14:paraId="2CD75738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3EF448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2E342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93159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AFBA1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81D5D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5BE19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8A9DDF" w14:textId="77777777" w:rsidR="00A87856" w:rsidRDefault="00A87856" w:rsidP="00A87856">
            <w:pPr>
              <w:pStyle w:val="Dates"/>
            </w:pPr>
          </w:p>
        </w:tc>
      </w:tr>
      <w:tr w:rsidR="00A87856" w14:paraId="2748DF42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C39C5B3" w14:textId="77777777" w:rsidR="00A87856" w:rsidRDefault="00A87856" w:rsidP="00A87856">
            <w:pPr>
              <w:pStyle w:val="Dates"/>
            </w:pPr>
            <w:r>
              <w:t>3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62535F" w14:textId="77777777" w:rsidR="00A87856" w:rsidRDefault="00A87856" w:rsidP="00A87856">
            <w:pPr>
              <w:pStyle w:val="Dates"/>
            </w:pPr>
            <w:r w:rsidRPr="00725246">
              <w:t>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A253A34" w14:textId="77777777" w:rsidR="00A87856" w:rsidRDefault="00A87856" w:rsidP="00A87856">
            <w:pPr>
              <w:pStyle w:val="Dates"/>
            </w:pPr>
            <w:r w:rsidRPr="00725246">
              <w:t>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136BCCD" w14:textId="77777777" w:rsidR="00A87856" w:rsidRDefault="00A87856" w:rsidP="00A87856">
            <w:pPr>
              <w:pStyle w:val="Dates"/>
            </w:pPr>
            <w:r w:rsidRPr="00725246">
              <w:t>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F5CB22" w14:textId="77777777" w:rsidR="00A87856" w:rsidRDefault="00A87856" w:rsidP="00A87856">
            <w:pPr>
              <w:pStyle w:val="Dates"/>
            </w:pPr>
            <w:r w:rsidRPr="00725246">
              <w:t>7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F7E95D8" w14:textId="77777777" w:rsidR="00A87856" w:rsidRDefault="00A87856" w:rsidP="00A87856">
            <w:pPr>
              <w:pStyle w:val="Dates"/>
            </w:pPr>
            <w:r w:rsidRPr="00725246">
              <w:t>8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4745AC" w14:textId="77777777" w:rsidR="00A87856" w:rsidRDefault="00A87856" w:rsidP="00A87856">
            <w:pPr>
              <w:pStyle w:val="Dates"/>
            </w:pPr>
            <w:r w:rsidRPr="00725246">
              <w:t>9</w:t>
            </w:r>
          </w:p>
        </w:tc>
      </w:tr>
      <w:tr w:rsidR="00A87856" w14:paraId="6FF3FD95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1A99F8C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5A9D0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646968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D092DA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29487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CEE81D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2AB47F3" w14:textId="77777777" w:rsidR="00A87856" w:rsidRDefault="00A87856" w:rsidP="00A87856">
            <w:pPr>
              <w:pStyle w:val="Dates"/>
            </w:pPr>
          </w:p>
        </w:tc>
      </w:tr>
      <w:tr w:rsidR="00A87856" w14:paraId="0D6177A9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5421D4" w14:textId="77777777" w:rsidR="00A87856" w:rsidRDefault="00A87856" w:rsidP="00A87856">
            <w:pPr>
              <w:pStyle w:val="Dates"/>
            </w:pPr>
            <w:r>
              <w:t>10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A2C703" w14:textId="77777777" w:rsidR="00A87856" w:rsidRDefault="00A87856" w:rsidP="00A87856">
            <w:pPr>
              <w:pStyle w:val="Dates"/>
            </w:pPr>
            <w:r w:rsidRPr="00725246">
              <w:t>11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B9A7D1" w14:textId="77777777" w:rsidR="00A87856" w:rsidRDefault="00A87856" w:rsidP="00A87856">
            <w:pPr>
              <w:pStyle w:val="Dates"/>
            </w:pPr>
            <w:r w:rsidRPr="00725246">
              <w:t>12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BBCA" w14:textId="77777777" w:rsidR="00A87856" w:rsidRDefault="00A87856" w:rsidP="00A87856">
            <w:pPr>
              <w:pStyle w:val="Dates"/>
            </w:pPr>
            <w:r w:rsidRPr="00725246">
              <w:t>13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9C1D6E" w14:textId="77777777" w:rsidR="00A87856" w:rsidRDefault="00A87856" w:rsidP="00A87856">
            <w:pPr>
              <w:pStyle w:val="Dates"/>
            </w:pPr>
            <w:r w:rsidRPr="00725246">
              <w:t>14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21F847" w14:textId="77777777" w:rsidR="00A87856" w:rsidRDefault="00A87856" w:rsidP="00A87856">
            <w:pPr>
              <w:pStyle w:val="Dates"/>
            </w:pPr>
            <w:r w:rsidRPr="00725246">
              <w:t>15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3E842D" w14:textId="77777777" w:rsidR="00A87856" w:rsidRDefault="00A87856" w:rsidP="00A87856">
            <w:pPr>
              <w:pStyle w:val="Dates"/>
            </w:pPr>
            <w:r w:rsidRPr="00725246">
              <w:t>16</w:t>
            </w:r>
          </w:p>
        </w:tc>
      </w:tr>
      <w:tr w:rsidR="00A87856" w14:paraId="6854BCE9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38428B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5DB88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7CA10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3B6EA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10CAF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475ED1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0D3FC9" w14:textId="77777777" w:rsidR="00A87856" w:rsidRDefault="00A87856" w:rsidP="00A87856">
            <w:pPr>
              <w:pStyle w:val="Dates"/>
            </w:pPr>
          </w:p>
        </w:tc>
      </w:tr>
      <w:tr w:rsidR="00A87856" w14:paraId="6A87EF47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E02E02" w14:textId="77777777" w:rsidR="00A87856" w:rsidRDefault="00A87856" w:rsidP="00A87856">
            <w:pPr>
              <w:pStyle w:val="Dates"/>
            </w:pPr>
            <w:r>
              <w:t>17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451C3C3" w14:textId="77777777" w:rsidR="00A87856" w:rsidRDefault="00A87856" w:rsidP="00A87856">
            <w:pPr>
              <w:pStyle w:val="Dates"/>
            </w:pPr>
            <w:r w:rsidRPr="00725246">
              <w:t>18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D00327" w14:textId="77777777" w:rsidR="00A87856" w:rsidRDefault="00A87856" w:rsidP="00A87856">
            <w:pPr>
              <w:pStyle w:val="Dates"/>
            </w:pPr>
            <w:r w:rsidRPr="00725246">
              <w:t>19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A15DDE9" w14:textId="77777777" w:rsidR="00A87856" w:rsidRDefault="00A87856" w:rsidP="00A87856">
            <w:pPr>
              <w:pStyle w:val="Dates"/>
            </w:pPr>
            <w:r w:rsidRPr="00725246">
              <w:t>20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EF1F51" w14:textId="77777777" w:rsidR="00A87856" w:rsidRDefault="00A87856" w:rsidP="00A87856">
            <w:pPr>
              <w:pStyle w:val="Dates"/>
            </w:pPr>
            <w:r w:rsidRPr="00725246">
              <w:t>21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9140F0" w14:textId="77777777" w:rsidR="00A87856" w:rsidRDefault="00A87856" w:rsidP="00A87856">
            <w:pPr>
              <w:pStyle w:val="Dates"/>
            </w:pPr>
            <w:r w:rsidRPr="00725246">
              <w:t>22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A752136" w14:textId="77777777" w:rsidR="00A87856" w:rsidRDefault="00A87856" w:rsidP="00A87856">
            <w:pPr>
              <w:pStyle w:val="Dates"/>
            </w:pPr>
            <w:r w:rsidRPr="00725246">
              <w:t>23</w:t>
            </w:r>
          </w:p>
        </w:tc>
      </w:tr>
      <w:tr w:rsidR="00A87856" w14:paraId="3C6553DC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F36EC0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ECB48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D6BE1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48504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3C834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D85A35E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D94629" w14:textId="77777777" w:rsidR="00A87856" w:rsidRDefault="00A87856" w:rsidP="00A87856">
            <w:pPr>
              <w:pStyle w:val="Dates"/>
            </w:pPr>
          </w:p>
        </w:tc>
      </w:tr>
      <w:tr w:rsidR="00A87856" w14:paraId="7674D8C8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4EE4E8" w14:textId="77777777" w:rsidR="00A87856" w:rsidRDefault="00A87856" w:rsidP="00A87856">
            <w:pPr>
              <w:pStyle w:val="Dates"/>
            </w:pPr>
            <w:r>
              <w:t>24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B064C8" w14:textId="77777777" w:rsidR="00A87856" w:rsidRDefault="00A87856" w:rsidP="00A87856">
            <w:pPr>
              <w:pStyle w:val="Dates"/>
            </w:pPr>
            <w:r w:rsidRPr="00725246">
              <w:t>25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1737F4" w14:textId="77777777" w:rsidR="00A87856" w:rsidRDefault="00A87856" w:rsidP="00A87856">
            <w:pPr>
              <w:pStyle w:val="Dates"/>
            </w:pPr>
            <w:r w:rsidRPr="00725246">
              <w:t>26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CA69AD" w14:textId="77777777" w:rsidR="00A87856" w:rsidRDefault="00A87856" w:rsidP="00A87856">
            <w:pPr>
              <w:pStyle w:val="Dates"/>
            </w:pPr>
            <w:r w:rsidRPr="00725246">
              <w:t>27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44EA1E" w14:textId="77777777" w:rsidR="00A87856" w:rsidRDefault="00A87856" w:rsidP="00A87856">
            <w:pPr>
              <w:pStyle w:val="Dates"/>
            </w:pPr>
            <w:r w:rsidRPr="00725246">
              <w:t>28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D63354" w14:textId="77777777" w:rsidR="00A87856" w:rsidRDefault="00A87856" w:rsidP="00A87856">
            <w:pPr>
              <w:pStyle w:val="Dates"/>
            </w:pPr>
            <w:r w:rsidRPr="00725246">
              <w:t>29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7BDA5C" w14:textId="77777777" w:rsidR="00A87856" w:rsidRDefault="00A87856" w:rsidP="00A87856">
            <w:pPr>
              <w:pStyle w:val="Dates"/>
            </w:pPr>
            <w:r w:rsidRPr="00725246">
              <w:t>30</w:t>
            </w:r>
          </w:p>
        </w:tc>
      </w:tr>
      <w:tr w:rsidR="00CE2D21" w14:paraId="7F499F31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AD56EE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ECE66A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505762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35338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059AB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0DBA9E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BD3291" w14:textId="77777777" w:rsidR="00CE2D21" w:rsidRDefault="00CE2D21" w:rsidP="00CE2D21">
            <w:pPr>
              <w:pStyle w:val="Dates"/>
            </w:pPr>
          </w:p>
        </w:tc>
      </w:tr>
      <w:tr w:rsidR="00CE2D21" w14:paraId="245FBDF3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6D15AF" w14:textId="77777777" w:rsidR="00CE2D21" w:rsidRDefault="00A87856" w:rsidP="00CE2D21">
            <w:pPr>
              <w:pStyle w:val="Dates"/>
            </w:pPr>
            <w:r>
              <w:t>31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E5B037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A61F6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104C39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749065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842293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2F3060" w14:textId="77777777" w:rsidR="00CE2D21" w:rsidRDefault="00CE2D21" w:rsidP="00CE2D21">
            <w:pPr>
              <w:pStyle w:val="Dates"/>
            </w:pPr>
          </w:p>
        </w:tc>
      </w:tr>
      <w:tr w:rsidR="0076400B" w14:paraId="20064104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06DC69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A42666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5FA1D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CF6FF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075AE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93739A5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AB2DBA" w14:textId="77777777" w:rsidR="0076400B" w:rsidRDefault="0076400B" w:rsidP="00174DB7">
            <w:pPr>
              <w:pStyle w:val="Dates"/>
            </w:pPr>
          </w:p>
        </w:tc>
      </w:tr>
      <w:tr w:rsidR="0076400B" w14:paraId="13F58364" w14:textId="77777777" w:rsidTr="00174DB7">
        <w:trPr>
          <w:gridAfter w:val="1"/>
          <w:wAfter w:w="35" w:type="pct"/>
          <w:trHeight w:hRule="exact" w:val="191"/>
        </w:trPr>
        <w:tc>
          <w:tcPr>
            <w:tcW w:w="1208" w:type="pct"/>
            <w:gridSpan w:val="2"/>
            <w:tcBorders>
              <w:top w:val="single" w:sz="8" w:space="0" w:color="BFBFBF" w:themeColor="background1" w:themeShade="BF"/>
            </w:tcBorders>
          </w:tcPr>
          <w:p w14:paraId="2AF90774" w14:textId="77777777" w:rsidR="0076400B" w:rsidRDefault="0076400B" w:rsidP="000E7125"/>
        </w:tc>
        <w:tc>
          <w:tcPr>
            <w:tcW w:w="1301" w:type="pct"/>
            <w:gridSpan w:val="4"/>
            <w:tcBorders>
              <w:top w:val="single" w:sz="8" w:space="0" w:color="BFBFBF" w:themeColor="background1" w:themeShade="BF"/>
            </w:tcBorders>
          </w:tcPr>
          <w:p w14:paraId="2E9FAE2E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3EE9E7AA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2E692D24" w14:textId="77777777" w:rsidR="0076400B" w:rsidRDefault="0076400B" w:rsidP="000E7125"/>
        </w:tc>
      </w:tr>
      <w:tr w:rsidR="0076400B" w14:paraId="65F2A29C" w14:textId="77777777" w:rsidTr="00174DB7">
        <w:trPr>
          <w:trHeight w:hRule="exact" w:val="1584"/>
        </w:trPr>
        <w:tc>
          <w:tcPr>
            <w:tcW w:w="1339" w:type="pct"/>
            <w:gridSpan w:val="3"/>
          </w:tcPr>
          <w:p w14:paraId="4CBE477A" w14:textId="77777777" w:rsidR="0076400B" w:rsidRDefault="00E26E6A" w:rsidP="00174DB7">
            <w:pPr>
              <w:pStyle w:val="Heading1"/>
            </w:pPr>
            <w:sdt>
              <w:sdtPr>
                <w:id w:val="1573011544"/>
                <w:placeholder>
                  <w:docPart w:val="8548E527A32D4EC8BAD0C53461BE182A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3AC8FD58" w14:textId="77777777" w:rsidR="0076400B" w:rsidRDefault="00E26E6A" w:rsidP="00174DB7">
            <w:pPr>
              <w:pStyle w:val="Heading2"/>
            </w:pPr>
            <w:sdt>
              <w:sdtPr>
                <w:id w:val="-954949141"/>
                <w:placeholder>
                  <w:docPart w:val="524D08AA2422491983D48C7FB1C08A2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BABF3A2" w14:textId="77777777" w:rsidR="0076400B" w:rsidRDefault="00E26E6A" w:rsidP="00174DB7">
            <w:sdt>
              <w:sdtPr>
                <w:id w:val="318313375"/>
                <w:placeholder>
                  <w:docPart w:val="8C2F23DB8F9E43A3984983E3F634968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1EAE5F73" w14:textId="77777777" w:rsidR="0076400B" w:rsidRDefault="00E26E6A" w:rsidP="00174DB7">
            <w:pPr>
              <w:pStyle w:val="Heading2"/>
            </w:pPr>
            <w:sdt>
              <w:sdtPr>
                <w:id w:val="47513942"/>
                <w:placeholder>
                  <w:docPart w:val="31890511C05341EB90EC6161BB263095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22909133" w14:textId="77777777" w:rsidR="0076400B" w:rsidRDefault="00E26E6A" w:rsidP="00174DB7">
            <w:sdt>
              <w:sdtPr>
                <w:id w:val="-1701929290"/>
                <w:placeholder>
                  <w:docPart w:val="AB43EE4E40344A6CA1F2BBF660A044D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1F1F23E0" w14:textId="77777777" w:rsidR="0076400B" w:rsidRDefault="00E26E6A" w:rsidP="00174DB7">
            <w:pPr>
              <w:pStyle w:val="Heading2"/>
            </w:pPr>
            <w:sdt>
              <w:sdtPr>
                <w:id w:val="-34194578"/>
                <w:placeholder>
                  <w:docPart w:val="79130CACB2704F3E96D7C28AFFCEC09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08B013C2" w14:textId="77777777" w:rsidR="0076400B" w:rsidRDefault="00E26E6A" w:rsidP="00174DB7">
            <w:sdt>
              <w:sdtPr>
                <w:id w:val="1278221860"/>
                <w:placeholder>
                  <w:docPart w:val="3B357EACB427420993ED531C11A9163A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28553029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0"/>
        <w:gridCol w:w="104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64D594FA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725678A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June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1020063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31C4721C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0C131CE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EA096C2" w14:textId="77777777" w:rsidR="0076400B" w:rsidRDefault="0076400B" w:rsidP="00174DB7">
            <w:pPr>
              <w:pStyle w:val="NoSpacing"/>
            </w:pPr>
          </w:p>
        </w:tc>
      </w:tr>
      <w:tr w:rsidR="00C0767A" w14:paraId="1F2F3436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585A69A6" w14:textId="77777777" w:rsidR="00C0767A" w:rsidRDefault="00E26E6A" w:rsidP="00C0767A">
            <w:pPr>
              <w:pStyle w:val="Days"/>
            </w:pPr>
            <w:sdt>
              <w:sdtPr>
                <w:id w:val="-1964635801"/>
                <w:placeholder>
                  <w:docPart w:val="C53524619C634ABF83F5CBFD315D1F9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F93D81A" w14:textId="77777777" w:rsidR="00C0767A" w:rsidRDefault="00E26E6A" w:rsidP="00C0767A">
            <w:pPr>
              <w:pStyle w:val="Days"/>
            </w:pPr>
            <w:sdt>
              <w:sdtPr>
                <w:id w:val="159210165"/>
                <w:placeholder>
                  <w:docPart w:val="1C6483B39650421698E04F825411F65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5D62C46" w14:textId="77777777" w:rsidR="00C0767A" w:rsidRDefault="00E26E6A" w:rsidP="00C0767A">
            <w:pPr>
              <w:pStyle w:val="Days"/>
            </w:pPr>
            <w:sdt>
              <w:sdtPr>
                <w:id w:val="554208550"/>
                <w:placeholder>
                  <w:docPart w:val="957E2F4F80ED44968ED0C4F00C7084B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46D3035" w14:textId="77777777" w:rsidR="00C0767A" w:rsidRDefault="00E26E6A" w:rsidP="00C0767A">
            <w:pPr>
              <w:pStyle w:val="Days"/>
            </w:pPr>
            <w:sdt>
              <w:sdtPr>
                <w:id w:val="986439060"/>
                <w:placeholder>
                  <w:docPart w:val="69B8F6B2B7CA40CE98A80D0066644CF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BDF0C43" w14:textId="77777777" w:rsidR="00C0767A" w:rsidRDefault="00E26E6A" w:rsidP="00C0767A">
            <w:pPr>
              <w:pStyle w:val="Days"/>
            </w:pPr>
            <w:sdt>
              <w:sdtPr>
                <w:id w:val="-797997111"/>
                <w:placeholder>
                  <w:docPart w:val="458FD437CA73421FB1E00AD2B86987D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6E64A38" w14:textId="77777777" w:rsidR="00C0767A" w:rsidRDefault="00E26E6A" w:rsidP="00C0767A">
            <w:pPr>
              <w:pStyle w:val="Days"/>
            </w:pPr>
            <w:sdt>
              <w:sdtPr>
                <w:id w:val="-2116894253"/>
                <w:placeholder>
                  <w:docPart w:val="8BC678EED9A342C280B5C1A544FCBE2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2BBA2521" w14:textId="77777777" w:rsidR="00C0767A" w:rsidRDefault="00E26E6A" w:rsidP="00C0767A">
            <w:pPr>
              <w:pStyle w:val="Days"/>
            </w:pPr>
            <w:sdt>
              <w:sdtPr>
                <w:id w:val="317770242"/>
                <w:placeholder>
                  <w:docPart w:val="DC2F1C616E0746A48BC4D6114804271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5F2B7D4E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F2D18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5E41E7" w14:textId="77777777" w:rsidR="00A87856" w:rsidRDefault="00A87856" w:rsidP="00A87856">
            <w:pPr>
              <w:pStyle w:val="Dates"/>
            </w:pPr>
            <w:r w:rsidRPr="00314C3C">
              <w:t>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130492" w14:textId="77777777" w:rsidR="00A87856" w:rsidRDefault="00A87856" w:rsidP="00A87856">
            <w:pPr>
              <w:pStyle w:val="Dates"/>
            </w:pPr>
            <w:r w:rsidRPr="00314C3C">
              <w:t>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A34416" w14:textId="77777777" w:rsidR="00A87856" w:rsidRDefault="00A87856" w:rsidP="00A87856">
            <w:pPr>
              <w:pStyle w:val="Dates"/>
            </w:pPr>
            <w:r w:rsidRPr="00314C3C">
              <w:t>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77BAF5" w14:textId="77777777" w:rsidR="00A87856" w:rsidRDefault="00A87856" w:rsidP="00A87856">
            <w:pPr>
              <w:pStyle w:val="Dates"/>
            </w:pPr>
            <w:r w:rsidRPr="00314C3C">
              <w:t>4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4C4755" w14:textId="77777777" w:rsidR="00A87856" w:rsidRDefault="00A87856" w:rsidP="00A87856">
            <w:pPr>
              <w:pStyle w:val="Dates"/>
            </w:pPr>
            <w:r w:rsidRPr="00314C3C">
              <w:t>5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5976B4" w14:textId="77777777" w:rsidR="00A87856" w:rsidRDefault="00A87856" w:rsidP="00A87856">
            <w:pPr>
              <w:pStyle w:val="Dates"/>
            </w:pPr>
            <w:r w:rsidRPr="00314C3C">
              <w:t>6</w:t>
            </w:r>
          </w:p>
        </w:tc>
      </w:tr>
      <w:tr w:rsidR="00A87856" w14:paraId="751807A2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72EFBB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639CF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89AD3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C7BA2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3D3E7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921BF8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47D08B" w14:textId="77777777" w:rsidR="00A87856" w:rsidRDefault="00A87856" w:rsidP="00A87856">
            <w:pPr>
              <w:pStyle w:val="Dates"/>
            </w:pPr>
          </w:p>
        </w:tc>
      </w:tr>
      <w:tr w:rsidR="00A87856" w14:paraId="38D86FAB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E9D953" w14:textId="77777777" w:rsidR="00A87856" w:rsidRDefault="00A87856" w:rsidP="00A87856">
            <w:pPr>
              <w:pStyle w:val="Dates"/>
            </w:pPr>
            <w:r>
              <w:t>7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431F4A" w14:textId="77777777" w:rsidR="00A87856" w:rsidRDefault="00A87856" w:rsidP="00A87856">
            <w:pPr>
              <w:pStyle w:val="Dates"/>
            </w:pPr>
            <w:r w:rsidRPr="00314C3C">
              <w:t>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14476E" w14:textId="77777777" w:rsidR="00A87856" w:rsidRDefault="00A87856" w:rsidP="00A87856">
            <w:pPr>
              <w:pStyle w:val="Dates"/>
            </w:pPr>
            <w:r w:rsidRPr="00314C3C">
              <w:t>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050FDE" w14:textId="77777777" w:rsidR="00A87856" w:rsidRDefault="00A87856" w:rsidP="00A87856">
            <w:pPr>
              <w:pStyle w:val="Dates"/>
            </w:pPr>
            <w:r w:rsidRPr="00314C3C">
              <w:t>10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B3E875F" w14:textId="77777777" w:rsidR="00A87856" w:rsidRDefault="00A87856" w:rsidP="00A87856">
            <w:pPr>
              <w:pStyle w:val="Dates"/>
            </w:pPr>
            <w:r w:rsidRPr="00314C3C">
              <w:t>11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8DC2B8B" w14:textId="77777777" w:rsidR="00A87856" w:rsidRDefault="00A87856" w:rsidP="00A87856">
            <w:pPr>
              <w:pStyle w:val="Dates"/>
            </w:pPr>
            <w:r w:rsidRPr="00314C3C">
              <w:t>12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17F39C7" w14:textId="77777777" w:rsidR="00A87856" w:rsidRDefault="00A87856" w:rsidP="00A87856">
            <w:pPr>
              <w:pStyle w:val="Dates"/>
            </w:pPr>
            <w:r w:rsidRPr="00314C3C">
              <w:t>13</w:t>
            </w:r>
          </w:p>
        </w:tc>
      </w:tr>
      <w:tr w:rsidR="00A87856" w14:paraId="6B0013BF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40CE02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2C093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36AE27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67FCF5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41449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F06F55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CEBBEB6" w14:textId="77777777" w:rsidR="00A87856" w:rsidRDefault="00A87856" w:rsidP="00A87856">
            <w:pPr>
              <w:pStyle w:val="Dates"/>
            </w:pPr>
          </w:p>
        </w:tc>
      </w:tr>
      <w:tr w:rsidR="00A87856" w14:paraId="59A33DB2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027919" w14:textId="77777777" w:rsidR="00A87856" w:rsidRDefault="00A87856" w:rsidP="00A87856">
            <w:pPr>
              <w:pStyle w:val="Dates"/>
            </w:pPr>
            <w:r>
              <w:t>14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ECB7E1" w14:textId="77777777" w:rsidR="00A87856" w:rsidRDefault="00A87856" w:rsidP="00A87856">
            <w:pPr>
              <w:pStyle w:val="Dates"/>
            </w:pPr>
            <w:r w:rsidRPr="00314C3C">
              <w:t>15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57200F" w14:textId="77777777" w:rsidR="00A87856" w:rsidRDefault="00A87856" w:rsidP="00A87856">
            <w:pPr>
              <w:pStyle w:val="Dates"/>
            </w:pPr>
            <w:r w:rsidRPr="00314C3C">
              <w:t>16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75B9D0" w14:textId="77777777" w:rsidR="00A87856" w:rsidRDefault="00A87856" w:rsidP="00A87856">
            <w:pPr>
              <w:pStyle w:val="Dates"/>
            </w:pPr>
            <w:r w:rsidRPr="00314C3C">
              <w:t>17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663CA6" w14:textId="77777777" w:rsidR="00A87856" w:rsidRDefault="00A87856" w:rsidP="00A87856">
            <w:pPr>
              <w:pStyle w:val="Dates"/>
            </w:pPr>
            <w:r w:rsidRPr="00314C3C">
              <w:t>18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318F35" w14:textId="77777777" w:rsidR="00A87856" w:rsidRDefault="00A87856" w:rsidP="00A87856">
            <w:pPr>
              <w:pStyle w:val="Dates"/>
            </w:pPr>
            <w:r w:rsidRPr="00314C3C">
              <w:t>19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4FDB76" w14:textId="77777777" w:rsidR="00A87856" w:rsidRDefault="00A87856" w:rsidP="00A87856">
            <w:pPr>
              <w:pStyle w:val="Dates"/>
            </w:pPr>
            <w:r w:rsidRPr="00314C3C">
              <w:t>20</w:t>
            </w:r>
          </w:p>
        </w:tc>
      </w:tr>
      <w:tr w:rsidR="00A87856" w14:paraId="68A4DA99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82AB01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E7414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C0C4B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47A4F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9003E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F17D0B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56F293" w14:textId="77777777" w:rsidR="00A87856" w:rsidRDefault="00A87856" w:rsidP="00A87856">
            <w:pPr>
              <w:pStyle w:val="Dates"/>
            </w:pPr>
          </w:p>
        </w:tc>
      </w:tr>
      <w:tr w:rsidR="00A87856" w14:paraId="798F6344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6320B0" w14:textId="77777777" w:rsidR="00A87856" w:rsidRDefault="00A87856" w:rsidP="00A87856">
            <w:pPr>
              <w:pStyle w:val="Dates"/>
            </w:pPr>
            <w:r>
              <w:t>21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0E9B224" w14:textId="77777777" w:rsidR="00A87856" w:rsidRDefault="00A87856" w:rsidP="00A87856">
            <w:pPr>
              <w:pStyle w:val="Dates"/>
            </w:pPr>
            <w:r w:rsidRPr="00314C3C">
              <w:t>22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63DD61" w14:textId="77777777" w:rsidR="00A87856" w:rsidRDefault="00A87856" w:rsidP="00A87856">
            <w:pPr>
              <w:pStyle w:val="Dates"/>
            </w:pPr>
            <w:r w:rsidRPr="00314C3C">
              <w:t>23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30A4F7" w14:textId="77777777" w:rsidR="00A87856" w:rsidRDefault="00A87856" w:rsidP="00A87856">
            <w:pPr>
              <w:pStyle w:val="Dates"/>
            </w:pPr>
            <w:r w:rsidRPr="00314C3C">
              <w:t>24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35393A" w14:textId="77777777" w:rsidR="00A87856" w:rsidRDefault="00A87856" w:rsidP="00A87856">
            <w:pPr>
              <w:pStyle w:val="Dates"/>
            </w:pPr>
            <w:r w:rsidRPr="00314C3C">
              <w:t>25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E120F7" w14:textId="77777777" w:rsidR="00A87856" w:rsidRDefault="00A87856" w:rsidP="00A87856">
            <w:pPr>
              <w:pStyle w:val="Dates"/>
            </w:pPr>
            <w:r w:rsidRPr="00314C3C">
              <w:t>26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BA8BBA" w14:textId="77777777" w:rsidR="00A87856" w:rsidRDefault="00A87856" w:rsidP="00A87856">
            <w:pPr>
              <w:pStyle w:val="Dates"/>
            </w:pPr>
            <w:r w:rsidRPr="00314C3C">
              <w:t>27</w:t>
            </w:r>
          </w:p>
        </w:tc>
      </w:tr>
      <w:tr w:rsidR="00A87856" w14:paraId="41ECB7E5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E01BEC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9BD5B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62DB6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878C9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28F04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964D20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199819" w14:textId="77777777" w:rsidR="00A87856" w:rsidRDefault="00A87856" w:rsidP="00A87856">
            <w:pPr>
              <w:pStyle w:val="Dates"/>
            </w:pPr>
          </w:p>
        </w:tc>
      </w:tr>
      <w:tr w:rsidR="00A87856" w14:paraId="21197860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57AA9A" w14:textId="77777777" w:rsidR="00A87856" w:rsidRDefault="00A87856" w:rsidP="00A87856">
            <w:pPr>
              <w:pStyle w:val="Dates"/>
            </w:pPr>
            <w:r>
              <w:t>28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38AAB1" w14:textId="77777777" w:rsidR="00A87856" w:rsidRDefault="00A87856" w:rsidP="00A87856">
            <w:pPr>
              <w:pStyle w:val="Dates"/>
            </w:pPr>
            <w:r w:rsidRPr="00314C3C">
              <w:t>29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F90C7D" w14:textId="77777777" w:rsidR="00A87856" w:rsidRDefault="00A87856" w:rsidP="00A87856">
            <w:pPr>
              <w:pStyle w:val="Dates"/>
            </w:pPr>
            <w:r w:rsidRPr="00314C3C">
              <w:t>30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60D62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0364B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3C7BB5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628873" w14:textId="77777777" w:rsidR="00A87856" w:rsidRDefault="00A87856" w:rsidP="00A87856">
            <w:pPr>
              <w:pStyle w:val="Dates"/>
            </w:pPr>
          </w:p>
        </w:tc>
      </w:tr>
      <w:tr w:rsidR="00CE2D21" w14:paraId="68E38F25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2BB11F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36DF95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2C317D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738AD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A2FCE6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CD01BC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C85EA3" w14:textId="77777777" w:rsidR="00CE2D21" w:rsidRDefault="00CE2D21" w:rsidP="00CE2D21">
            <w:pPr>
              <w:pStyle w:val="Dates"/>
            </w:pPr>
          </w:p>
        </w:tc>
      </w:tr>
      <w:tr w:rsidR="00CE2D21" w14:paraId="58FC77E6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F76910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8676D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8AAD10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A1E222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119FEA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C30BB1C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486F89D" w14:textId="77777777" w:rsidR="00CE2D21" w:rsidRDefault="00CE2D21" w:rsidP="00CE2D21">
            <w:pPr>
              <w:pStyle w:val="Dates"/>
            </w:pPr>
          </w:p>
        </w:tc>
      </w:tr>
      <w:tr w:rsidR="0076400B" w14:paraId="53F834EC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909CBA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D9742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4A855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EA2DC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EAF69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03141E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276FC9" w14:textId="77777777" w:rsidR="0076400B" w:rsidRDefault="0076400B" w:rsidP="00174DB7">
            <w:pPr>
              <w:pStyle w:val="Dates"/>
            </w:pPr>
          </w:p>
        </w:tc>
      </w:tr>
      <w:tr w:rsidR="0076400B" w14:paraId="293614BF" w14:textId="77777777" w:rsidTr="00174DB7">
        <w:trPr>
          <w:gridAfter w:val="1"/>
          <w:wAfter w:w="35" w:type="pct"/>
          <w:trHeight w:hRule="exact" w:val="191"/>
        </w:trPr>
        <w:tc>
          <w:tcPr>
            <w:tcW w:w="1303" w:type="pct"/>
            <w:gridSpan w:val="2"/>
            <w:tcBorders>
              <w:top w:val="single" w:sz="8" w:space="0" w:color="BFBFBF" w:themeColor="background1" w:themeShade="BF"/>
            </w:tcBorders>
          </w:tcPr>
          <w:p w14:paraId="74131431" w14:textId="77777777" w:rsidR="0076400B" w:rsidRDefault="0076400B" w:rsidP="000E7125"/>
        </w:tc>
        <w:tc>
          <w:tcPr>
            <w:tcW w:w="1206" w:type="pct"/>
            <w:gridSpan w:val="4"/>
            <w:tcBorders>
              <w:top w:val="single" w:sz="8" w:space="0" w:color="BFBFBF" w:themeColor="background1" w:themeShade="BF"/>
            </w:tcBorders>
          </w:tcPr>
          <w:p w14:paraId="1AFA84DA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17C76C26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588CB62F" w14:textId="77777777" w:rsidR="0076400B" w:rsidRDefault="0076400B" w:rsidP="000E7125"/>
        </w:tc>
      </w:tr>
      <w:tr w:rsidR="0076400B" w14:paraId="6B2FAD9E" w14:textId="77777777" w:rsidTr="00174DB7">
        <w:trPr>
          <w:trHeight w:hRule="exact" w:val="1674"/>
        </w:trPr>
        <w:tc>
          <w:tcPr>
            <w:tcW w:w="1339" w:type="pct"/>
            <w:gridSpan w:val="3"/>
          </w:tcPr>
          <w:p w14:paraId="1AC6BDE7" w14:textId="77777777" w:rsidR="0076400B" w:rsidRDefault="00E26E6A" w:rsidP="00174DB7">
            <w:pPr>
              <w:pStyle w:val="Heading1"/>
            </w:pPr>
            <w:sdt>
              <w:sdtPr>
                <w:id w:val="389080031"/>
                <w:placeholder>
                  <w:docPart w:val="7459E27BD0E84E57A25473F87270384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55700A94" w14:textId="77777777" w:rsidR="0076400B" w:rsidRDefault="00E26E6A" w:rsidP="00174DB7">
            <w:pPr>
              <w:pStyle w:val="Heading2"/>
            </w:pPr>
            <w:sdt>
              <w:sdtPr>
                <w:id w:val="1025527030"/>
                <w:placeholder>
                  <w:docPart w:val="4B858AFAFE064D90AFD9298B8702355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652AA6E" w14:textId="77777777" w:rsidR="0076400B" w:rsidRDefault="00E26E6A" w:rsidP="00174DB7">
            <w:sdt>
              <w:sdtPr>
                <w:id w:val="-1106267385"/>
                <w:placeholder>
                  <w:docPart w:val="C04980B6626341869F2E0EFCEC149EC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6C610F8E" w14:textId="77777777" w:rsidR="0076400B" w:rsidRDefault="00E26E6A" w:rsidP="00174DB7">
            <w:pPr>
              <w:pStyle w:val="Heading2"/>
            </w:pPr>
            <w:sdt>
              <w:sdtPr>
                <w:id w:val="1806511230"/>
                <w:placeholder>
                  <w:docPart w:val="C577097DA8C44993AC81974F76DB2BC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629EB35E" w14:textId="77777777" w:rsidR="0076400B" w:rsidRDefault="00E26E6A" w:rsidP="00174DB7">
            <w:sdt>
              <w:sdtPr>
                <w:id w:val="777834779"/>
                <w:placeholder>
                  <w:docPart w:val="DDC0212D6DEE4E0387466611EAAA5FE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7D5415DB" w14:textId="77777777" w:rsidR="0076400B" w:rsidRDefault="00E26E6A" w:rsidP="00174DB7">
            <w:pPr>
              <w:pStyle w:val="Heading2"/>
            </w:pPr>
            <w:sdt>
              <w:sdtPr>
                <w:id w:val="1743674161"/>
                <w:placeholder>
                  <w:docPart w:val="37C168244D0C4B4CADAF1DC2ACB5CF92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DD7644D" w14:textId="77777777" w:rsidR="0076400B" w:rsidRDefault="00E26E6A" w:rsidP="00174DB7">
            <w:sdt>
              <w:sdtPr>
                <w:id w:val="-1393029660"/>
                <w:placeholder>
                  <w:docPart w:val="CD8C8493E69F41B0B2B2D88CB002C74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1F2489D3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833"/>
        <w:gridCol w:w="223"/>
        <w:gridCol w:w="2056"/>
        <w:gridCol w:w="1259"/>
        <w:gridCol w:w="798"/>
        <w:gridCol w:w="2056"/>
        <w:gridCol w:w="684"/>
        <w:gridCol w:w="734"/>
        <w:gridCol w:w="638"/>
        <w:gridCol w:w="2059"/>
        <w:gridCol w:w="102"/>
      </w:tblGrid>
      <w:tr w:rsidR="0076400B" w14:paraId="0E58791D" w14:textId="77777777" w:rsidTr="00F43785">
        <w:trPr>
          <w:gridAfter w:val="1"/>
          <w:wAfter w:w="35" w:type="pct"/>
        </w:trPr>
        <w:tc>
          <w:tcPr>
            <w:tcW w:w="4035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7C82E34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July</w:t>
            </w:r>
          </w:p>
        </w:tc>
        <w:tc>
          <w:tcPr>
            <w:tcW w:w="930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5A176D4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470C19D0" w14:textId="77777777" w:rsidTr="00F43785">
        <w:trPr>
          <w:gridAfter w:val="1"/>
          <w:wAfter w:w="35" w:type="pct"/>
        </w:trPr>
        <w:tc>
          <w:tcPr>
            <w:tcW w:w="4035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32AF5B2" w14:textId="77777777" w:rsidR="0076400B" w:rsidRDefault="0076400B" w:rsidP="00174DB7">
            <w:pPr>
              <w:pStyle w:val="NoSpacing"/>
            </w:pPr>
          </w:p>
        </w:tc>
        <w:tc>
          <w:tcPr>
            <w:tcW w:w="930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220954A" w14:textId="77777777" w:rsidR="0076400B" w:rsidRDefault="0076400B" w:rsidP="00174DB7">
            <w:pPr>
              <w:pStyle w:val="NoSpacing"/>
            </w:pPr>
          </w:p>
        </w:tc>
      </w:tr>
      <w:tr w:rsidR="00C0767A" w14:paraId="2317F3F1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364729EA" w14:textId="77777777" w:rsidR="00C0767A" w:rsidRDefault="00E26E6A" w:rsidP="00C0767A">
            <w:pPr>
              <w:pStyle w:val="Days"/>
            </w:pPr>
            <w:sdt>
              <w:sdtPr>
                <w:id w:val="-1696061339"/>
                <w:placeholder>
                  <w:docPart w:val="FF5833B98215404AA32B8117D57E747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31FB851" w14:textId="77777777" w:rsidR="00C0767A" w:rsidRDefault="00E26E6A" w:rsidP="00C0767A">
            <w:pPr>
              <w:pStyle w:val="Days"/>
            </w:pPr>
            <w:sdt>
              <w:sdtPr>
                <w:id w:val="95523128"/>
                <w:placeholder>
                  <w:docPart w:val="B18DC668CECC435CBF903B19ED95A67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2EEF21D" w14:textId="77777777" w:rsidR="00C0767A" w:rsidRDefault="00E26E6A" w:rsidP="00C0767A">
            <w:pPr>
              <w:pStyle w:val="Days"/>
            </w:pPr>
            <w:sdt>
              <w:sdtPr>
                <w:id w:val="-2097393562"/>
                <w:placeholder>
                  <w:docPart w:val="08EB5BBF0BBE4CE087E9D059168AA28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3CB1196" w14:textId="77777777" w:rsidR="00C0767A" w:rsidRDefault="00E26E6A" w:rsidP="00C0767A">
            <w:pPr>
              <w:pStyle w:val="Days"/>
            </w:pPr>
            <w:sdt>
              <w:sdtPr>
                <w:id w:val="-1094326188"/>
                <w:placeholder>
                  <w:docPart w:val="30F4B7CC617F4EBEA84A363872AF1A9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06E732C" w14:textId="77777777" w:rsidR="00C0767A" w:rsidRDefault="00E26E6A" w:rsidP="00C0767A">
            <w:pPr>
              <w:pStyle w:val="Days"/>
            </w:pPr>
            <w:sdt>
              <w:sdtPr>
                <w:id w:val="1523205670"/>
                <w:placeholder>
                  <w:docPart w:val="A884CEF112ED4EDC84919BE15142B98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84523FD" w14:textId="77777777" w:rsidR="00C0767A" w:rsidRDefault="00E26E6A" w:rsidP="00C0767A">
            <w:pPr>
              <w:pStyle w:val="Days"/>
            </w:pPr>
            <w:sdt>
              <w:sdtPr>
                <w:id w:val="1658030589"/>
                <w:placeholder>
                  <w:docPart w:val="AFA876A4D286440DA7728F4FEA598BE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0F82AC48" w14:textId="77777777" w:rsidR="00C0767A" w:rsidRDefault="00E26E6A" w:rsidP="00C0767A">
            <w:pPr>
              <w:pStyle w:val="Days"/>
            </w:pPr>
            <w:sdt>
              <w:sdtPr>
                <w:id w:val="437803929"/>
                <w:placeholder>
                  <w:docPart w:val="A135CE828BD145C59B7C19AC1160547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667D3AAC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F6175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EAB76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89DC5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D759EA" w14:textId="77777777" w:rsidR="00A87856" w:rsidRDefault="00A87856" w:rsidP="00A87856">
            <w:pPr>
              <w:pStyle w:val="Dates"/>
            </w:pPr>
            <w:r w:rsidRPr="00450A88">
              <w:t>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A12B17" w14:textId="77777777" w:rsidR="00A87856" w:rsidRDefault="00A87856" w:rsidP="00A87856">
            <w:pPr>
              <w:pStyle w:val="Dates"/>
            </w:pPr>
            <w:r w:rsidRPr="00450A88">
              <w:t>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FEFD54" w14:textId="77777777" w:rsidR="00A87856" w:rsidRDefault="00A87856" w:rsidP="00A87856">
            <w:pPr>
              <w:pStyle w:val="Dates"/>
            </w:pPr>
            <w:r w:rsidRPr="00450A88">
              <w:t>3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494F8B" w14:textId="77777777" w:rsidR="00A87856" w:rsidRDefault="00A87856" w:rsidP="00A87856">
            <w:pPr>
              <w:pStyle w:val="Dates"/>
            </w:pPr>
            <w:r w:rsidRPr="00450A88">
              <w:t>4</w:t>
            </w:r>
          </w:p>
        </w:tc>
      </w:tr>
      <w:tr w:rsidR="00A87856" w14:paraId="1B129EBD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40B4A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5F07D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BBA9B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6B256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85C7C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4E6A26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4AFE83" w14:textId="77777777" w:rsidR="00A87856" w:rsidRDefault="00A87856" w:rsidP="00A87856">
            <w:pPr>
              <w:pStyle w:val="Dates"/>
            </w:pPr>
          </w:p>
        </w:tc>
      </w:tr>
      <w:tr w:rsidR="00A87856" w14:paraId="4FE67594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608683" w14:textId="77777777" w:rsidR="00A87856" w:rsidRDefault="00A87856" w:rsidP="00A87856">
            <w:pPr>
              <w:pStyle w:val="Dates"/>
            </w:pPr>
            <w:r>
              <w:t>5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151EDC" w14:textId="77777777" w:rsidR="00A87856" w:rsidRDefault="00A87856" w:rsidP="00A87856">
            <w:pPr>
              <w:pStyle w:val="Dates"/>
            </w:pPr>
            <w:r w:rsidRPr="00450A88">
              <w:t>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4DE4DF" w14:textId="77777777" w:rsidR="00A87856" w:rsidRDefault="00A87856" w:rsidP="00A87856">
            <w:pPr>
              <w:pStyle w:val="Dates"/>
            </w:pPr>
            <w:r w:rsidRPr="00450A88">
              <w:t>7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E51F7BB" w14:textId="77777777" w:rsidR="00A87856" w:rsidRDefault="00A87856" w:rsidP="00A87856">
            <w:pPr>
              <w:pStyle w:val="Dates"/>
            </w:pPr>
            <w:r w:rsidRPr="00450A88">
              <w:t>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99AE08" w14:textId="77777777" w:rsidR="00A87856" w:rsidRDefault="00A87856" w:rsidP="00A87856">
            <w:pPr>
              <w:pStyle w:val="Dates"/>
            </w:pPr>
            <w:r w:rsidRPr="00450A88">
              <w:t>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B62E5E" w14:textId="77777777" w:rsidR="00A87856" w:rsidRDefault="00A87856" w:rsidP="00A87856">
            <w:pPr>
              <w:pStyle w:val="Dates"/>
            </w:pPr>
            <w:r w:rsidRPr="00450A88">
              <w:t>10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31D8E3B" w14:textId="77777777" w:rsidR="00A87856" w:rsidRDefault="00A87856" w:rsidP="00A87856">
            <w:pPr>
              <w:pStyle w:val="Dates"/>
            </w:pPr>
            <w:r w:rsidRPr="00450A88">
              <w:t>11</w:t>
            </w:r>
          </w:p>
        </w:tc>
      </w:tr>
      <w:tr w:rsidR="00A87856" w14:paraId="56A9136E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398A4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79B12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88D572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55E31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F5B45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B150071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BED2C7" w14:textId="77777777" w:rsidR="00A87856" w:rsidRDefault="00A87856" w:rsidP="00A87856">
            <w:pPr>
              <w:pStyle w:val="Dates"/>
            </w:pPr>
          </w:p>
        </w:tc>
      </w:tr>
      <w:tr w:rsidR="00A87856" w14:paraId="79CE94AD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5B359C" w14:textId="77777777" w:rsidR="00A87856" w:rsidRDefault="00A87856" w:rsidP="00A87856">
            <w:pPr>
              <w:pStyle w:val="Dates"/>
            </w:pPr>
            <w:r>
              <w:t>12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24628F" w14:textId="77777777" w:rsidR="00A87856" w:rsidRDefault="00A87856" w:rsidP="00A87856">
            <w:pPr>
              <w:pStyle w:val="Dates"/>
            </w:pPr>
            <w:r w:rsidRPr="00450A88">
              <w:t>13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E5ED53" w14:textId="77777777" w:rsidR="00A87856" w:rsidRDefault="00A87856" w:rsidP="00A87856">
            <w:pPr>
              <w:pStyle w:val="Dates"/>
            </w:pPr>
            <w:r w:rsidRPr="00450A88">
              <w:t>14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CE8024" w14:textId="77777777" w:rsidR="00A87856" w:rsidRDefault="00A87856" w:rsidP="00A87856">
            <w:pPr>
              <w:pStyle w:val="Dates"/>
            </w:pPr>
            <w:r w:rsidRPr="00450A88">
              <w:t>15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16A9A3" w14:textId="77777777" w:rsidR="00A87856" w:rsidRDefault="00A87856" w:rsidP="00A87856">
            <w:pPr>
              <w:pStyle w:val="Dates"/>
            </w:pPr>
            <w:r w:rsidRPr="00450A88">
              <w:t>16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76B3C5" w14:textId="77777777" w:rsidR="00A87856" w:rsidRDefault="00A87856" w:rsidP="00A87856">
            <w:pPr>
              <w:pStyle w:val="Dates"/>
            </w:pPr>
            <w:r w:rsidRPr="00450A88">
              <w:t>17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DB7970" w14:textId="77777777" w:rsidR="00A87856" w:rsidRDefault="00A87856" w:rsidP="00A87856">
            <w:pPr>
              <w:pStyle w:val="Dates"/>
            </w:pPr>
            <w:r w:rsidRPr="00450A88">
              <w:t>18</w:t>
            </w:r>
          </w:p>
        </w:tc>
      </w:tr>
      <w:tr w:rsidR="00A87856" w14:paraId="41F6DC29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2AACA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2D790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88C18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755CE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79728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2BFE8F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D19967" w14:textId="77777777" w:rsidR="00A87856" w:rsidRDefault="00A87856" w:rsidP="00A87856">
            <w:pPr>
              <w:pStyle w:val="Dates"/>
            </w:pPr>
          </w:p>
        </w:tc>
      </w:tr>
      <w:tr w:rsidR="00A87856" w14:paraId="4E9D1998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68DF45" w14:textId="77777777" w:rsidR="00A87856" w:rsidRDefault="00A87856" w:rsidP="00A87856">
            <w:pPr>
              <w:pStyle w:val="Dates"/>
            </w:pPr>
            <w:r>
              <w:t>19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4A33C1" w14:textId="77777777" w:rsidR="00A87856" w:rsidRDefault="00A87856" w:rsidP="00A87856">
            <w:pPr>
              <w:pStyle w:val="Dates"/>
            </w:pPr>
            <w:r w:rsidRPr="00450A88">
              <w:t>20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9B05D36" w14:textId="77777777" w:rsidR="00A87856" w:rsidRDefault="00A87856" w:rsidP="00A87856">
            <w:pPr>
              <w:pStyle w:val="Dates"/>
            </w:pPr>
            <w:r w:rsidRPr="00450A88">
              <w:t>21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DF4C240" w14:textId="77777777" w:rsidR="00A87856" w:rsidRDefault="00A87856" w:rsidP="00A87856">
            <w:pPr>
              <w:pStyle w:val="Dates"/>
            </w:pPr>
            <w:r w:rsidRPr="00450A88">
              <w:t>22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CCDEBA" w14:textId="77777777" w:rsidR="00A87856" w:rsidRDefault="00A87856" w:rsidP="00A87856">
            <w:pPr>
              <w:pStyle w:val="Dates"/>
            </w:pPr>
            <w:r w:rsidRPr="00450A88">
              <w:t>23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B89585E" w14:textId="77777777" w:rsidR="00A87856" w:rsidRDefault="00A87856" w:rsidP="00A87856">
            <w:pPr>
              <w:pStyle w:val="Dates"/>
            </w:pPr>
            <w:r w:rsidRPr="00450A88">
              <w:t>24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F0FDCF8" w14:textId="77777777" w:rsidR="00A87856" w:rsidRDefault="00A87856" w:rsidP="00A87856">
            <w:pPr>
              <w:pStyle w:val="Dates"/>
            </w:pPr>
            <w:r w:rsidRPr="00450A88">
              <w:t>25</w:t>
            </w:r>
          </w:p>
        </w:tc>
      </w:tr>
      <w:tr w:rsidR="00A87856" w14:paraId="69E59C0F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EBADA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723D9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B23E0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032AE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992946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53DFC7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BC9D27" w14:textId="77777777" w:rsidR="00A87856" w:rsidRDefault="00A87856" w:rsidP="00A87856">
            <w:pPr>
              <w:pStyle w:val="Dates"/>
            </w:pPr>
          </w:p>
        </w:tc>
      </w:tr>
      <w:tr w:rsidR="00A87856" w14:paraId="5122562E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A0E2D0" w14:textId="77777777" w:rsidR="00A87856" w:rsidRDefault="00A87856" w:rsidP="00A87856">
            <w:pPr>
              <w:pStyle w:val="Dates"/>
            </w:pPr>
            <w:r>
              <w:t>26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2A069A" w14:textId="77777777" w:rsidR="00A87856" w:rsidRDefault="00A87856" w:rsidP="00A87856">
            <w:pPr>
              <w:pStyle w:val="Dates"/>
            </w:pPr>
            <w:r w:rsidRPr="00450A88">
              <w:t>27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4C0EE5" w14:textId="77777777" w:rsidR="00A87856" w:rsidRDefault="00A87856" w:rsidP="00A87856">
            <w:pPr>
              <w:pStyle w:val="Dates"/>
            </w:pPr>
            <w:r w:rsidRPr="00450A88">
              <w:t>28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E455EF" w14:textId="77777777" w:rsidR="00A87856" w:rsidRDefault="00A87856" w:rsidP="00A87856">
            <w:pPr>
              <w:pStyle w:val="Dates"/>
            </w:pPr>
            <w:r w:rsidRPr="00450A88">
              <w:t>29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C19D7E" w14:textId="77777777" w:rsidR="00A87856" w:rsidRDefault="00A87856" w:rsidP="00A87856">
            <w:pPr>
              <w:pStyle w:val="Dates"/>
            </w:pPr>
            <w:r w:rsidRPr="00450A88">
              <w:t>30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C3EBA6" w14:textId="77777777" w:rsidR="00A87856" w:rsidRDefault="00A87856" w:rsidP="00A87856">
            <w:pPr>
              <w:pStyle w:val="Dates"/>
            </w:pPr>
            <w:r w:rsidRPr="00450A88">
              <w:t>31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342954" w14:textId="77777777" w:rsidR="00A87856" w:rsidRDefault="00A87856" w:rsidP="00A87856">
            <w:pPr>
              <w:pStyle w:val="Dates"/>
            </w:pPr>
          </w:p>
        </w:tc>
      </w:tr>
      <w:tr w:rsidR="0076400B" w14:paraId="12604393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50F44F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B94D2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D0709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7CDC0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12AE3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B29B4C" w14:textId="77777777" w:rsidR="0076400B" w:rsidRDefault="0076400B" w:rsidP="00174DB7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FC7D51" w14:textId="77777777" w:rsidR="0076400B" w:rsidRDefault="0076400B" w:rsidP="00174DB7">
            <w:pPr>
              <w:pStyle w:val="Dates"/>
            </w:pPr>
          </w:p>
        </w:tc>
      </w:tr>
      <w:tr w:rsidR="0076400B" w14:paraId="0C94E44C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0D2C42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E6788E4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4FB4D0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C7A45F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F9904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120BD60" w14:textId="77777777" w:rsidR="0076400B" w:rsidRDefault="0076400B" w:rsidP="00174DB7">
            <w:pPr>
              <w:pStyle w:val="Dates"/>
            </w:pP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00DCD96" w14:textId="77777777" w:rsidR="0076400B" w:rsidRDefault="0076400B" w:rsidP="00174DB7">
            <w:pPr>
              <w:pStyle w:val="Dates"/>
            </w:pPr>
          </w:p>
        </w:tc>
      </w:tr>
      <w:tr w:rsidR="0076400B" w14:paraId="2CA2E5B9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06F8F2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18944B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1EE4E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E40F8B1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D9178A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CEEDD8" w14:textId="77777777" w:rsidR="0076400B" w:rsidRDefault="0076400B" w:rsidP="00174DB7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875A5F" w14:textId="77777777" w:rsidR="0076400B" w:rsidRDefault="0076400B" w:rsidP="00174DB7">
            <w:pPr>
              <w:pStyle w:val="Dates"/>
            </w:pPr>
          </w:p>
        </w:tc>
      </w:tr>
      <w:tr w:rsidR="0016297B" w14:paraId="288672AE" w14:textId="77777777" w:rsidTr="0016297B">
        <w:trPr>
          <w:gridAfter w:val="1"/>
          <w:wAfter w:w="35" w:type="pct"/>
          <w:trHeight w:hRule="exact" w:val="191"/>
        </w:trPr>
        <w:tc>
          <w:tcPr>
            <w:tcW w:w="4965" w:type="pct"/>
            <w:gridSpan w:val="11"/>
            <w:tcBorders>
              <w:top w:val="single" w:sz="8" w:space="0" w:color="BFBFBF" w:themeColor="background1" w:themeShade="BF"/>
            </w:tcBorders>
          </w:tcPr>
          <w:p w14:paraId="0053C3AD" w14:textId="77777777" w:rsidR="0016297B" w:rsidRDefault="0016297B" w:rsidP="000E7125"/>
        </w:tc>
      </w:tr>
      <w:tr w:rsidR="0076400B" w14:paraId="51354DD0" w14:textId="77777777" w:rsidTr="00C0767A">
        <w:trPr>
          <w:trHeight w:hRule="exact" w:val="1674"/>
        </w:trPr>
        <w:tc>
          <w:tcPr>
            <w:tcW w:w="1342" w:type="pct"/>
            <w:gridSpan w:val="2"/>
          </w:tcPr>
          <w:p w14:paraId="48EA44D8" w14:textId="77777777" w:rsidR="0076400B" w:rsidRDefault="00E26E6A" w:rsidP="00174DB7">
            <w:pPr>
              <w:pStyle w:val="Heading1"/>
            </w:pPr>
            <w:sdt>
              <w:sdtPr>
                <w:id w:val="-505059318"/>
                <w:placeholder>
                  <w:docPart w:val="98120873C351425FB74C34868604367E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3"/>
          </w:tcPr>
          <w:p w14:paraId="5E5FED35" w14:textId="77777777" w:rsidR="0076400B" w:rsidRDefault="00E26E6A" w:rsidP="00174DB7">
            <w:pPr>
              <w:pStyle w:val="Heading2"/>
            </w:pPr>
            <w:sdt>
              <w:sdtPr>
                <w:id w:val="-1494254382"/>
                <w:placeholder>
                  <w:docPart w:val="43E84E4EA14640F193B901E7E19B2660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211BE2D2" w14:textId="77777777" w:rsidR="0076400B" w:rsidRDefault="00E26E6A" w:rsidP="00174DB7">
            <w:sdt>
              <w:sdtPr>
                <w:id w:val="-293831607"/>
                <w:placeholder>
                  <w:docPart w:val="5949B12C639744E9BAAACC1C53570D3D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45D96097" w14:textId="77777777" w:rsidR="0076400B" w:rsidRDefault="00E26E6A" w:rsidP="00174DB7">
            <w:pPr>
              <w:pStyle w:val="Heading2"/>
            </w:pPr>
            <w:sdt>
              <w:sdtPr>
                <w:id w:val="1616097162"/>
                <w:placeholder>
                  <w:docPart w:val="C0DF308D0456496AB0577FB020DBCC7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3F5B5394" w14:textId="77777777" w:rsidR="0076400B" w:rsidRDefault="00E26E6A" w:rsidP="00174DB7">
            <w:sdt>
              <w:sdtPr>
                <w:id w:val="-1507507661"/>
                <w:placeholder>
                  <w:docPart w:val="289937200B814645977AE5FA4F110AD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18" w:type="pct"/>
            <w:gridSpan w:val="4"/>
          </w:tcPr>
          <w:p w14:paraId="2DA21CA0" w14:textId="77777777" w:rsidR="0076400B" w:rsidRDefault="00E26E6A" w:rsidP="00174DB7">
            <w:pPr>
              <w:pStyle w:val="Heading2"/>
            </w:pPr>
            <w:sdt>
              <w:sdtPr>
                <w:id w:val="-104190535"/>
                <w:placeholder>
                  <w:docPart w:val="1FC9B1481EED4FFF9ABF8590C1C53DC0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3F30E105" w14:textId="77777777" w:rsidR="0076400B" w:rsidRDefault="00E26E6A" w:rsidP="00174DB7">
            <w:sdt>
              <w:sdtPr>
                <w:id w:val="1906263166"/>
                <w:placeholder>
                  <w:docPart w:val="CF8316D19AC3432EB4F28D089450271F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04F70BF8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40" w:type="pct"/>
        <w:tblLook w:val="0600" w:firstRow="0" w:lastRow="0" w:firstColumn="0" w:lastColumn="0" w:noHBand="1" w:noVBand="1"/>
        <w:tblCaption w:val="Layout table"/>
      </w:tblPr>
      <w:tblGrid>
        <w:gridCol w:w="2062"/>
        <w:gridCol w:w="1829"/>
        <w:gridCol w:w="229"/>
        <w:gridCol w:w="2058"/>
        <w:gridCol w:w="1254"/>
        <w:gridCol w:w="804"/>
        <w:gridCol w:w="2058"/>
        <w:gridCol w:w="679"/>
        <w:gridCol w:w="732"/>
        <w:gridCol w:w="644"/>
        <w:gridCol w:w="2061"/>
        <w:gridCol w:w="105"/>
      </w:tblGrid>
      <w:tr w:rsidR="0076400B" w14:paraId="3D9A6050" w14:textId="77777777" w:rsidTr="0016297B">
        <w:trPr>
          <w:gridAfter w:val="1"/>
          <w:wAfter w:w="36" w:type="pct"/>
        </w:trPr>
        <w:tc>
          <w:tcPr>
            <w:tcW w:w="4032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492CFAF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August</w:t>
            </w:r>
          </w:p>
        </w:tc>
        <w:tc>
          <w:tcPr>
            <w:tcW w:w="932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F3634F4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1BD46C43" w14:textId="77777777" w:rsidTr="0016297B">
        <w:trPr>
          <w:gridAfter w:val="1"/>
          <w:wAfter w:w="36" w:type="pct"/>
        </w:trPr>
        <w:tc>
          <w:tcPr>
            <w:tcW w:w="4032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66DB793" w14:textId="77777777" w:rsidR="0076400B" w:rsidRDefault="0076400B" w:rsidP="00174DB7">
            <w:pPr>
              <w:pStyle w:val="NoSpacing"/>
            </w:pPr>
          </w:p>
        </w:tc>
        <w:tc>
          <w:tcPr>
            <w:tcW w:w="932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A286C6E" w14:textId="77777777" w:rsidR="0076400B" w:rsidRDefault="0076400B" w:rsidP="00174DB7">
            <w:pPr>
              <w:pStyle w:val="NoSpacing"/>
            </w:pPr>
          </w:p>
        </w:tc>
      </w:tr>
      <w:tr w:rsidR="00C0767A" w14:paraId="1F36B5A4" w14:textId="77777777" w:rsidTr="00460986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3F4A17F0" w14:textId="77777777" w:rsidR="00C0767A" w:rsidRDefault="00E26E6A" w:rsidP="00C0767A">
            <w:pPr>
              <w:pStyle w:val="Days"/>
            </w:pPr>
            <w:sdt>
              <w:sdtPr>
                <w:id w:val="1856382231"/>
                <w:placeholder>
                  <w:docPart w:val="A992419D3E7349D6805783A520F39200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885249D" w14:textId="77777777" w:rsidR="00C0767A" w:rsidRDefault="00E26E6A" w:rsidP="00C0767A">
            <w:pPr>
              <w:pStyle w:val="Days"/>
            </w:pPr>
            <w:sdt>
              <w:sdtPr>
                <w:id w:val="744233632"/>
                <w:placeholder>
                  <w:docPart w:val="35876D97EA1E416E86B1438FF62D405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6DA4705" w14:textId="77777777" w:rsidR="00C0767A" w:rsidRDefault="00E26E6A" w:rsidP="00C0767A">
            <w:pPr>
              <w:pStyle w:val="Days"/>
            </w:pPr>
            <w:sdt>
              <w:sdtPr>
                <w:id w:val="-939365847"/>
                <w:placeholder>
                  <w:docPart w:val="796DD0400A2A4EF89238B8C18F6E40E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EE35632" w14:textId="77777777" w:rsidR="00C0767A" w:rsidRDefault="00E26E6A" w:rsidP="00C0767A">
            <w:pPr>
              <w:pStyle w:val="Days"/>
            </w:pPr>
            <w:sdt>
              <w:sdtPr>
                <w:id w:val="249159954"/>
                <w:placeholder>
                  <w:docPart w:val="836920EA63284B558F1009F6A2C01CD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26E8BAA" w14:textId="77777777" w:rsidR="00C0767A" w:rsidRDefault="00E26E6A" w:rsidP="00C0767A">
            <w:pPr>
              <w:pStyle w:val="Days"/>
            </w:pPr>
            <w:sdt>
              <w:sdtPr>
                <w:id w:val="-488013069"/>
                <w:placeholder>
                  <w:docPart w:val="53F5B52AD53E4073A1D1E0854CC3232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5F0C7E2" w14:textId="77777777" w:rsidR="00C0767A" w:rsidRDefault="00E26E6A" w:rsidP="00C0767A">
            <w:pPr>
              <w:pStyle w:val="Days"/>
            </w:pPr>
            <w:sdt>
              <w:sdtPr>
                <w:id w:val="328177847"/>
                <w:placeholder>
                  <w:docPart w:val="C99C0A4024D54EC5B159844A9AB1F35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1130FBC0" w14:textId="77777777" w:rsidR="00C0767A" w:rsidRDefault="00E26E6A" w:rsidP="00C0767A">
            <w:pPr>
              <w:pStyle w:val="Days"/>
            </w:pPr>
            <w:sdt>
              <w:sdtPr>
                <w:id w:val="332109579"/>
                <w:placeholder>
                  <w:docPart w:val="AC3BD2F4905A411EA6ECDE278D044B7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3F1B0615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E3139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737ED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D5E90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59932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6FF2D4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C35B73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98199A" w14:textId="77777777" w:rsidR="00A87856" w:rsidRDefault="00A87856" w:rsidP="00A87856">
            <w:pPr>
              <w:pStyle w:val="Dates"/>
            </w:pPr>
            <w:r w:rsidRPr="00744907">
              <w:t>1</w:t>
            </w:r>
          </w:p>
        </w:tc>
      </w:tr>
      <w:tr w:rsidR="00A87856" w14:paraId="6A8BABE1" w14:textId="77777777" w:rsidTr="00F43785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C5250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2954E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AA1A7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C5780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9AA50B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BA848B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7B918D" w14:textId="77777777" w:rsidR="00A87856" w:rsidRDefault="00A87856" w:rsidP="00A87856">
            <w:pPr>
              <w:pStyle w:val="Dates"/>
            </w:pPr>
          </w:p>
        </w:tc>
      </w:tr>
      <w:tr w:rsidR="00A87856" w14:paraId="04575E96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4DD8E4" w14:textId="77777777" w:rsidR="00A87856" w:rsidRDefault="00A87856" w:rsidP="00A87856">
            <w:pPr>
              <w:pStyle w:val="Dates"/>
            </w:pPr>
            <w:r>
              <w:t>2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8669DC" w14:textId="77777777" w:rsidR="00A87856" w:rsidRDefault="00A87856" w:rsidP="00A87856">
            <w:pPr>
              <w:pStyle w:val="Dates"/>
            </w:pPr>
            <w:r w:rsidRPr="00744907">
              <w:t>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397FE40" w14:textId="77777777" w:rsidR="00A87856" w:rsidRDefault="00A87856" w:rsidP="00A87856">
            <w:pPr>
              <w:pStyle w:val="Dates"/>
            </w:pPr>
            <w:r w:rsidRPr="00744907">
              <w:t>4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01DB95" w14:textId="77777777" w:rsidR="00A87856" w:rsidRDefault="00A87856" w:rsidP="00A87856">
            <w:pPr>
              <w:pStyle w:val="Dates"/>
            </w:pPr>
            <w:r w:rsidRPr="00744907">
              <w:t>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51A032" w14:textId="77777777" w:rsidR="00A87856" w:rsidRDefault="00A87856" w:rsidP="00A87856">
            <w:pPr>
              <w:pStyle w:val="Dates"/>
            </w:pPr>
            <w:r w:rsidRPr="00744907">
              <w:t>6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7B796E" w14:textId="77777777" w:rsidR="00A87856" w:rsidRDefault="00A87856" w:rsidP="00A87856">
            <w:pPr>
              <w:pStyle w:val="Dates"/>
            </w:pPr>
            <w:r w:rsidRPr="00744907">
              <w:t>7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EE2D95" w14:textId="77777777" w:rsidR="00A87856" w:rsidRDefault="00A87856" w:rsidP="00A87856">
            <w:pPr>
              <w:pStyle w:val="Dates"/>
            </w:pPr>
            <w:r w:rsidRPr="00744907">
              <w:t>8</w:t>
            </w:r>
          </w:p>
        </w:tc>
      </w:tr>
      <w:tr w:rsidR="00A87856" w14:paraId="2B9DD11B" w14:textId="77777777" w:rsidTr="00F43785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6D44F7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F9AA8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0FC12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971D34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C32A06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0302336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C3B258" w14:textId="77777777" w:rsidR="00A87856" w:rsidRDefault="00A87856" w:rsidP="00A87856">
            <w:pPr>
              <w:pStyle w:val="Dates"/>
            </w:pPr>
          </w:p>
        </w:tc>
      </w:tr>
      <w:tr w:rsidR="00A87856" w14:paraId="35C97CA3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6BCB4E" w14:textId="77777777" w:rsidR="00A87856" w:rsidRDefault="00A87856" w:rsidP="00A87856">
            <w:pPr>
              <w:pStyle w:val="Dates"/>
            </w:pPr>
            <w:r>
              <w:t>9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6348A7" w14:textId="77777777" w:rsidR="00A87856" w:rsidRDefault="00A87856" w:rsidP="00A87856">
            <w:pPr>
              <w:pStyle w:val="Dates"/>
            </w:pPr>
            <w:r w:rsidRPr="00744907">
              <w:t>10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E6F5EC" w14:textId="77777777" w:rsidR="00A87856" w:rsidRDefault="00A87856" w:rsidP="00A87856">
            <w:pPr>
              <w:pStyle w:val="Dates"/>
            </w:pPr>
            <w:r w:rsidRPr="00744907">
              <w:t>11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7554F9" w14:textId="77777777" w:rsidR="00A87856" w:rsidRDefault="00A87856" w:rsidP="00A87856">
            <w:pPr>
              <w:pStyle w:val="Dates"/>
            </w:pPr>
            <w:r w:rsidRPr="00744907">
              <w:t>12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49A00F" w14:textId="77777777" w:rsidR="00A87856" w:rsidRDefault="00A87856" w:rsidP="00A87856">
            <w:pPr>
              <w:pStyle w:val="Dates"/>
            </w:pPr>
            <w:r w:rsidRPr="00744907">
              <w:t>13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8E43DA" w14:textId="77777777" w:rsidR="00A87856" w:rsidRDefault="00A87856" w:rsidP="00A87856">
            <w:pPr>
              <w:pStyle w:val="Dates"/>
            </w:pPr>
            <w:r w:rsidRPr="00744907">
              <w:t>14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CDEB52" w14:textId="77777777" w:rsidR="00A87856" w:rsidRDefault="00A87856" w:rsidP="00A87856">
            <w:pPr>
              <w:pStyle w:val="Dates"/>
            </w:pPr>
            <w:r w:rsidRPr="00744907">
              <w:t>15</w:t>
            </w:r>
          </w:p>
        </w:tc>
      </w:tr>
      <w:tr w:rsidR="00A87856" w14:paraId="44D179A0" w14:textId="77777777" w:rsidTr="00F43785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BF368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9AE30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04808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C36D9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51378B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CC9B79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7551D8" w14:textId="77777777" w:rsidR="00A87856" w:rsidRDefault="00A87856" w:rsidP="00A87856">
            <w:pPr>
              <w:pStyle w:val="Dates"/>
            </w:pPr>
          </w:p>
        </w:tc>
      </w:tr>
      <w:tr w:rsidR="00A87856" w14:paraId="27460EFA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333C4C5" w14:textId="77777777" w:rsidR="00A87856" w:rsidRDefault="00A87856" w:rsidP="00A87856">
            <w:pPr>
              <w:pStyle w:val="Dates"/>
            </w:pPr>
            <w:r>
              <w:t>16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41084A5" w14:textId="77777777" w:rsidR="00A87856" w:rsidRDefault="00A87856" w:rsidP="00A87856">
            <w:pPr>
              <w:pStyle w:val="Dates"/>
            </w:pPr>
            <w:r w:rsidRPr="00744907">
              <w:t>17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BD87EE" w14:textId="77777777" w:rsidR="00A87856" w:rsidRDefault="00A87856" w:rsidP="00A87856">
            <w:pPr>
              <w:pStyle w:val="Dates"/>
            </w:pPr>
            <w:r w:rsidRPr="00744907">
              <w:t>18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A149512" w14:textId="77777777" w:rsidR="00A87856" w:rsidRDefault="00A87856" w:rsidP="00A87856">
            <w:pPr>
              <w:pStyle w:val="Dates"/>
            </w:pPr>
            <w:r w:rsidRPr="00744907">
              <w:t>19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A7A4B1" w14:textId="77777777" w:rsidR="00A87856" w:rsidRDefault="00A87856" w:rsidP="00A87856">
            <w:pPr>
              <w:pStyle w:val="Dates"/>
            </w:pPr>
            <w:r w:rsidRPr="00744907">
              <w:t>20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65C2E9" w14:textId="77777777" w:rsidR="00A87856" w:rsidRDefault="00A87856" w:rsidP="00A87856">
            <w:pPr>
              <w:pStyle w:val="Dates"/>
            </w:pPr>
            <w:r w:rsidRPr="00744907">
              <w:t>21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F34FB8" w14:textId="77777777" w:rsidR="00A87856" w:rsidRDefault="00A87856" w:rsidP="00A87856">
            <w:pPr>
              <w:pStyle w:val="Dates"/>
            </w:pPr>
            <w:r w:rsidRPr="00744907">
              <w:t>22</w:t>
            </w:r>
          </w:p>
        </w:tc>
      </w:tr>
      <w:tr w:rsidR="00A87856" w14:paraId="4E6C03EF" w14:textId="77777777" w:rsidTr="00F43785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B94B1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8262A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0FB4C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697FA5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6C65C1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C8857C9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9C761D" w14:textId="77777777" w:rsidR="00A87856" w:rsidRDefault="00A87856" w:rsidP="00A87856">
            <w:pPr>
              <w:pStyle w:val="Dates"/>
            </w:pPr>
          </w:p>
        </w:tc>
      </w:tr>
      <w:tr w:rsidR="00A87856" w14:paraId="72F50E5B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DFDA04" w14:textId="77777777" w:rsidR="00A87856" w:rsidRDefault="00A87856" w:rsidP="00A87856">
            <w:pPr>
              <w:pStyle w:val="Dates"/>
            </w:pPr>
            <w:r>
              <w:t>23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BB9E66" w14:textId="77777777" w:rsidR="00A87856" w:rsidRDefault="00A87856" w:rsidP="00A87856">
            <w:pPr>
              <w:pStyle w:val="Dates"/>
            </w:pPr>
            <w:r w:rsidRPr="00744907">
              <w:t>24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B88BD1" w14:textId="77777777" w:rsidR="00A87856" w:rsidRDefault="00A87856" w:rsidP="00A87856">
            <w:pPr>
              <w:pStyle w:val="Dates"/>
            </w:pPr>
            <w:r w:rsidRPr="00744907">
              <w:t>25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D8A5D3" w14:textId="77777777" w:rsidR="00A87856" w:rsidRDefault="00A87856" w:rsidP="00A87856">
            <w:pPr>
              <w:pStyle w:val="Dates"/>
            </w:pPr>
            <w:r w:rsidRPr="00744907">
              <w:t>26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5E3B69" w14:textId="77777777" w:rsidR="00A87856" w:rsidRDefault="00A87856" w:rsidP="00A87856">
            <w:pPr>
              <w:pStyle w:val="Dates"/>
            </w:pPr>
            <w:r w:rsidRPr="00744907">
              <w:t>27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1A07FB" w14:textId="77777777" w:rsidR="00A87856" w:rsidRDefault="00A87856" w:rsidP="00A87856">
            <w:pPr>
              <w:pStyle w:val="Dates"/>
            </w:pPr>
            <w:r w:rsidRPr="00744907">
              <w:t>28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B1040D" w14:textId="77777777" w:rsidR="00A87856" w:rsidRDefault="00A87856" w:rsidP="00A87856">
            <w:pPr>
              <w:pStyle w:val="Dates"/>
            </w:pPr>
            <w:r w:rsidRPr="00744907">
              <w:t>29</w:t>
            </w:r>
          </w:p>
        </w:tc>
      </w:tr>
      <w:tr w:rsidR="00A87856" w14:paraId="47B07271" w14:textId="77777777" w:rsidTr="00D86997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34BCA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356B3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5E169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944B0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0F5F00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BC6ED2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F456BD" w14:textId="77777777" w:rsidR="00A87856" w:rsidRDefault="00A87856" w:rsidP="00A87856">
            <w:pPr>
              <w:pStyle w:val="Dates"/>
            </w:pPr>
          </w:p>
        </w:tc>
      </w:tr>
      <w:tr w:rsidR="00A87856" w14:paraId="649F6803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233476" w14:textId="77777777" w:rsidR="00A87856" w:rsidRDefault="00A87856" w:rsidP="00A87856">
            <w:pPr>
              <w:pStyle w:val="Dates"/>
            </w:pPr>
            <w:r>
              <w:t>30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A083C8" w14:textId="77777777" w:rsidR="00A87856" w:rsidRDefault="00A87856" w:rsidP="00A87856">
            <w:pPr>
              <w:pStyle w:val="Dates"/>
            </w:pPr>
            <w:r>
              <w:t>31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EC859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CDEE7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7420155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A39D30D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6263E8" w14:textId="77777777" w:rsidR="00A87856" w:rsidRDefault="00A87856" w:rsidP="00A87856">
            <w:pPr>
              <w:pStyle w:val="Dates"/>
            </w:pPr>
          </w:p>
        </w:tc>
      </w:tr>
      <w:tr w:rsidR="0076400B" w14:paraId="2C458EBD" w14:textId="77777777" w:rsidTr="00D86997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6625C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3C4830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E3C32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C211E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347107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E0EB4A" w14:textId="77777777" w:rsidR="0076400B" w:rsidRDefault="0076400B" w:rsidP="00174DB7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AF61BE" w14:textId="77777777" w:rsidR="0076400B" w:rsidRDefault="0076400B" w:rsidP="00174DB7">
            <w:pPr>
              <w:pStyle w:val="Dates"/>
            </w:pPr>
          </w:p>
        </w:tc>
      </w:tr>
      <w:tr w:rsidR="0016297B" w14:paraId="246B7609" w14:textId="77777777" w:rsidTr="00D86997">
        <w:trPr>
          <w:gridAfter w:val="1"/>
          <w:wAfter w:w="36" w:type="pct"/>
          <w:trHeight w:hRule="exact" w:val="191"/>
        </w:trPr>
        <w:tc>
          <w:tcPr>
            <w:tcW w:w="4964" w:type="pct"/>
            <w:gridSpan w:val="11"/>
            <w:tcBorders>
              <w:top w:val="single" w:sz="8" w:space="0" w:color="BFBFBF" w:themeColor="background1" w:themeShade="BF"/>
            </w:tcBorders>
          </w:tcPr>
          <w:p w14:paraId="0381C4E7" w14:textId="77777777" w:rsidR="0016297B" w:rsidRDefault="0016297B" w:rsidP="000E7125"/>
        </w:tc>
      </w:tr>
      <w:tr w:rsidR="009A4609" w14:paraId="61308394" w14:textId="77777777" w:rsidTr="0016297B">
        <w:trPr>
          <w:trHeight w:hRule="exact" w:val="1584"/>
        </w:trPr>
        <w:tc>
          <w:tcPr>
            <w:tcW w:w="1340" w:type="pct"/>
            <w:gridSpan w:val="2"/>
          </w:tcPr>
          <w:p w14:paraId="499BFFE0" w14:textId="77777777" w:rsidR="0076400B" w:rsidRDefault="00E26E6A" w:rsidP="00174DB7">
            <w:pPr>
              <w:pStyle w:val="Heading1"/>
            </w:pPr>
            <w:sdt>
              <w:sdtPr>
                <w:id w:val="-1202241993"/>
                <w:placeholder>
                  <w:docPart w:val="56891404709047C1B67F0F987FB00AF2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3"/>
          </w:tcPr>
          <w:p w14:paraId="00B40E98" w14:textId="77777777" w:rsidR="0076400B" w:rsidRDefault="00E26E6A" w:rsidP="00174DB7">
            <w:pPr>
              <w:pStyle w:val="Heading2"/>
            </w:pPr>
            <w:sdt>
              <w:sdtPr>
                <w:id w:val="98759161"/>
                <w:placeholder>
                  <w:docPart w:val="CF59C06F40DE43FA8191B0F4A4EABDE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6A08502" w14:textId="77777777" w:rsidR="0076400B" w:rsidRDefault="00E26E6A" w:rsidP="00174DB7">
            <w:sdt>
              <w:sdtPr>
                <w:id w:val="1080645090"/>
                <w:placeholder>
                  <w:docPart w:val="1CEAF9CF359E4D689E2F9777EF03B52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271B6284" w14:textId="77777777" w:rsidR="0076400B" w:rsidRDefault="00E26E6A" w:rsidP="00174DB7">
            <w:pPr>
              <w:pStyle w:val="Heading2"/>
            </w:pPr>
            <w:sdt>
              <w:sdtPr>
                <w:id w:val="574709434"/>
                <w:placeholder>
                  <w:docPart w:val="A43C79328CCC4DE5AC6A890E07F9369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609F1730" w14:textId="77777777" w:rsidR="0076400B" w:rsidRDefault="00E26E6A" w:rsidP="00174DB7">
            <w:sdt>
              <w:sdtPr>
                <w:id w:val="1841811915"/>
                <w:placeholder>
                  <w:docPart w:val="14A53F578A8E4356BFDB1216143A1983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0" w:type="pct"/>
            <w:gridSpan w:val="4"/>
          </w:tcPr>
          <w:p w14:paraId="52497B98" w14:textId="77777777" w:rsidR="0076400B" w:rsidRDefault="00E26E6A" w:rsidP="00174DB7">
            <w:pPr>
              <w:pStyle w:val="Heading2"/>
            </w:pPr>
            <w:sdt>
              <w:sdtPr>
                <w:id w:val="-1282957760"/>
                <w:placeholder>
                  <w:docPart w:val="E72D10BFE679456893ECE499CCBB9EF2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68174EA2" w14:textId="77777777" w:rsidR="0076400B" w:rsidRDefault="00E26E6A" w:rsidP="00174DB7">
            <w:sdt>
              <w:sdtPr>
                <w:id w:val="1611402707"/>
                <w:placeholder>
                  <w:docPart w:val="AF9B9A7F830A453B882A65FA85870C2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1D349FBB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7" w:type="pct"/>
        <w:tblLook w:val="0600" w:firstRow="0" w:lastRow="0" w:firstColumn="0" w:lastColumn="0" w:noHBand="1" w:noVBand="1"/>
        <w:tblCaption w:val="Layout table"/>
      </w:tblPr>
      <w:tblGrid>
        <w:gridCol w:w="2058"/>
        <w:gridCol w:w="1726"/>
        <w:gridCol w:w="104"/>
        <w:gridCol w:w="226"/>
        <w:gridCol w:w="2057"/>
        <w:gridCol w:w="1108"/>
        <w:gridCol w:w="148"/>
        <w:gridCol w:w="801"/>
        <w:gridCol w:w="2057"/>
        <w:gridCol w:w="682"/>
        <w:gridCol w:w="87"/>
        <w:gridCol w:w="647"/>
        <w:gridCol w:w="244"/>
        <w:gridCol w:w="397"/>
        <w:gridCol w:w="2063"/>
        <w:gridCol w:w="102"/>
      </w:tblGrid>
      <w:tr w:rsidR="0076400B" w14:paraId="33571FAC" w14:textId="77777777" w:rsidTr="00C0767A">
        <w:trPr>
          <w:gridAfter w:val="1"/>
          <w:wAfter w:w="35" w:type="pct"/>
        </w:trPr>
        <w:tc>
          <w:tcPr>
            <w:tcW w:w="4033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6E0900B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September</w:t>
            </w:r>
          </w:p>
        </w:tc>
        <w:tc>
          <w:tcPr>
            <w:tcW w:w="932" w:type="pct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002B7EE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55D92197" w14:textId="77777777" w:rsidTr="00C0767A">
        <w:trPr>
          <w:gridAfter w:val="1"/>
          <w:wAfter w:w="35" w:type="pct"/>
        </w:trPr>
        <w:tc>
          <w:tcPr>
            <w:tcW w:w="4117" w:type="pct"/>
            <w:gridSpan w:val="1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066C6DA" w14:textId="77777777" w:rsidR="0076400B" w:rsidRDefault="0076400B" w:rsidP="00174DB7">
            <w:pPr>
              <w:pStyle w:val="NoSpacing"/>
            </w:pPr>
          </w:p>
        </w:tc>
        <w:tc>
          <w:tcPr>
            <w:tcW w:w="848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1E769F7" w14:textId="77777777" w:rsidR="0076400B" w:rsidRDefault="0076400B" w:rsidP="00174DB7">
            <w:pPr>
              <w:pStyle w:val="NoSpacing"/>
            </w:pPr>
          </w:p>
        </w:tc>
      </w:tr>
      <w:tr w:rsidR="00C0767A" w14:paraId="49BDDF78" w14:textId="77777777" w:rsidTr="00460986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05EA7740" w14:textId="77777777" w:rsidR="00C0767A" w:rsidRDefault="00E26E6A" w:rsidP="00C0767A">
            <w:pPr>
              <w:pStyle w:val="Days"/>
            </w:pPr>
            <w:sdt>
              <w:sdtPr>
                <w:id w:val="1773897657"/>
                <w:placeholder>
                  <w:docPart w:val="2B3A00D339FF49A5BE18EC7F8D783380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EED7A1D" w14:textId="77777777" w:rsidR="00C0767A" w:rsidRDefault="00E26E6A" w:rsidP="00C0767A">
            <w:pPr>
              <w:pStyle w:val="Days"/>
            </w:pPr>
            <w:sdt>
              <w:sdtPr>
                <w:id w:val="250634647"/>
                <w:placeholder>
                  <w:docPart w:val="10F1A3FF169F49948AB7D09BCE41294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772764A" w14:textId="77777777" w:rsidR="00C0767A" w:rsidRDefault="00E26E6A" w:rsidP="00C0767A">
            <w:pPr>
              <w:pStyle w:val="Days"/>
            </w:pPr>
            <w:sdt>
              <w:sdtPr>
                <w:id w:val="901945671"/>
                <w:placeholder>
                  <w:docPart w:val="E0ADF4E69F684A899900C814E14505E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D30C0DD" w14:textId="77777777" w:rsidR="00C0767A" w:rsidRDefault="00E26E6A" w:rsidP="00C0767A">
            <w:pPr>
              <w:pStyle w:val="Days"/>
            </w:pPr>
            <w:sdt>
              <w:sdtPr>
                <w:id w:val="-1802601611"/>
                <w:placeholder>
                  <w:docPart w:val="2B5B5AE6755C451289E2D7B47209514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26398CE" w14:textId="77777777" w:rsidR="00C0767A" w:rsidRDefault="00E26E6A" w:rsidP="00C0767A">
            <w:pPr>
              <w:pStyle w:val="Days"/>
            </w:pPr>
            <w:sdt>
              <w:sdtPr>
                <w:id w:val="-1615818312"/>
                <w:placeholder>
                  <w:docPart w:val="5AD8B1A914464E94B2B81A3C192658C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1E9EB5A" w14:textId="77777777" w:rsidR="00C0767A" w:rsidRDefault="00E26E6A" w:rsidP="00C0767A">
            <w:pPr>
              <w:pStyle w:val="Days"/>
            </w:pPr>
            <w:sdt>
              <w:sdtPr>
                <w:id w:val="-1550534940"/>
                <w:placeholder>
                  <w:docPart w:val="9E319DD1A52047D2B4E36C128A664FD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65F6D7B3" w14:textId="77777777" w:rsidR="00C0767A" w:rsidRDefault="00E26E6A" w:rsidP="00C0767A">
            <w:pPr>
              <w:pStyle w:val="Days"/>
            </w:pPr>
            <w:sdt>
              <w:sdtPr>
                <w:id w:val="-1594169860"/>
                <w:placeholder>
                  <w:docPart w:val="79E580AD1B69484FB013CC4CB24B047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4E2660BA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32D89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ABABB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E842CF" w14:textId="77777777" w:rsidR="00A87856" w:rsidRDefault="00A87856" w:rsidP="00A87856">
            <w:pPr>
              <w:pStyle w:val="Dates"/>
            </w:pPr>
            <w:r w:rsidRPr="008914D5">
              <w:t>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57CE40" w14:textId="77777777" w:rsidR="00A87856" w:rsidRDefault="00A87856" w:rsidP="00A87856">
            <w:pPr>
              <w:pStyle w:val="Dates"/>
            </w:pPr>
            <w:r w:rsidRPr="008914D5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9038ED" w14:textId="77777777" w:rsidR="00A87856" w:rsidRDefault="00A87856" w:rsidP="00A87856">
            <w:pPr>
              <w:pStyle w:val="Dates"/>
            </w:pPr>
            <w:r w:rsidRPr="008914D5">
              <w:t>3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E4C779" w14:textId="77777777" w:rsidR="00A87856" w:rsidRDefault="00A87856" w:rsidP="00A87856">
            <w:pPr>
              <w:pStyle w:val="Dates"/>
            </w:pPr>
            <w:r w:rsidRPr="008914D5">
              <w:t>4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C52B99" w14:textId="77777777" w:rsidR="00A87856" w:rsidRDefault="00A87856" w:rsidP="00A87856">
            <w:pPr>
              <w:pStyle w:val="Dates"/>
            </w:pPr>
            <w:r w:rsidRPr="008914D5">
              <w:t>5</w:t>
            </w:r>
          </w:p>
        </w:tc>
      </w:tr>
      <w:tr w:rsidR="00A87856" w14:paraId="6E96F594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5998B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4543F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4DCC4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A370D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2C3A1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BDBD0E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0A922F" w14:textId="77777777" w:rsidR="00A87856" w:rsidRDefault="00A87856" w:rsidP="00A87856">
            <w:pPr>
              <w:pStyle w:val="Dates"/>
            </w:pPr>
          </w:p>
        </w:tc>
      </w:tr>
      <w:tr w:rsidR="00A87856" w14:paraId="309369F5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582D2C" w14:textId="77777777" w:rsidR="00A87856" w:rsidRDefault="00A87856" w:rsidP="00A87856">
            <w:pPr>
              <w:pStyle w:val="Dates"/>
            </w:pPr>
            <w:r>
              <w:t>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C9B4F2" w14:textId="77777777" w:rsidR="00A87856" w:rsidRDefault="00A87856" w:rsidP="00A87856">
            <w:pPr>
              <w:pStyle w:val="Dates"/>
            </w:pPr>
            <w:r w:rsidRPr="008914D5">
              <w:t>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2F7816" w14:textId="77777777" w:rsidR="00A87856" w:rsidRDefault="00A87856" w:rsidP="00A87856">
            <w:pPr>
              <w:pStyle w:val="Dates"/>
            </w:pPr>
            <w:r w:rsidRPr="008914D5">
              <w:t>8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1ECB78" w14:textId="77777777" w:rsidR="00A87856" w:rsidRDefault="00A87856" w:rsidP="00A87856">
            <w:pPr>
              <w:pStyle w:val="Dates"/>
            </w:pPr>
            <w:r w:rsidRPr="008914D5">
              <w:t>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708E97" w14:textId="77777777" w:rsidR="00A87856" w:rsidRDefault="00A87856" w:rsidP="00A87856">
            <w:pPr>
              <w:pStyle w:val="Dates"/>
            </w:pPr>
            <w:r w:rsidRPr="008914D5">
              <w:t>10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1B0216" w14:textId="77777777" w:rsidR="00A87856" w:rsidRDefault="00A87856" w:rsidP="00A87856">
            <w:pPr>
              <w:pStyle w:val="Dates"/>
            </w:pPr>
            <w:r w:rsidRPr="008914D5">
              <w:t>11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E2BC78E" w14:textId="77777777" w:rsidR="00A87856" w:rsidRDefault="00A87856" w:rsidP="00A87856">
            <w:pPr>
              <w:pStyle w:val="Dates"/>
            </w:pPr>
            <w:r w:rsidRPr="008914D5">
              <w:t>12</w:t>
            </w:r>
          </w:p>
        </w:tc>
      </w:tr>
      <w:tr w:rsidR="00A87856" w14:paraId="22F5AD0B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549E8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52F95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35277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3819C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41084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E7A612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CDADA4D" w14:textId="77777777" w:rsidR="00A87856" w:rsidRDefault="00A87856" w:rsidP="00A87856">
            <w:pPr>
              <w:pStyle w:val="Dates"/>
            </w:pPr>
          </w:p>
        </w:tc>
      </w:tr>
      <w:tr w:rsidR="00A87856" w14:paraId="386445DB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FC3638" w14:textId="77777777" w:rsidR="00A87856" w:rsidRDefault="00A87856" w:rsidP="00A87856">
            <w:pPr>
              <w:pStyle w:val="Dates"/>
            </w:pPr>
            <w:r>
              <w:t>13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B8D729" w14:textId="77777777" w:rsidR="00A87856" w:rsidRDefault="00A87856" w:rsidP="00A87856">
            <w:pPr>
              <w:pStyle w:val="Dates"/>
            </w:pPr>
            <w:r w:rsidRPr="008914D5">
              <w:t>14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23316A" w14:textId="77777777" w:rsidR="00A87856" w:rsidRDefault="00A87856" w:rsidP="00A87856">
            <w:pPr>
              <w:pStyle w:val="Dates"/>
            </w:pPr>
            <w:r w:rsidRPr="008914D5">
              <w:t>15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2B6A2E" w14:textId="77777777" w:rsidR="00A87856" w:rsidRDefault="00A87856" w:rsidP="00A87856">
            <w:pPr>
              <w:pStyle w:val="Dates"/>
            </w:pPr>
            <w:r w:rsidRPr="008914D5">
              <w:t>16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9522CD" w14:textId="77777777" w:rsidR="00A87856" w:rsidRDefault="00A87856" w:rsidP="00A87856">
            <w:pPr>
              <w:pStyle w:val="Dates"/>
            </w:pPr>
            <w:r w:rsidRPr="008914D5">
              <w:t>17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65063C" w14:textId="77777777" w:rsidR="00A87856" w:rsidRDefault="00A87856" w:rsidP="00A87856">
            <w:pPr>
              <w:pStyle w:val="Dates"/>
            </w:pPr>
            <w:r w:rsidRPr="008914D5">
              <w:t>18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AD1DFD" w14:textId="77777777" w:rsidR="00A87856" w:rsidRDefault="00A87856" w:rsidP="00A87856">
            <w:pPr>
              <w:pStyle w:val="Dates"/>
            </w:pPr>
            <w:r w:rsidRPr="008914D5">
              <w:t>19</w:t>
            </w:r>
          </w:p>
        </w:tc>
      </w:tr>
      <w:tr w:rsidR="00A87856" w14:paraId="7BA4B6AD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D8BF5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3081B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EBE8C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4DB16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9A614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91C8FD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D86B9A" w14:textId="77777777" w:rsidR="00A87856" w:rsidRDefault="00A87856" w:rsidP="00A87856">
            <w:pPr>
              <w:pStyle w:val="Dates"/>
            </w:pPr>
          </w:p>
        </w:tc>
      </w:tr>
      <w:tr w:rsidR="00A87856" w14:paraId="788197B8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90112D7" w14:textId="77777777" w:rsidR="00A87856" w:rsidRDefault="00A87856" w:rsidP="00A87856">
            <w:pPr>
              <w:pStyle w:val="Dates"/>
            </w:pPr>
            <w:r>
              <w:t>20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3CB605" w14:textId="77777777" w:rsidR="00A87856" w:rsidRDefault="00A87856" w:rsidP="00A87856">
            <w:pPr>
              <w:pStyle w:val="Dates"/>
            </w:pPr>
            <w:r w:rsidRPr="008914D5">
              <w:t>21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91FB7A7" w14:textId="77777777" w:rsidR="00A87856" w:rsidRDefault="00A87856" w:rsidP="00A87856">
            <w:pPr>
              <w:pStyle w:val="Dates"/>
            </w:pPr>
            <w:r w:rsidRPr="008914D5">
              <w:t>22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D579B5" w14:textId="77777777" w:rsidR="00A87856" w:rsidRDefault="00A87856" w:rsidP="00A87856">
            <w:pPr>
              <w:pStyle w:val="Dates"/>
            </w:pPr>
            <w:r w:rsidRPr="008914D5">
              <w:t>23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AAC7C8" w14:textId="77777777" w:rsidR="00A87856" w:rsidRDefault="00A87856" w:rsidP="00A87856">
            <w:pPr>
              <w:pStyle w:val="Dates"/>
            </w:pPr>
            <w:r w:rsidRPr="008914D5">
              <w:t>24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ABF11E1" w14:textId="77777777" w:rsidR="00A87856" w:rsidRDefault="00A87856" w:rsidP="00A87856">
            <w:pPr>
              <w:pStyle w:val="Dates"/>
            </w:pPr>
            <w:r w:rsidRPr="008914D5">
              <w:t>25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F1DE25B" w14:textId="77777777" w:rsidR="00A87856" w:rsidRDefault="00A87856" w:rsidP="00A87856">
            <w:pPr>
              <w:pStyle w:val="Dates"/>
            </w:pPr>
            <w:r w:rsidRPr="008914D5">
              <w:t>26</w:t>
            </w:r>
          </w:p>
        </w:tc>
      </w:tr>
      <w:tr w:rsidR="00A87856" w14:paraId="65E55B00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EA665C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9C625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75303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CC6B56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2AC01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18BDC6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353956" w14:textId="77777777" w:rsidR="00A87856" w:rsidRDefault="00A87856" w:rsidP="00A87856">
            <w:pPr>
              <w:pStyle w:val="Dates"/>
            </w:pPr>
          </w:p>
        </w:tc>
      </w:tr>
      <w:tr w:rsidR="00A87856" w14:paraId="5CB175A0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E10922" w14:textId="77777777" w:rsidR="00A87856" w:rsidRDefault="00A87856" w:rsidP="00A87856">
            <w:pPr>
              <w:pStyle w:val="Dates"/>
            </w:pPr>
            <w:r>
              <w:t>27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283A0A" w14:textId="77777777" w:rsidR="00A87856" w:rsidRDefault="00A87856" w:rsidP="00A87856">
            <w:pPr>
              <w:pStyle w:val="Dates"/>
            </w:pPr>
            <w:r w:rsidRPr="008914D5">
              <w:t>28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475F8F" w14:textId="77777777" w:rsidR="00A87856" w:rsidRDefault="00A87856" w:rsidP="00A87856">
            <w:pPr>
              <w:pStyle w:val="Dates"/>
            </w:pPr>
            <w:r w:rsidRPr="008914D5">
              <w:t>29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29C730" w14:textId="77777777" w:rsidR="00A87856" w:rsidRDefault="00A87856" w:rsidP="00A87856">
            <w:pPr>
              <w:pStyle w:val="Dates"/>
            </w:pPr>
            <w:r w:rsidRPr="008914D5">
              <w:t>30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CB7F4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DE0CDF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A0B7A2" w14:textId="77777777" w:rsidR="00A87856" w:rsidRDefault="00A87856" w:rsidP="00A87856">
            <w:pPr>
              <w:pStyle w:val="Dates"/>
            </w:pPr>
          </w:p>
        </w:tc>
      </w:tr>
      <w:tr w:rsidR="00CE2D21" w14:paraId="530ACDF1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FA68A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8E5765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BB670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6D41C2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804F79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759DF1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38EDE1" w14:textId="77777777" w:rsidR="00CE2D21" w:rsidRDefault="00CE2D21" w:rsidP="00CE2D21">
            <w:pPr>
              <w:pStyle w:val="Dates"/>
            </w:pPr>
          </w:p>
        </w:tc>
      </w:tr>
      <w:tr w:rsidR="00CE2D21" w14:paraId="05BEB2E5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08B8478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65DB57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9C7A16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F0483E4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44C33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8027C96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724B47" w14:textId="77777777" w:rsidR="00CE2D21" w:rsidRDefault="00CE2D21" w:rsidP="00CE2D21">
            <w:pPr>
              <w:pStyle w:val="Dates"/>
            </w:pPr>
          </w:p>
        </w:tc>
      </w:tr>
      <w:tr w:rsidR="0076400B" w14:paraId="15B3A780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E1B55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F67C4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B0AC07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86FEDB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EBFF0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FA3D030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A76AC0F" w14:textId="77777777" w:rsidR="0076400B" w:rsidRDefault="0076400B" w:rsidP="00174DB7">
            <w:pPr>
              <w:pStyle w:val="Dates"/>
            </w:pPr>
          </w:p>
        </w:tc>
      </w:tr>
      <w:tr w:rsidR="0076400B" w14:paraId="519FE4A6" w14:textId="77777777" w:rsidTr="00C0767A">
        <w:trPr>
          <w:gridAfter w:val="1"/>
          <w:wAfter w:w="35" w:type="pct"/>
          <w:trHeight w:hRule="exact" w:val="191"/>
        </w:trPr>
        <w:tc>
          <w:tcPr>
            <w:tcW w:w="1304" w:type="pct"/>
            <w:gridSpan w:val="2"/>
            <w:tcBorders>
              <w:top w:val="single" w:sz="8" w:space="0" w:color="BFBFBF" w:themeColor="background1" w:themeShade="BF"/>
            </w:tcBorders>
          </w:tcPr>
          <w:p w14:paraId="282D8A21" w14:textId="77777777" w:rsidR="0076400B" w:rsidRDefault="0076400B" w:rsidP="000E7125"/>
        </w:tc>
        <w:tc>
          <w:tcPr>
            <w:tcW w:w="1205" w:type="pct"/>
            <w:gridSpan w:val="4"/>
            <w:tcBorders>
              <w:top w:val="single" w:sz="8" w:space="0" w:color="BFBFBF" w:themeColor="background1" w:themeShade="BF"/>
            </w:tcBorders>
          </w:tcPr>
          <w:p w14:paraId="7618E967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34BF1752" w14:textId="77777777" w:rsidR="0076400B" w:rsidRDefault="0076400B" w:rsidP="000E7125"/>
        </w:tc>
        <w:tc>
          <w:tcPr>
            <w:tcW w:w="1155" w:type="pct"/>
            <w:gridSpan w:val="4"/>
            <w:tcBorders>
              <w:top w:val="single" w:sz="8" w:space="0" w:color="BFBFBF" w:themeColor="background1" w:themeShade="BF"/>
            </w:tcBorders>
          </w:tcPr>
          <w:p w14:paraId="21EE64DB" w14:textId="77777777" w:rsidR="0076400B" w:rsidRDefault="0076400B" w:rsidP="000E7125"/>
        </w:tc>
      </w:tr>
      <w:tr w:rsidR="0076400B" w14:paraId="6E11FDD2" w14:textId="77777777" w:rsidTr="0016297B">
        <w:trPr>
          <w:trHeight w:hRule="exact" w:val="1584"/>
        </w:trPr>
        <w:tc>
          <w:tcPr>
            <w:tcW w:w="1340" w:type="pct"/>
            <w:gridSpan w:val="3"/>
          </w:tcPr>
          <w:p w14:paraId="7E138BE4" w14:textId="77777777" w:rsidR="0076400B" w:rsidRDefault="00E26E6A" w:rsidP="00174DB7">
            <w:pPr>
              <w:pStyle w:val="Heading1"/>
            </w:pPr>
            <w:sdt>
              <w:sdtPr>
                <w:id w:val="54974887"/>
                <w:placeholder>
                  <w:docPart w:val="C5E1B356702F44239BCF023BB46C873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4EEAB6FE" w14:textId="77777777" w:rsidR="0076400B" w:rsidRDefault="00E26E6A" w:rsidP="00174DB7">
            <w:pPr>
              <w:pStyle w:val="Heading2"/>
            </w:pPr>
            <w:sdt>
              <w:sdtPr>
                <w:id w:val="1286620443"/>
                <w:placeholder>
                  <w:docPart w:val="2D9F91B89C1E49268B1672521A7061FF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D7B1035" w14:textId="77777777" w:rsidR="0076400B" w:rsidRDefault="00E26E6A" w:rsidP="00174DB7">
            <w:sdt>
              <w:sdtPr>
                <w:id w:val="1887369775"/>
                <w:placeholder>
                  <w:docPart w:val="5E5BF1D9DCE44085AA9D8F055A68560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1529843E" w14:textId="77777777" w:rsidR="0076400B" w:rsidRDefault="00E26E6A" w:rsidP="00174DB7">
            <w:pPr>
              <w:pStyle w:val="Heading2"/>
            </w:pPr>
            <w:sdt>
              <w:sdtPr>
                <w:id w:val="1126037469"/>
                <w:placeholder>
                  <w:docPart w:val="1DC8EE8C6BF847FBBFA2F3846EF481DE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74C300D5" w14:textId="77777777" w:rsidR="0076400B" w:rsidRDefault="00E26E6A" w:rsidP="00174DB7">
            <w:sdt>
              <w:sdtPr>
                <w:id w:val="1378661367"/>
                <w:placeholder>
                  <w:docPart w:val="74F85A03172E46FDBA4E11460950EAD3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0" w:type="pct"/>
            <w:gridSpan w:val="6"/>
          </w:tcPr>
          <w:p w14:paraId="7803E210" w14:textId="77777777" w:rsidR="0076400B" w:rsidRDefault="00E26E6A" w:rsidP="00174DB7">
            <w:pPr>
              <w:pStyle w:val="Heading2"/>
            </w:pPr>
            <w:sdt>
              <w:sdtPr>
                <w:id w:val="1654415814"/>
                <w:placeholder>
                  <w:docPart w:val="E6B6E8BCD2FE4E02B0AF5FF01D63AF0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804753A" w14:textId="77777777" w:rsidR="0076400B" w:rsidRDefault="00E26E6A" w:rsidP="00174DB7">
            <w:sdt>
              <w:sdtPr>
                <w:id w:val="900101880"/>
                <w:placeholder>
                  <w:docPart w:val="A972C0ADF0A6418B85BDE588CEF0151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434353A1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0"/>
        <w:gridCol w:w="104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07E97156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8EC2886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October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6DB58C5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29E196CA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1AD95B5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B5513B4" w14:textId="77777777" w:rsidR="0076400B" w:rsidRDefault="0076400B" w:rsidP="00174DB7">
            <w:pPr>
              <w:pStyle w:val="NoSpacing"/>
            </w:pPr>
          </w:p>
        </w:tc>
      </w:tr>
      <w:tr w:rsidR="00C0767A" w14:paraId="1A011529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4E629847" w14:textId="77777777" w:rsidR="00C0767A" w:rsidRDefault="00E26E6A" w:rsidP="00C0767A">
            <w:pPr>
              <w:pStyle w:val="Days"/>
            </w:pPr>
            <w:sdt>
              <w:sdtPr>
                <w:id w:val="-1123302157"/>
                <w:placeholder>
                  <w:docPart w:val="C585070122114CD4B31F988CF708508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778ADEA" w14:textId="77777777" w:rsidR="00C0767A" w:rsidRDefault="00E26E6A" w:rsidP="00C0767A">
            <w:pPr>
              <w:pStyle w:val="Days"/>
            </w:pPr>
            <w:sdt>
              <w:sdtPr>
                <w:id w:val="98219853"/>
                <w:placeholder>
                  <w:docPart w:val="A1400945FD4B463AA71D2815AB9CAA0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BB4C6D8" w14:textId="77777777" w:rsidR="00C0767A" w:rsidRDefault="00E26E6A" w:rsidP="00C0767A">
            <w:pPr>
              <w:pStyle w:val="Days"/>
            </w:pPr>
            <w:sdt>
              <w:sdtPr>
                <w:id w:val="861321914"/>
                <w:placeholder>
                  <w:docPart w:val="052750C777B44000848A9E385284A20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13D2855" w14:textId="77777777" w:rsidR="00C0767A" w:rsidRDefault="00E26E6A" w:rsidP="00C0767A">
            <w:pPr>
              <w:pStyle w:val="Days"/>
            </w:pPr>
            <w:sdt>
              <w:sdtPr>
                <w:id w:val="-532802866"/>
                <w:placeholder>
                  <w:docPart w:val="2DF3633C56884EF284109E59EB69F3B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24112E1" w14:textId="77777777" w:rsidR="00C0767A" w:rsidRDefault="00E26E6A" w:rsidP="00C0767A">
            <w:pPr>
              <w:pStyle w:val="Days"/>
            </w:pPr>
            <w:sdt>
              <w:sdtPr>
                <w:id w:val="-1400669883"/>
                <w:placeholder>
                  <w:docPart w:val="A2DE8113590F49C3A2507F242040360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57E1EF4" w14:textId="77777777" w:rsidR="00C0767A" w:rsidRDefault="00E26E6A" w:rsidP="00C0767A">
            <w:pPr>
              <w:pStyle w:val="Days"/>
            </w:pPr>
            <w:sdt>
              <w:sdtPr>
                <w:id w:val="-1338001732"/>
                <w:placeholder>
                  <w:docPart w:val="0061EFD50CB14DB4948EDE505B89AA4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5276289E" w14:textId="77777777" w:rsidR="00C0767A" w:rsidRDefault="00E26E6A" w:rsidP="00C0767A">
            <w:pPr>
              <w:pStyle w:val="Days"/>
            </w:pPr>
            <w:sdt>
              <w:sdtPr>
                <w:id w:val="-1525098198"/>
                <w:placeholder>
                  <w:docPart w:val="D12E04FE7FD6475E9D317CB7456F52A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6170BBD0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957E9E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273A2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EDEFD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15C0A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8C8216" w14:textId="77777777" w:rsidR="00A87856" w:rsidRDefault="00A87856" w:rsidP="00A87856">
            <w:pPr>
              <w:pStyle w:val="Dates"/>
            </w:pPr>
            <w:r w:rsidRPr="00B6510B">
              <w:t>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676168" w14:textId="77777777" w:rsidR="00A87856" w:rsidRDefault="00A87856" w:rsidP="00A87856">
            <w:pPr>
              <w:pStyle w:val="Dates"/>
            </w:pPr>
            <w:r w:rsidRPr="00B6510B">
              <w:t>2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109D55" w14:textId="77777777" w:rsidR="00A87856" w:rsidRDefault="00A87856" w:rsidP="00A87856">
            <w:pPr>
              <w:pStyle w:val="Dates"/>
            </w:pPr>
            <w:r w:rsidRPr="00B6510B">
              <w:t>3</w:t>
            </w:r>
          </w:p>
        </w:tc>
      </w:tr>
      <w:tr w:rsidR="00A87856" w14:paraId="3BAF1554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E21705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99E95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99963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25374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C6F44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959B23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6D5DA9" w14:textId="77777777" w:rsidR="00A87856" w:rsidRDefault="00A87856" w:rsidP="00A87856">
            <w:pPr>
              <w:pStyle w:val="Dates"/>
            </w:pPr>
          </w:p>
        </w:tc>
      </w:tr>
      <w:tr w:rsidR="00A87856" w14:paraId="744AC654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D217CC" w14:textId="77777777" w:rsidR="00A87856" w:rsidRDefault="00A87856" w:rsidP="00A87856">
            <w:pPr>
              <w:pStyle w:val="Dates"/>
            </w:pPr>
            <w:r>
              <w:t>4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4E7D69D" w14:textId="77777777" w:rsidR="00A87856" w:rsidRDefault="00A87856" w:rsidP="00A87856">
            <w:pPr>
              <w:pStyle w:val="Dates"/>
            </w:pPr>
            <w:r w:rsidRPr="00B6510B">
              <w:t>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20EEEB" w14:textId="77777777" w:rsidR="00A87856" w:rsidRDefault="00A87856" w:rsidP="00A87856">
            <w:pPr>
              <w:pStyle w:val="Dates"/>
            </w:pPr>
            <w:r w:rsidRPr="00B6510B">
              <w:t>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7A9BD2" w14:textId="77777777" w:rsidR="00A87856" w:rsidRDefault="00A87856" w:rsidP="00A87856">
            <w:pPr>
              <w:pStyle w:val="Dates"/>
            </w:pPr>
            <w:r w:rsidRPr="00B6510B">
              <w:t>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1B870BA" w14:textId="77777777" w:rsidR="00A87856" w:rsidRDefault="00A87856" w:rsidP="00A87856">
            <w:pPr>
              <w:pStyle w:val="Dates"/>
            </w:pPr>
            <w:r w:rsidRPr="00B6510B">
              <w:t>8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C95434" w14:textId="77777777" w:rsidR="00A87856" w:rsidRDefault="00A87856" w:rsidP="00A87856">
            <w:pPr>
              <w:pStyle w:val="Dates"/>
            </w:pPr>
            <w:r w:rsidRPr="00B6510B">
              <w:t>9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B0376B" w14:textId="77777777" w:rsidR="00A87856" w:rsidRDefault="00A87856" w:rsidP="00A87856">
            <w:pPr>
              <w:pStyle w:val="Dates"/>
            </w:pPr>
            <w:r w:rsidRPr="00B6510B">
              <w:t>10</w:t>
            </w:r>
          </w:p>
        </w:tc>
      </w:tr>
      <w:tr w:rsidR="00A87856" w14:paraId="6E704D8B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3A78923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D44F10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DFC0B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F0C2E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713DD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5EC7A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1E74B7" w14:textId="77777777" w:rsidR="00A87856" w:rsidRDefault="00A87856" w:rsidP="00A87856">
            <w:pPr>
              <w:pStyle w:val="Dates"/>
            </w:pPr>
          </w:p>
        </w:tc>
      </w:tr>
      <w:tr w:rsidR="00A87856" w14:paraId="0BC59FF1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5BCF1F" w14:textId="77777777" w:rsidR="00A87856" w:rsidRDefault="00A87856" w:rsidP="00A87856">
            <w:pPr>
              <w:pStyle w:val="Dates"/>
            </w:pPr>
            <w:r>
              <w:t>11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25BB65" w14:textId="77777777" w:rsidR="00A87856" w:rsidRDefault="00A87856" w:rsidP="00A87856">
            <w:pPr>
              <w:pStyle w:val="Dates"/>
            </w:pPr>
            <w:r w:rsidRPr="00B6510B">
              <w:t>12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92D114" w14:textId="77777777" w:rsidR="00A87856" w:rsidRDefault="00A87856" w:rsidP="00A87856">
            <w:pPr>
              <w:pStyle w:val="Dates"/>
            </w:pPr>
            <w:r w:rsidRPr="00B6510B">
              <w:t>13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6BDFBC" w14:textId="77777777" w:rsidR="00A87856" w:rsidRDefault="00A87856" w:rsidP="00A87856">
            <w:pPr>
              <w:pStyle w:val="Dates"/>
            </w:pPr>
            <w:r w:rsidRPr="00B6510B">
              <w:t>14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72DF41" w14:textId="77777777" w:rsidR="00A87856" w:rsidRDefault="00A87856" w:rsidP="00A87856">
            <w:pPr>
              <w:pStyle w:val="Dates"/>
            </w:pPr>
            <w:r w:rsidRPr="00B6510B">
              <w:t>15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EB7DAE" w14:textId="77777777" w:rsidR="00A87856" w:rsidRDefault="00A87856" w:rsidP="00A87856">
            <w:pPr>
              <w:pStyle w:val="Dates"/>
            </w:pPr>
            <w:r w:rsidRPr="00B6510B">
              <w:t>16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415779" w14:textId="77777777" w:rsidR="00A87856" w:rsidRDefault="00A87856" w:rsidP="00A87856">
            <w:pPr>
              <w:pStyle w:val="Dates"/>
            </w:pPr>
            <w:r w:rsidRPr="00B6510B">
              <w:t>17</w:t>
            </w:r>
          </w:p>
        </w:tc>
      </w:tr>
      <w:tr w:rsidR="00A87856" w14:paraId="21FD42F6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959201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0F05B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5AC65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77224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6A501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8F3D79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3630DD" w14:textId="77777777" w:rsidR="00A87856" w:rsidRDefault="00A87856" w:rsidP="00A87856">
            <w:pPr>
              <w:pStyle w:val="Dates"/>
            </w:pPr>
          </w:p>
        </w:tc>
      </w:tr>
      <w:tr w:rsidR="00A87856" w14:paraId="7D6704D3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FEA572" w14:textId="77777777" w:rsidR="00A87856" w:rsidRDefault="00A87856" w:rsidP="00A87856">
            <w:pPr>
              <w:pStyle w:val="Dates"/>
            </w:pPr>
            <w:r>
              <w:t>18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1DC43B" w14:textId="77777777" w:rsidR="00A87856" w:rsidRDefault="00A87856" w:rsidP="00A87856">
            <w:pPr>
              <w:pStyle w:val="Dates"/>
            </w:pPr>
            <w:r w:rsidRPr="00B6510B">
              <w:t>19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FDDFA7" w14:textId="77777777" w:rsidR="00A87856" w:rsidRDefault="00A87856" w:rsidP="00A87856">
            <w:pPr>
              <w:pStyle w:val="Dates"/>
            </w:pPr>
            <w:r w:rsidRPr="00B6510B">
              <w:t>20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179E9CE" w14:textId="77777777" w:rsidR="00A87856" w:rsidRDefault="00A87856" w:rsidP="00A87856">
            <w:pPr>
              <w:pStyle w:val="Dates"/>
            </w:pPr>
            <w:r w:rsidRPr="00B6510B">
              <w:t>21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D0B390A" w14:textId="77777777" w:rsidR="00A87856" w:rsidRDefault="00A87856" w:rsidP="00A87856">
            <w:pPr>
              <w:pStyle w:val="Dates"/>
            </w:pPr>
            <w:r w:rsidRPr="00B6510B">
              <w:t>22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97E6C4" w14:textId="77777777" w:rsidR="00A87856" w:rsidRDefault="00A87856" w:rsidP="00A87856">
            <w:pPr>
              <w:pStyle w:val="Dates"/>
            </w:pPr>
            <w:r w:rsidRPr="00B6510B">
              <w:t>23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7C8E2D" w14:textId="77777777" w:rsidR="00A87856" w:rsidRDefault="00A87856" w:rsidP="00A87856">
            <w:pPr>
              <w:pStyle w:val="Dates"/>
            </w:pPr>
            <w:r w:rsidRPr="00B6510B">
              <w:t>24</w:t>
            </w:r>
          </w:p>
        </w:tc>
      </w:tr>
      <w:tr w:rsidR="00A87856" w14:paraId="66D59CB4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431177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5F654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BD8EF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23683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61B37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72E9998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C7535B" w14:textId="77777777" w:rsidR="00A87856" w:rsidRDefault="00A87856" w:rsidP="00A87856">
            <w:pPr>
              <w:pStyle w:val="Dates"/>
            </w:pPr>
          </w:p>
        </w:tc>
      </w:tr>
      <w:tr w:rsidR="00A87856" w14:paraId="0ED0BB7C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E98CA5" w14:textId="77777777" w:rsidR="00A87856" w:rsidRDefault="00A87856" w:rsidP="00A87856">
            <w:pPr>
              <w:pStyle w:val="Dates"/>
            </w:pPr>
            <w:r>
              <w:t>25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C554F5" w14:textId="77777777" w:rsidR="00A87856" w:rsidRDefault="00A87856" w:rsidP="00A87856">
            <w:pPr>
              <w:pStyle w:val="Dates"/>
            </w:pPr>
            <w:r w:rsidRPr="00B6510B">
              <w:t>26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590BA0" w14:textId="77777777" w:rsidR="00A87856" w:rsidRDefault="00A87856" w:rsidP="00A87856">
            <w:pPr>
              <w:pStyle w:val="Dates"/>
            </w:pPr>
            <w:r w:rsidRPr="00B6510B">
              <w:t>27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1FE40D" w14:textId="77777777" w:rsidR="00A87856" w:rsidRDefault="00A87856" w:rsidP="00A87856">
            <w:pPr>
              <w:pStyle w:val="Dates"/>
            </w:pPr>
            <w:r w:rsidRPr="00B6510B">
              <w:t>28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7C81EB" w14:textId="77777777" w:rsidR="00A87856" w:rsidRDefault="00A87856" w:rsidP="00A87856">
            <w:pPr>
              <w:pStyle w:val="Dates"/>
            </w:pPr>
            <w:r w:rsidRPr="00B6510B">
              <w:t>29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90DAE2" w14:textId="77777777" w:rsidR="00A87856" w:rsidRDefault="00A87856" w:rsidP="00A87856">
            <w:pPr>
              <w:pStyle w:val="Dates"/>
            </w:pPr>
            <w:r w:rsidRPr="00B6510B">
              <w:t>30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29C0A7" w14:textId="77777777" w:rsidR="00A87856" w:rsidRDefault="00A87856" w:rsidP="00A87856">
            <w:pPr>
              <w:pStyle w:val="Dates"/>
            </w:pPr>
            <w:r w:rsidRPr="00B6510B">
              <w:t>31</w:t>
            </w:r>
          </w:p>
        </w:tc>
      </w:tr>
      <w:tr w:rsidR="0076400B" w14:paraId="4B2F3A32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B53E57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25759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1CB736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AD638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D08591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A0DCD3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4459A1" w14:textId="77777777" w:rsidR="0076400B" w:rsidRDefault="0076400B" w:rsidP="00174DB7">
            <w:pPr>
              <w:pStyle w:val="Dates"/>
            </w:pPr>
          </w:p>
        </w:tc>
      </w:tr>
      <w:tr w:rsidR="0076400B" w14:paraId="5A984893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DD87FA8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A634A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43F0F22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234801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22CC32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9006BD7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35CA21" w14:textId="77777777" w:rsidR="0076400B" w:rsidRDefault="0076400B" w:rsidP="00174DB7">
            <w:pPr>
              <w:pStyle w:val="Dates"/>
            </w:pPr>
          </w:p>
        </w:tc>
      </w:tr>
      <w:tr w:rsidR="0076400B" w14:paraId="694EA3E4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252185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83B74B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E1B9921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3CE5B96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9C3FB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4622FA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CB8D19F" w14:textId="77777777" w:rsidR="0076400B" w:rsidRDefault="0076400B" w:rsidP="00174DB7">
            <w:pPr>
              <w:pStyle w:val="Dates"/>
            </w:pPr>
          </w:p>
        </w:tc>
      </w:tr>
      <w:tr w:rsidR="0076400B" w14:paraId="54DE95F9" w14:textId="77777777" w:rsidTr="00460986">
        <w:trPr>
          <w:gridAfter w:val="1"/>
          <w:wAfter w:w="35" w:type="pct"/>
          <w:trHeight w:hRule="exact" w:val="191"/>
        </w:trPr>
        <w:tc>
          <w:tcPr>
            <w:tcW w:w="1303" w:type="pct"/>
            <w:gridSpan w:val="2"/>
            <w:tcBorders>
              <w:top w:val="single" w:sz="8" w:space="0" w:color="BFBFBF" w:themeColor="background1" w:themeShade="BF"/>
            </w:tcBorders>
          </w:tcPr>
          <w:p w14:paraId="08F24796" w14:textId="77777777" w:rsidR="0076400B" w:rsidRDefault="0076400B" w:rsidP="000E7125"/>
        </w:tc>
        <w:tc>
          <w:tcPr>
            <w:tcW w:w="1206" w:type="pct"/>
            <w:gridSpan w:val="4"/>
            <w:tcBorders>
              <w:top w:val="single" w:sz="8" w:space="0" w:color="BFBFBF" w:themeColor="background1" w:themeShade="BF"/>
            </w:tcBorders>
          </w:tcPr>
          <w:p w14:paraId="51B0EC3B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0B6369C1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7FDCCE2D" w14:textId="77777777" w:rsidR="0076400B" w:rsidRDefault="0076400B" w:rsidP="000E7125"/>
        </w:tc>
      </w:tr>
      <w:tr w:rsidR="0076400B" w14:paraId="493316EB" w14:textId="77777777" w:rsidTr="00460986">
        <w:trPr>
          <w:trHeight w:hRule="exact" w:val="1584"/>
        </w:trPr>
        <w:tc>
          <w:tcPr>
            <w:tcW w:w="1339" w:type="pct"/>
            <w:gridSpan w:val="3"/>
          </w:tcPr>
          <w:p w14:paraId="7A2C5495" w14:textId="77777777" w:rsidR="0076400B" w:rsidRDefault="00E26E6A" w:rsidP="00174DB7">
            <w:pPr>
              <w:pStyle w:val="Heading1"/>
            </w:pPr>
            <w:sdt>
              <w:sdtPr>
                <w:id w:val="-1586841037"/>
                <w:placeholder>
                  <w:docPart w:val="144E9F039F754B23B546F314E858A14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11B5E43F" w14:textId="77777777" w:rsidR="0076400B" w:rsidRDefault="00E26E6A" w:rsidP="00174DB7">
            <w:pPr>
              <w:pStyle w:val="Heading2"/>
            </w:pPr>
            <w:sdt>
              <w:sdtPr>
                <w:id w:val="-1451925344"/>
                <w:placeholder>
                  <w:docPart w:val="5DE6D2ACF61646AA99AED99C94A2581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0A021224" w14:textId="77777777" w:rsidR="0076400B" w:rsidRDefault="00E26E6A" w:rsidP="00174DB7">
            <w:sdt>
              <w:sdtPr>
                <w:id w:val="935946736"/>
                <w:placeholder>
                  <w:docPart w:val="843A7B1E294046E7BCF2F46E404CD923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0C7EACF9" w14:textId="77777777" w:rsidR="0076400B" w:rsidRDefault="00E26E6A" w:rsidP="00174DB7">
            <w:pPr>
              <w:pStyle w:val="Heading2"/>
            </w:pPr>
            <w:sdt>
              <w:sdtPr>
                <w:id w:val="2126879105"/>
                <w:placeholder>
                  <w:docPart w:val="104937FBED1F49689A291F414D25BC85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72BE8147" w14:textId="77777777" w:rsidR="0076400B" w:rsidRDefault="00E26E6A" w:rsidP="00174DB7">
            <w:sdt>
              <w:sdtPr>
                <w:id w:val="1176384930"/>
                <w:placeholder>
                  <w:docPart w:val="48F347BE919649868F308AE03CBDCEAA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1172832C" w14:textId="77777777" w:rsidR="0076400B" w:rsidRDefault="00E26E6A" w:rsidP="00174DB7">
            <w:pPr>
              <w:pStyle w:val="Heading2"/>
            </w:pPr>
            <w:sdt>
              <w:sdtPr>
                <w:id w:val="-566801652"/>
                <w:placeholder>
                  <w:docPart w:val="37B87DB1E36949C0A81BE598ABF8643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711EE48E" w14:textId="77777777" w:rsidR="0076400B" w:rsidRDefault="00E26E6A" w:rsidP="00174DB7">
            <w:sdt>
              <w:sdtPr>
                <w:id w:val="1598592951"/>
                <w:placeholder>
                  <w:docPart w:val="79F6F2AE1561424EBB1B0FC841327852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48030E9C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0"/>
        <w:gridCol w:w="104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193E3609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8545D53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November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78D0D26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46E36349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2ABB8D6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0DE9AC0" w14:textId="77777777" w:rsidR="0076400B" w:rsidRDefault="0076400B" w:rsidP="00174DB7">
            <w:pPr>
              <w:pStyle w:val="NoSpacing"/>
            </w:pPr>
          </w:p>
        </w:tc>
      </w:tr>
      <w:tr w:rsidR="00C0767A" w14:paraId="20095CBA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1C64C675" w14:textId="77777777" w:rsidR="00C0767A" w:rsidRDefault="00E26E6A" w:rsidP="00C0767A">
            <w:pPr>
              <w:pStyle w:val="Days"/>
            </w:pPr>
            <w:sdt>
              <w:sdtPr>
                <w:id w:val="654570143"/>
                <w:placeholder>
                  <w:docPart w:val="32B958DC550141DD85BA2DE460B21CB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11E2F4C" w14:textId="77777777" w:rsidR="00C0767A" w:rsidRDefault="00E26E6A" w:rsidP="00C0767A">
            <w:pPr>
              <w:pStyle w:val="Days"/>
            </w:pPr>
            <w:sdt>
              <w:sdtPr>
                <w:id w:val="853691659"/>
                <w:placeholder>
                  <w:docPart w:val="F9B990FE4A8A4CCD81FE72B21FE5A22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E096AAC" w14:textId="77777777" w:rsidR="00C0767A" w:rsidRDefault="00E26E6A" w:rsidP="00C0767A">
            <w:pPr>
              <w:pStyle w:val="Days"/>
            </w:pPr>
            <w:sdt>
              <w:sdtPr>
                <w:id w:val="-188525089"/>
                <w:placeholder>
                  <w:docPart w:val="2CDFBD91634D45D6981A046F22DECB8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A4E3030" w14:textId="77777777" w:rsidR="00C0767A" w:rsidRDefault="00E26E6A" w:rsidP="00C0767A">
            <w:pPr>
              <w:pStyle w:val="Days"/>
            </w:pPr>
            <w:sdt>
              <w:sdtPr>
                <w:id w:val="-1760427972"/>
                <w:placeholder>
                  <w:docPart w:val="1236DADF9C9043D3B3F36AD96179C10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49B63E7" w14:textId="77777777" w:rsidR="00C0767A" w:rsidRDefault="00E26E6A" w:rsidP="00C0767A">
            <w:pPr>
              <w:pStyle w:val="Days"/>
            </w:pPr>
            <w:sdt>
              <w:sdtPr>
                <w:id w:val="893081891"/>
                <w:placeholder>
                  <w:docPart w:val="20F4AE6EF8C142B6877DA793BCC2E5B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8544CD1" w14:textId="77777777" w:rsidR="00C0767A" w:rsidRDefault="00E26E6A" w:rsidP="00C0767A">
            <w:pPr>
              <w:pStyle w:val="Days"/>
            </w:pPr>
            <w:sdt>
              <w:sdtPr>
                <w:id w:val="-146904734"/>
                <w:placeholder>
                  <w:docPart w:val="DC61DB3ABE08416E95CE69616CF8D07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4513B4BC" w14:textId="77777777" w:rsidR="00C0767A" w:rsidRDefault="00E26E6A" w:rsidP="00C0767A">
            <w:pPr>
              <w:pStyle w:val="Days"/>
            </w:pPr>
            <w:sdt>
              <w:sdtPr>
                <w:id w:val="585117215"/>
                <w:placeholder>
                  <w:docPart w:val="15E0E1CFF1C9499AB334245396516FF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1FBA5EB4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37098A" w14:textId="77777777" w:rsidR="00A87856" w:rsidRDefault="00A87856" w:rsidP="00A87856">
            <w:pPr>
              <w:pStyle w:val="Dates"/>
            </w:pPr>
            <w:r>
              <w:t>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75AEED" w14:textId="77777777" w:rsidR="00A87856" w:rsidRDefault="00A87856" w:rsidP="00A87856">
            <w:pPr>
              <w:pStyle w:val="Dates"/>
            </w:pPr>
            <w:r w:rsidRPr="0065339A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C491FE" w14:textId="77777777" w:rsidR="00A87856" w:rsidRDefault="00A87856" w:rsidP="00A87856">
            <w:pPr>
              <w:pStyle w:val="Dates"/>
            </w:pPr>
            <w:r w:rsidRPr="0065339A">
              <w:t>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21733A" w14:textId="77777777" w:rsidR="00A87856" w:rsidRDefault="00A87856" w:rsidP="00A87856">
            <w:pPr>
              <w:pStyle w:val="Dates"/>
            </w:pPr>
            <w:r w:rsidRPr="0065339A">
              <w:t>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4E2327" w14:textId="77777777" w:rsidR="00A87856" w:rsidRDefault="00A87856" w:rsidP="00A87856">
            <w:pPr>
              <w:pStyle w:val="Dates"/>
            </w:pPr>
            <w:r w:rsidRPr="0065339A">
              <w:t>5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A77A03" w14:textId="77777777" w:rsidR="00A87856" w:rsidRDefault="00A87856" w:rsidP="00A87856">
            <w:pPr>
              <w:pStyle w:val="Dates"/>
            </w:pPr>
            <w:r w:rsidRPr="0065339A">
              <w:t>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00C60B" w14:textId="77777777" w:rsidR="00A87856" w:rsidRDefault="00A87856" w:rsidP="00A87856">
            <w:pPr>
              <w:pStyle w:val="Dates"/>
            </w:pPr>
            <w:r w:rsidRPr="0065339A">
              <w:t>7</w:t>
            </w:r>
          </w:p>
        </w:tc>
      </w:tr>
      <w:tr w:rsidR="00A87856" w14:paraId="1C50DA98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CFD68A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6639F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CB47D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8F240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65C0C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A0D6B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5A67E6" w14:textId="77777777" w:rsidR="00A87856" w:rsidRDefault="00A87856" w:rsidP="00A87856">
            <w:pPr>
              <w:pStyle w:val="Dates"/>
            </w:pPr>
          </w:p>
        </w:tc>
      </w:tr>
      <w:tr w:rsidR="00A87856" w14:paraId="06409252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4DEAC65" w14:textId="77777777" w:rsidR="00A87856" w:rsidRDefault="00A87856" w:rsidP="00A87856">
            <w:pPr>
              <w:pStyle w:val="Dates"/>
            </w:pPr>
            <w:r>
              <w:t>8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887ADA" w14:textId="77777777" w:rsidR="00A87856" w:rsidRDefault="00A87856" w:rsidP="00A87856">
            <w:pPr>
              <w:pStyle w:val="Dates"/>
            </w:pPr>
            <w:r w:rsidRPr="0065339A">
              <w:t>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DDE713" w14:textId="77777777" w:rsidR="00A87856" w:rsidRDefault="00A87856" w:rsidP="00A87856">
            <w:pPr>
              <w:pStyle w:val="Dates"/>
            </w:pPr>
            <w:r w:rsidRPr="0065339A">
              <w:t>10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F66A43" w14:textId="77777777" w:rsidR="00A87856" w:rsidRDefault="00A87856" w:rsidP="00A87856">
            <w:pPr>
              <w:pStyle w:val="Dates"/>
            </w:pPr>
            <w:r w:rsidRPr="0065339A">
              <w:t>11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578C8C" w14:textId="77777777" w:rsidR="00A87856" w:rsidRDefault="00A87856" w:rsidP="00A87856">
            <w:pPr>
              <w:pStyle w:val="Dates"/>
            </w:pPr>
            <w:r w:rsidRPr="0065339A">
              <w:t>12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B7822B" w14:textId="77777777" w:rsidR="00A87856" w:rsidRDefault="00A87856" w:rsidP="00A87856">
            <w:pPr>
              <w:pStyle w:val="Dates"/>
            </w:pPr>
            <w:r w:rsidRPr="0065339A">
              <w:t>13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098503" w14:textId="77777777" w:rsidR="00A87856" w:rsidRDefault="00A87856" w:rsidP="00A87856">
            <w:pPr>
              <w:pStyle w:val="Dates"/>
            </w:pPr>
            <w:r w:rsidRPr="0065339A">
              <w:t>14</w:t>
            </w:r>
          </w:p>
        </w:tc>
      </w:tr>
      <w:tr w:rsidR="00A87856" w14:paraId="6C3A4A53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39F92D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1925B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C7B1F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C03598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8F439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E221CF3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DBD8F95" w14:textId="77777777" w:rsidR="00A87856" w:rsidRDefault="00A87856" w:rsidP="00A87856">
            <w:pPr>
              <w:pStyle w:val="Dates"/>
            </w:pPr>
          </w:p>
        </w:tc>
      </w:tr>
      <w:tr w:rsidR="00A87856" w14:paraId="40E53064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425475" w14:textId="77777777" w:rsidR="00A87856" w:rsidRDefault="00A87856" w:rsidP="00A87856">
            <w:pPr>
              <w:pStyle w:val="Dates"/>
            </w:pPr>
            <w:r>
              <w:t>15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AEBB2E" w14:textId="77777777" w:rsidR="00A87856" w:rsidRDefault="00A87856" w:rsidP="00A87856">
            <w:pPr>
              <w:pStyle w:val="Dates"/>
            </w:pPr>
            <w:r w:rsidRPr="0065339A">
              <w:t>16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4FDA22" w14:textId="77777777" w:rsidR="00A87856" w:rsidRDefault="00A87856" w:rsidP="00A87856">
            <w:pPr>
              <w:pStyle w:val="Dates"/>
            </w:pPr>
            <w:r w:rsidRPr="0065339A">
              <w:t>17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701F18" w14:textId="77777777" w:rsidR="00A87856" w:rsidRDefault="00A87856" w:rsidP="00A87856">
            <w:pPr>
              <w:pStyle w:val="Dates"/>
            </w:pPr>
            <w:r w:rsidRPr="0065339A">
              <w:t>18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65C644" w14:textId="77777777" w:rsidR="00A87856" w:rsidRDefault="00A87856" w:rsidP="00A87856">
            <w:pPr>
              <w:pStyle w:val="Dates"/>
            </w:pPr>
            <w:r w:rsidRPr="0065339A">
              <w:t>19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7403EE" w14:textId="77777777" w:rsidR="00A87856" w:rsidRDefault="00A87856" w:rsidP="00A87856">
            <w:pPr>
              <w:pStyle w:val="Dates"/>
            </w:pPr>
            <w:r w:rsidRPr="0065339A">
              <w:t>20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C7AA84" w14:textId="77777777" w:rsidR="00A87856" w:rsidRDefault="00A87856" w:rsidP="00A87856">
            <w:pPr>
              <w:pStyle w:val="Dates"/>
            </w:pPr>
            <w:r w:rsidRPr="0065339A">
              <w:t>21</w:t>
            </w:r>
          </w:p>
        </w:tc>
      </w:tr>
      <w:tr w:rsidR="00A87856" w14:paraId="62077533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7E4D24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621C4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E353C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1151B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79505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0D1365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ADDD17" w14:textId="77777777" w:rsidR="00A87856" w:rsidRDefault="00A87856" w:rsidP="00A87856">
            <w:pPr>
              <w:pStyle w:val="Dates"/>
            </w:pPr>
          </w:p>
        </w:tc>
      </w:tr>
      <w:tr w:rsidR="00A87856" w14:paraId="44207D46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28080F" w14:textId="77777777" w:rsidR="00A87856" w:rsidRDefault="00A87856" w:rsidP="00A87856">
            <w:pPr>
              <w:pStyle w:val="Dates"/>
            </w:pPr>
            <w:r>
              <w:t>22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C9FBD2" w14:textId="77777777" w:rsidR="00A87856" w:rsidRDefault="00A87856" w:rsidP="00A87856">
            <w:pPr>
              <w:pStyle w:val="Dates"/>
            </w:pPr>
            <w:r w:rsidRPr="0065339A">
              <w:t>23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CE6EFE" w14:textId="77777777" w:rsidR="00A87856" w:rsidRDefault="00A87856" w:rsidP="00A87856">
            <w:pPr>
              <w:pStyle w:val="Dates"/>
            </w:pPr>
            <w:r w:rsidRPr="0065339A">
              <w:t>24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84FFF6" w14:textId="77777777" w:rsidR="00A87856" w:rsidRDefault="00A87856" w:rsidP="00A87856">
            <w:pPr>
              <w:pStyle w:val="Dates"/>
            </w:pPr>
            <w:r w:rsidRPr="0065339A">
              <w:t>25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5C333F" w14:textId="77777777" w:rsidR="00A87856" w:rsidRDefault="00A87856" w:rsidP="00A87856">
            <w:pPr>
              <w:pStyle w:val="Dates"/>
            </w:pPr>
            <w:r w:rsidRPr="0065339A">
              <w:t>26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726B82C" w14:textId="77777777" w:rsidR="00A87856" w:rsidRDefault="00A87856" w:rsidP="00A87856">
            <w:pPr>
              <w:pStyle w:val="Dates"/>
            </w:pPr>
            <w:r w:rsidRPr="0065339A">
              <w:t>27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746A58" w14:textId="77777777" w:rsidR="00A87856" w:rsidRDefault="00A87856" w:rsidP="00A87856">
            <w:pPr>
              <w:pStyle w:val="Dates"/>
            </w:pPr>
            <w:r w:rsidRPr="0065339A">
              <w:t>28</w:t>
            </w:r>
          </w:p>
        </w:tc>
      </w:tr>
      <w:tr w:rsidR="00A87856" w14:paraId="720A34D4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D72AEF6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AEE69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D1E74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A3861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5CB3C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6A4180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5F7B4E" w14:textId="77777777" w:rsidR="00A87856" w:rsidRDefault="00A87856" w:rsidP="00A87856">
            <w:pPr>
              <w:pStyle w:val="Dates"/>
            </w:pPr>
          </w:p>
        </w:tc>
      </w:tr>
      <w:tr w:rsidR="00A87856" w14:paraId="22915031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998C86" w14:textId="77777777" w:rsidR="00A87856" w:rsidRDefault="00A87856" w:rsidP="00A87856">
            <w:pPr>
              <w:pStyle w:val="Dates"/>
            </w:pPr>
            <w:r>
              <w:t>29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B0AC8B" w14:textId="77777777" w:rsidR="00A87856" w:rsidRDefault="00A87856" w:rsidP="00A87856">
            <w:pPr>
              <w:pStyle w:val="Dates"/>
            </w:pPr>
            <w:r w:rsidRPr="0065339A">
              <w:t>30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D855B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5D4C2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4086D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817877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F733F7" w14:textId="77777777" w:rsidR="00A87856" w:rsidRDefault="00A87856" w:rsidP="00A87856">
            <w:pPr>
              <w:pStyle w:val="Dates"/>
            </w:pPr>
          </w:p>
        </w:tc>
      </w:tr>
      <w:tr w:rsidR="00CE2D21" w14:paraId="1A640B3D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BE29E3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59CB40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D70B4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D95386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66319E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8A507D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3EC04C" w14:textId="77777777" w:rsidR="00CE2D21" w:rsidRDefault="00CE2D21" w:rsidP="00CE2D21">
            <w:pPr>
              <w:pStyle w:val="Dates"/>
            </w:pPr>
          </w:p>
        </w:tc>
      </w:tr>
      <w:tr w:rsidR="00CE2D21" w14:paraId="4336E0FE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0FDEBB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AE06EE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F0C160D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B69AC2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5BDA7F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DA01B1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57FCF0B" w14:textId="77777777" w:rsidR="00CE2D21" w:rsidRDefault="00CE2D21" w:rsidP="00CE2D21">
            <w:pPr>
              <w:pStyle w:val="Dates"/>
            </w:pPr>
          </w:p>
        </w:tc>
      </w:tr>
      <w:tr w:rsidR="0076400B" w14:paraId="61F544EA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B623DD3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EAA16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3F5093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E02F4F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7D62B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416B15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B60BF4" w14:textId="77777777" w:rsidR="0076400B" w:rsidRDefault="0076400B" w:rsidP="00174DB7">
            <w:pPr>
              <w:pStyle w:val="Dates"/>
            </w:pPr>
          </w:p>
        </w:tc>
      </w:tr>
      <w:tr w:rsidR="0076400B" w14:paraId="30AF6589" w14:textId="77777777" w:rsidTr="00460986">
        <w:trPr>
          <w:gridAfter w:val="1"/>
          <w:wAfter w:w="35" w:type="pct"/>
          <w:trHeight w:hRule="exact" w:val="191"/>
        </w:trPr>
        <w:tc>
          <w:tcPr>
            <w:tcW w:w="1303" w:type="pct"/>
            <w:gridSpan w:val="2"/>
            <w:tcBorders>
              <w:top w:val="single" w:sz="8" w:space="0" w:color="BFBFBF" w:themeColor="background1" w:themeShade="BF"/>
            </w:tcBorders>
          </w:tcPr>
          <w:p w14:paraId="1961A478" w14:textId="77777777" w:rsidR="0076400B" w:rsidRDefault="0076400B" w:rsidP="000E7125"/>
        </w:tc>
        <w:tc>
          <w:tcPr>
            <w:tcW w:w="1206" w:type="pct"/>
            <w:gridSpan w:val="4"/>
            <w:tcBorders>
              <w:top w:val="single" w:sz="8" w:space="0" w:color="BFBFBF" w:themeColor="background1" w:themeShade="BF"/>
            </w:tcBorders>
          </w:tcPr>
          <w:p w14:paraId="51EF52CE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6548800D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29655D0C" w14:textId="77777777" w:rsidR="0076400B" w:rsidRDefault="0076400B" w:rsidP="000E7125"/>
        </w:tc>
      </w:tr>
      <w:tr w:rsidR="0076400B" w14:paraId="27BEC6F3" w14:textId="77777777" w:rsidTr="00460986">
        <w:trPr>
          <w:trHeight w:hRule="exact" w:val="1584"/>
        </w:trPr>
        <w:tc>
          <w:tcPr>
            <w:tcW w:w="1339" w:type="pct"/>
            <w:gridSpan w:val="3"/>
          </w:tcPr>
          <w:p w14:paraId="53D6F9E2" w14:textId="77777777" w:rsidR="0076400B" w:rsidRDefault="00E26E6A" w:rsidP="00174DB7">
            <w:pPr>
              <w:pStyle w:val="Heading1"/>
            </w:pPr>
            <w:sdt>
              <w:sdtPr>
                <w:id w:val="144406641"/>
                <w:placeholder>
                  <w:docPart w:val="2D6AA284DF20474E8B6DF1883D0C037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793D2705" w14:textId="77777777" w:rsidR="0076400B" w:rsidRDefault="00E26E6A" w:rsidP="00174DB7">
            <w:pPr>
              <w:pStyle w:val="Heading2"/>
            </w:pPr>
            <w:sdt>
              <w:sdtPr>
                <w:id w:val="-709652751"/>
                <w:placeholder>
                  <w:docPart w:val="3F18332EE0C54632A968BCD57A6EE8E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3A0ED571" w14:textId="77777777" w:rsidR="0076400B" w:rsidRDefault="00E26E6A" w:rsidP="00174DB7">
            <w:sdt>
              <w:sdtPr>
                <w:id w:val="52980295"/>
                <w:placeholder>
                  <w:docPart w:val="2D561B48A36145D3B3A08D5E40E2F8C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661F15CF" w14:textId="77777777" w:rsidR="0076400B" w:rsidRDefault="00E26E6A" w:rsidP="00174DB7">
            <w:pPr>
              <w:pStyle w:val="Heading2"/>
            </w:pPr>
            <w:sdt>
              <w:sdtPr>
                <w:id w:val="-1901506620"/>
                <w:placeholder>
                  <w:docPart w:val="EFFD8783501D4069B898B0237BE30BAE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51948429" w14:textId="77777777" w:rsidR="0076400B" w:rsidRDefault="00E26E6A" w:rsidP="00174DB7">
            <w:sdt>
              <w:sdtPr>
                <w:id w:val="1926607936"/>
                <w:placeholder>
                  <w:docPart w:val="195AC2763D6F40C4A0410DA87FD5336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499EEA31" w14:textId="77777777" w:rsidR="0076400B" w:rsidRDefault="00E26E6A" w:rsidP="00174DB7">
            <w:pPr>
              <w:pStyle w:val="Heading2"/>
            </w:pPr>
            <w:sdt>
              <w:sdtPr>
                <w:id w:val="1619800850"/>
                <w:placeholder>
                  <w:docPart w:val="3FF520C0CD1B426696E66EA4FAF2465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708B36B6" w14:textId="77777777" w:rsidR="0076400B" w:rsidRDefault="00E26E6A" w:rsidP="00174DB7">
            <w:sdt>
              <w:sdtPr>
                <w:id w:val="-2122220460"/>
                <w:placeholder>
                  <w:docPart w:val="75D86CE8F94743999E511046A498548D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5CE3223B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0"/>
        <w:gridCol w:w="104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214C3B34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0A515FE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December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8495B9C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5B222C6E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487F0F8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E33FA9C" w14:textId="77777777" w:rsidR="0076400B" w:rsidRDefault="0076400B" w:rsidP="00174DB7">
            <w:pPr>
              <w:pStyle w:val="NoSpacing"/>
            </w:pPr>
          </w:p>
        </w:tc>
      </w:tr>
      <w:tr w:rsidR="00C0767A" w14:paraId="0BD52BFC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490F583E" w14:textId="77777777" w:rsidR="00C0767A" w:rsidRDefault="00E26E6A" w:rsidP="00C0767A">
            <w:pPr>
              <w:pStyle w:val="Days"/>
            </w:pPr>
            <w:sdt>
              <w:sdtPr>
                <w:id w:val="462317341"/>
                <w:placeholder>
                  <w:docPart w:val="DE6D5DA17AA44591BB18B522A2190FB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CB92C05" w14:textId="77777777" w:rsidR="00C0767A" w:rsidRDefault="00E26E6A" w:rsidP="00C0767A">
            <w:pPr>
              <w:pStyle w:val="Days"/>
            </w:pPr>
            <w:sdt>
              <w:sdtPr>
                <w:id w:val="788851413"/>
                <w:placeholder>
                  <w:docPart w:val="898C4E16FC9C404998FCEF613A83743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6DAB26E" w14:textId="77777777" w:rsidR="00C0767A" w:rsidRDefault="00E26E6A" w:rsidP="00C0767A">
            <w:pPr>
              <w:pStyle w:val="Days"/>
            </w:pPr>
            <w:sdt>
              <w:sdtPr>
                <w:id w:val="1320700650"/>
                <w:placeholder>
                  <w:docPart w:val="0E4FA77D95B944DF99DFFB9AF0D0321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EFBEE1E" w14:textId="77777777" w:rsidR="00C0767A" w:rsidRDefault="00E26E6A" w:rsidP="00C0767A">
            <w:pPr>
              <w:pStyle w:val="Days"/>
            </w:pPr>
            <w:sdt>
              <w:sdtPr>
                <w:id w:val="1144010380"/>
                <w:placeholder>
                  <w:docPart w:val="166976A99FB543C0831C5A90C3CA73E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1EACBAB" w14:textId="77777777" w:rsidR="00C0767A" w:rsidRDefault="00E26E6A" w:rsidP="00C0767A">
            <w:pPr>
              <w:pStyle w:val="Days"/>
            </w:pPr>
            <w:sdt>
              <w:sdtPr>
                <w:id w:val="-75593800"/>
                <w:placeholder>
                  <w:docPart w:val="6B5313491C0F4EBF86008B5EB3BC068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7941FA3" w14:textId="77777777" w:rsidR="00C0767A" w:rsidRDefault="00E26E6A" w:rsidP="00C0767A">
            <w:pPr>
              <w:pStyle w:val="Days"/>
            </w:pPr>
            <w:sdt>
              <w:sdtPr>
                <w:id w:val="40716807"/>
                <w:placeholder>
                  <w:docPart w:val="FFF7958016104F77921FBBC49C3283E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88E72C0" w14:textId="77777777" w:rsidR="00C0767A" w:rsidRDefault="00E26E6A" w:rsidP="00C0767A">
            <w:pPr>
              <w:pStyle w:val="Days"/>
            </w:pPr>
            <w:sdt>
              <w:sdtPr>
                <w:id w:val="1202138636"/>
                <w:placeholder>
                  <w:docPart w:val="A08E8296E2584BF892F271359B8A3EA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02515342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051C52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1C2AF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AA0467" w14:textId="77777777" w:rsidR="00A87856" w:rsidRDefault="00A87856" w:rsidP="00A87856">
            <w:pPr>
              <w:pStyle w:val="Dates"/>
            </w:pPr>
            <w:r w:rsidRPr="00A95AA7">
              <w:t>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77AAC1" w14:textId="77777777" w:rsidR="00A87856" w:rsidRDefault="00A87856" w:rsidP="00A87856">
            <w:pPr>
              <w:pStyle w:val="Dates"/>
            </w:pPr>
            <w:r w:rsidRPr="00A95AA7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DE5E97" w14:textId="77777777" w:rsidR="00A87856" w:rsidRDefault="00A87856" w:rsidP="00A87856">
            <w:pPr>
              <w:pStyle w:val="Dates"/>
            </w:pPr>
            <w:r w:rsidRPr="00A95AA7">
              <w:t>3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DFB4B2" w14:textId="77777777" w:rsidR="00A87856" w:rsidRDefault="00A87856" w:rsidP="00A87856">
            <w:pPr>
              <w:pStyle w:val="Dates"/>
            </w:pPr>
            <w:r w:rsidRPr="00A95AA7">
              <w:t>4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241BF5" w14:textId="77777777" w:rsidR="00A87856" w:rsidRDefault="00A87856" w:rsidP="00A87856">
            <w:pPr>
              <w:pStyle w:val="Dates"/>
            </w:pPr>
            <w:r w:rsidRPr="00A95AA7">
              <w:t>5</w:t>
            </w:r>
          </w:p>
        </w:tc>
      </w:tr>
      <w:tr w:rsidR="00A87856" w14:paraId="554A140A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F3C8D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6DC7D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984FB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383C6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70F2E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23ABC9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822174" w14:textId="77777777" w:rsidR="00A87856" w:rsidRDefault="00A87856" w:rsidP="00A87856">
            <w:pPr>
              <w:pStyle w:val="Dates"/>
            </w:pPr>
          </w:p>
        </w:tc>
      </w:tr>
      <w:tr w:rsidR="00A87856" w14:paraId="150B475F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EFA69E" w14:textId="77777777" w:rsidR="00A87856" w:rsidRDefault="00A87856" w:rsidP="00A87856">
            <w:pPr>
              <w:pStyle w:val="Dates"/>
            </w:pPr>
            <w:r>
              <w:t>6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D7C3DB" w14:textId="77777777" w:rsidR="00A87856" w:rsidRDefault="00A87856" w:rsidP="00A87856">
            <w:pPr>
              <w:pStyle w:val="Dates"/>
            </w:pPr>
            <w:r w:rsidRPr="00A95AA7">
              <w:t>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8174D5" w14:textId="77777777" w:rsidR="00A87856" w:rsidRDefault="00A87856" w:rsidP="00A87856">
            <w:pPr>
              <w:pStyle w:val="Dates"/>
            </w:pPr>
            <w:r w:rsidRPr="00A95AA7">
              <w:t>8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E6C0C23" w14:textId="77777777" w:rsidR="00A87856" w:rsidRDefault="00A87856" w:rsidP="00A87856">
            <w:pPr>
              <w:pStyle w:val="Dates"/>
            </w:pPr>
            <w:r w:rsidRPr="00A95AA7">
              <w:t>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1A5EC0" w14:textId="77777777" w:rsidR="00A87856" w:rsidRDefault="00A87856" w:rsidP="00A87856">
            <w:pPr>
              <w:pStyle w:val="Dates"/>
            </w:pPr>
            <w:r w:rsidRPr="00A95AA7">
              <w:t>10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B1C2E4" w14:textId="77777777" w:rsidR="00A87856" w:rsidRDefault="00A87856" w:rsidP="00A87856">
            <w:pPr>
              <w:pStyle w:val="Dates"/>
            </w:pPr>
            <w:r w:rsidRPr="00A95AA7">
              <w:t>11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8E882F" w14:textId="77777777" w:rsidR="00A87856" w:rsidRDefault="00A87856" w:rsidP="00A87856">
            <w:pPr>
              <w:pStyle w:val="Dates"/>
            </w:pPr>
            <w:r w:rsidRPr="00A95AA7">
              <w:t>12</w:t>
            </w:r>
          </w:p>
        </w:tc>
      </w:tr>
      <w:tr w:rsidR="00A87856" w14:paraId="78D073C0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CBDC83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B816B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4B5D3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44DE4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11149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502FB0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424150" w14:textId="77777777" w:rsidR="00A87856" w:rsidRDefault="00A87856" w:rsidP="00A87856">
            <w:pPr>
              <w:pStyle w:val="Dates"/>
            </w:pPr>
          </w:p>
        </w:tc>
      </w:tr>
      <w:tr w:rsidR="00A87856" w14:paraId="26EA0804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F576D9" w14:textId="77777777" w:rsidR="00A87856" w:rsidRDefault="00A87856" w:rsidP="00A87856">
            <w:pPr>
              <w:pStyle w:val="Dates"/>
            </w:pPr>
            <w:r>
              <w:t>13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DD4477" w14:textId="77777777" w:rsidR="00A87856" w:rsidRDefault="00A87856" w:rsidP="00A87856">
            <w:pPr>
              <w:pStyle w:val="Dates"/>
            </w:pPr>
            <w:r w:rsidRPr="00A95AA7">
              <w:t>14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9856C8" w14:textId="77777777" w:rsidR="00A87856" w:rsidRDefault="00A87856" w:rsidP="00A87856">
            <w:pPr>
              <w:pStyle w:val="Dates"/>
            </w:pPr>
            <w:r w:rsidRPr="00A95AA7">
              <w:t>15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46106C" w14:textId="77777777" w:rsidR="00A87856" w:rsidRDefault="00A87856" w:rsidP="00A87856">
            <w:pPr>
              <w:pStyle w:val="Dates"/>
            </w:pPr>
            <w:r w:rsidRPr="00A95AA7">
              <w:t>16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F0C9F1" w14:textId="77777777" w:rsidR="00A87856" w:rsidRDefault="00A87856" w:rsidP="00A87856">
            <w:pPr>
              <w:pStyle w:val="Dates"/>
            </w:pPr>
            <w:r w:rsidRPr="00A95AA7">
              <w:t>17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7FD9B3" w14:textId="77777777" w:rsidR="00A87856" w:rsidRDefault="00A87856" w:rsidP="00A87856">
            <w:pPr>
              <w:pStyle w:val="Dates"/>
            </w:pPr>
            <w:r w:rsidRPr="00A95AA7">
              <w:t>18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CF75E0" w14:textId="77777777" w:rsidR="00A87856" w:rsidRDefault="00A87856" w:rsidP="00A87856">
            <w:pPr>
              <w:pStyle w:val="Dates"/>
            </w:pPr>
            <w:r w:rsidRPr="00A95AA7">
              <w:t>19</w:t>
            </w:r>
          </w:p>
        </w:tc>
      </w:tr>
      <w:tr w:rsidR="00A87856" w14:paraId="72690B8E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423BD2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FDD43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C3DFD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6EC6A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C780B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A26938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AB304E" w14:textId="77777777" w:rsidR="00A87856" w:rsidRDefault="00A87856" w:rsidP="00A87856">
            <w:pPr>
              <w:pStyle w:val="Dates"/>
            </w:pPr>
          </w:p>
        </w:tc>
      </w:tr>
      <w:tr w:rsidR="00A87856" w14:paraId="3C22A0C5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2ED4417" w14:textId="77777777" w:rsidR="00A87856" w:rsidRDefault="00A87856" w:rsidP="00A87856">
            <w:pPr>
              <w:pStyle w:val="Dates"/>
            </w:pPr>
            <w:r>
              <w:t>20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5A09CA" w14:textId="77777777" w:rsidR="00A87856" w:rsidRDefault="00A87856" w:rsidP="00A87856">
            <w:pPr>
              <w:pStyle w:val="Dates"/>
            </w:pPr>
            <w:r w:rsidRPr="00A95AA7">
              <w:t>21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0363F48" w14:textId="77777777" w:rsidR="00A87856" w:rsidRDefault="00A87856" w:rsidP="00A87856">
            <w:pPr>
              <w:pStyle w:val="Dates"/>
            </w:pPr>
            <w:r w:rsidRPr="00A95AA7">
              <w:t>22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C269023" w14:textId="77777777" w:rsidR="00A87856" w:rsidRDefault="00A87856" w:rsidP="00A87856">
            <w:pPr>
              <w:pStyle w:val="Dates"/>
            </w:pPr>
            <w:r w:rsidRPr="00A95AA7">
              <w:t>23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E746687" w14:textId="77777777" w:rsidR="00A87856" w:rsidRDefault="00A87856" w:rsidP="00A87856">
            <w:pPr>
              <w:pStyle w:val="Dates"/>
            </w:pPr>
            <w:r w:rsidRPr="00A95AA7">
              <w:t>24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8E44C0" w14:textId="77777777" w:rsidR="00A87856" w:rsidRDefault="00A87856" w:rsidP="00A87856">
            <w:pPr>
              <w:pStyle w:val="Dates"/>
            </w:pPr>
            <w:r w:rsidRPr="00A95AA7">
              <w:t>25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F04F65" w14:textId="77777777" w:rsidR="00A87856" w:rsidRDefault="00A87856" w:rsidP="00A87856">
            <w:pPr>
              <w:pStyle w:val="Dates"/>
            </w:pPr>
            <w:r w:rsidRPr="00A95AA7">
              <w:t>26</w:t>
            </w:r>
          </w:p>
        </w:tc>
      </w:tr>
      <w:tr w:rsidR="00A87856" w14:paraId="4961EA28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7E7F8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AF04A3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5B315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7F991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21B93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CB37FE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92FC9EA" w14:textId="77777777" w:rsidR="00A87856" w:rsidRDefault="00A87856" w:rsidP="00A87856">
            <w:pPr>
              <w:pStyle w:val="Dates"/>
            </w:pPr>
          </w:p>
        </w:tc>
      </w:tr>
      <w:tr w:rsidR="00A87856" w14:paraId="28AADAA8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60CA56" w14:textId="77777777" w:rsidR="00A87856" w:rsidRDefault="00A87856" w:rsidP="00A87856">
            <w:pPr>
              <w:pStyle w:val="Dates"/>
            </w:pPr>
            <w:r>
              <w:t>27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3F1BDC" w14:textId="77777777" w:rsidR="00A87856" w:rsidRDefault="00A87856" w:rsidP="00A87856">
            <w:pPr>
              <w:pStyle w:val="Dates"/>
            </w:pPr>
            <w:r w:rsidRPr="00A95AA7">
              <w:t>28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1C9FDC" w14:textId="77777777" w:rsidR="00A87856" w:rsidRDefault="00A87856" w:rsidP="00A87856">
            <w:pPr>
              <w:pStyle w:val="Dates"/>
            </w:pPr>
            <w:r w:rsidRPr="00A95AA7">
              <w:t>29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2DAC11" w14:textId="77777777" w:rsidR="00A87856" w:rsidRDefault="00A87856" w:rsidP="00A87856">
            <w:pPr>
              <w:pStyle w:val="Dates"/>
            </w:pPr>
            <w:r w:rsidRPr="00A95AA7">
              <w:t>30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2EC64A" w14:textId="77777777" w:rsidR="00A87856" w:rsidRDefault="00A87856" w:rsidP="00A87856">
            <w:pPr>
              <w:pStyle w:val="Dates"/>
            </w:pPr>
            <w:r w:rsidRPr="00A95AA7">
              <w:t>31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79F4F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B7EA79" w14:textId="77777777" w:rsidR="00A87856" w:rsidRDefault="00A87856" w:rsidP="00A87856">
            <w:pPr>
              <w:pStyle w:val="Dates"/>
            </w:pPr>
          </w:p>
        </w:tc>
      </w:tr>
      <w:tr w:rsidR="0076400B" w14:paraId="1C0C22F3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93296F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A96F53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20A17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E0063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5A27E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B94879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1DF9FC" w14:textId="77777777" w:rsidR="0076400B" w:rsidRDefault="0076400B" w:rsidP="00174DB7">
            <w:pPr>
              <w:pStyle w:val="Dates"/>
            </w:pPr>
          </w:p>
        </w:tc>
      </w:tr>
      <w:tr w:rsidR="0076400B" w14:paraId="0721973F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A58086" w14:textId="77777777" w:rsidR="0076400B" w:rsidRDefault="0076400B" w:rsidP="0076400B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04049A8" w14:textId="77777777" w:rsidR="0076400B" w:rsidRDefault="0076400B" w:rsidP="0076400B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56759D" w14:textId="77777777" w:rsidR="0076400B" w:rsidRDefault="0076400B" w:rsidP="0076400B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EB0218" w14:textId="77777777" w:rsidR="0076400B" w:rsidRDefault="0076400B" w:rsidP="0076400B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ABC2870" w14:textId="77777777" w:rsidR="0076400B" w:rsidRDefault="0076400B" w:rsidP="0076400B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6822BC" w14:textId="77777777" w:rsidR="0076400B" w:rsidRDefault="0076400B" w:rsidP="0076400B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9095C2A" w14:textId="77777777" w:rsidR="0076400B" w:rsidRDefault="0076400B" w:rsidP="0076400B">
            <w:pPr>
              <w:pStyle w:val="Dates"/>
            </w:pPr>
          </w:p>
        </w:tc>
      </w:tr>
      <w:tr w:rsidR="0076400B" w14:paraId="0306B893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B3F327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883D98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3D49B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41CF5E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BD137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EA1105A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FD2F26" w14:textId="77777777" w:rsidR="0076400B" w:rsidRDefault="0076400B" w:rsidP="00174DB7">
            <w:pPr>
              <w:pStyle w:val="Dates"/>
            </w:pPr>
          </w:p>
        </w:tc>
      </w:tr>
      <w:tr w:rsidR="0076400B" w14:paraId="58CB69D2" w14:textId="77777777" w:rsidTr="00460986">
        <w:trPr>
          <w:gridAfter w:val="1"/>
          <w:wAfter w:w="35" w:type="pct"/>
          <w:trHeight w:hRule="exact" w:val="191"/>
        </w:trPr>
        <w:tc>
          <w:tcPr>
            <w:tcW w:w="1303" w:type="pct"/>
            <w:gridSpan w:val="2"/>
            <w:tcBorders>
              <w:top w:val="single" w:sz="8" w:space="0" w:color="BFBFBF" w:themeColor="background1" w:themeShade="BF"/>
            </w:tcBorders>
          </w:tcPr>
          <w:p w14:paraId="33E384DE" w14:textId="77777777" w:rsidR="0076400B" w:rsidRDefault="0076400B" w:rsidP="000E7125"/>
        </w:tc>
        <w:tc>
          <w:tcPr>
            <w:tcW w:w="1206" w:type="pct"/>
            <w:gridSpan w:val="4"/>
            <w:tcBorders>
              <w:top w:val="single" w:sz="8" w:space="0" w:color="BFBFBF" w:themeColor="background1" w:themeShade="BF"/>
            </w:tcBorders>
          </w:tcPr>
          <w:p w14:paraId="3A6D0B99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0462B9FD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5A85C45F" w14:textId="77777777" w:rsidR="0076400B" w:rsidRDefault="0076400B" w:rsidP="000E7125"/>
        </w:tc>
      </w:tr>
      <w:tr w:rsidR="0076400B" w14:paraId="04537A1E" w14:textId="77777777" w:rsidTr="00460986">
        <w:trPr>
          <w:trHeight w:hRule="exact" w:val="1584"/>
        </w:trPr>
        <w:tc>
          <w:tcPr>
            <w:tcW w:w="1339" w:type="pct"/>
            <w:gridSpan w:val="3"/>
          </w:tcPr>
          <w:p w14:paraId="0EA77A0E" w14:textId="77777777" w:rsidR="0076400B" w:rsidRDefault="00E26E6A" w:rsidP="00174DB7">
            <w:pPr>
              <w:pStyle w:val="Heading1"/>
            </w:pPr>
            <w:sdt>
              <w:sdtPr>
                <w:id w:val="2042080047"/>
                <w:placeholder>
                  <w:docPart w:val="72DDFAD32E814DBCA347C9851C5FD65D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4A02199E" w14:textId="77777777" w:rsidR="0076400B" w:rsidRDefault="00E26E6A" w:rsidP="00174DB7">
            <w:pPr>
              <w:pStyle w:val="Heading2"/>
            </w:pPr>
            <w:sdt>
              <w:sdtPr>
                <w:id w:val="-1781564988"/>
                <w:placeholder>
                  <w:docPart w:val="593CA70C94C241AF989AB0C905FF871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D9D9485" w14:textId="77777777" w:rsidR="0076400B" w:rsidRDefault="00E26E6A" w:rsidP="00174DB7">
            <w:sdt>
              <w:sdtPr>
                <w:id w:val="-1180270182"/>
                <w:placeholder>
                  <w:docPart w:val="1E6FB6A5BAD44B56AC93B9FF8036DA3D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31578F27" w14:textId="77777777" w:rsidR="0076400B" w:rsidRDefault="00E26E6A" w:rsidP="00174DB7">
            <w:pPr>
              <w:pStyle w:val="Heading2"/>
            </w:pPr>
            <w:sdt>
              <w:sdtPr>
                <w:id w:val="1603766492"/>
                <w:placeholder>
                  <w:docPart w:val="E64931607B22463DBC66E6995F12C0D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071BA709" w14:textId="77777777" w:rsidR="0076400B" w:rsidRDefault="00E26E6A" w:rsidP="00174DB7">
            <w:sdt>
              <w:sdtPr>
                <w:id w:val="-1402595904"/>
                <w:placeholder>
                  <w:docPart w:val="28A533B899464005850A4F223A4135B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4AE3ABE8" w14:textId="77777777" w:rsidR="0076400B" w:rsidRDefault="00E26E6A" w:rsidP="00174DB7">
            <w:pPr>
              <w:pStyle w:val="Heading2"/>
            </w:pPr>
            <w:sdt>
              <w:sdtPr>
                <w:id w:val="-1484466708"/>
                <w:placeholder>
                  <w:docPart w:val="4F2268DC2E5944BA81B1765718CF05D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B46C07F" w14:textId="77777777" w:rsidR="0076400B" w:rsidRDefault="00E26E6A" w:rsidP="00174DB7">
            <w:sdt>
              <w:sdtPr>
                <w:id w:val="771514606"/>
                <w:placeholder>
                  <w:docPart w:val="F2FFB87E8CBD4C01B85BD48CD3BD18C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11808A4C" w14:textId="77777777" w:rsidR="00053E1F" w:rsidRPr="009C2537" w:rsidRDefault="00053E1F" w:rsidP="0076400B"/>
    <w:sectPr w:rsidR="00053E1F" w:rsidRPr="009C2537" w:rsidSect="00347906">
      <w:pgSz w:w="15840" w:h="12240" w:orient="landscape" w:code="1"/>
      <w:pgMar w:top="504" w:right="720" w:bottom="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F9D1A" w14:textId="77777777" w:rsidR="00E26E6A" w:rsidRDefault="00E26E6A">
      <w:pPr>
        <w:spacing w:before="0" w:after="0"/>
      </w:pPr>
      <w:r>
        <w:separator/>
      </w:r>
    </w:p>
  </w:endnote>
  <w:endnote w:type="continuationSeparator" w:id="0">
    <w:p w14:paraId="14623008" w14:textId="77777777" w:rsidR="00E26E6A" w:rsidRDefault="00E26E6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CBEC" w14:textId="77777777" w:rsidR="00E26E6A" w:rsidRDefault="00E26E6A">
      <w:pPr>
        <w:spacing w:before="0" w:after="0"/>
      </w:pPr>
      <w:r>
        <w:separator/>
      </w:r>
    </w:p>
  </w:footnote>
  <w:footnote w:type="continuationSeparator" w:id="0">
    <w:p w14:paraId="22CC6499" w14:textId="77777777" w:rsidR="00E26E6A" w:rsidRDefault="00E26E6A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</w:docVars>
  <w:rsids>
    <w:rsidRoot w:val="00224111"/>
    <w:rsid w:val="0000278C"/>
    <w:rsid w:val="00013808"/>
    <w:rsid w:val="00053E1F"/>
    <w:rsid w:val="000634C9"/>
    <w:rsid w:val="00063772"/>
    <w:rsid w:val="000811D6"/>
    <w:rsid w:val="00095265"/>
    <w:rsid w:val="000C2DDB"/>
    <w:rsid w:val="000E7125"/>
    <w:rsid w:val="0016297B"/>
    <w:rsid w:val="0017158B"/>
    <w:rsid w:val="00174DB7"/>
    <w:rsid w:val="00182FDF"/>
    <w:rsid w:val="00215E8D"/>
    <w:rsid w:val="00224111"/>
    <w:rsid w:val="00226000"/>
    <w:rsid w:val="0024454A"/>
    <w:rsid w:val="002B5449"/>
    <w:rsid w:val="002B56ED"/>
    <w:rsid w:val="002D637E"/>
    <w:rsid w:val="002E514F"/>
    <w:rsid w:val="002F6A2E"/>
    <w:rsid w:val="00345DC9"/>
    <w:rsid w:val="00347906"/>
    <w:rsid w:val="00356643"/>
    <w:rsid w:val="00362C98"/>
    <w:rsid w:val="00391BA6"/>
    <w:rsid w:val="003C2EF9"/>
    <w:rsid w:val="004128EA"/>
    <w:rsid w:val="0041447B"/>
    <w:rsid w:val="0042216A"/>
    <w:rsid w:val="00441C23"/>
    <w:rsid w:val="00460986"/>
    <w:rsid w:val="00462FA6"/>
    <w:rsid w:val="004653A0"/>
    <w:rsid w:val="00494AFE"/>
    <w:rsid w:val="004D589B"/>
    <w:rsid w:val="004E1311"/>
    <w:rsid w:val="004F670E"/>
    <w:rsid w:val="00510669"/>
    <w:rsid w:val="00544B65"/>
    <w:rsid w:val="00546E5E"/>
    <w:rsid w:val="005B0009"/>
    <w:rsid w:val="005B4B49"/>
    <w:rsid w:val="005C127A"/>
    <w:rsid w:val="005E0E32"/>
    <w:rsid w:val="005F103F"/>
    <w:rsid w:val="006328C8"/>
    <w:rsid w:val="00645D61"/>
    <w:rsid w:val="0065431C"/>
    <w:rsid w:val="00664E0B"/>
    <w:rsid w:val="0068377B"/>
    <w:rsid w:val="006D6BEB"/>
    <w:rsid w:val="006F5A42"/>
    <w:rsid w:val="00712531"/>
    <w:rsid w:val="00713CD2"/>
    <w:rsid w:val="00716160"/>
    <w:rsid w:val="00731A18"/>
    <w:rsid w:val="00733273"/>
    <w:rsid w:val="0076400B"/>
    <w:rsid w:val="007F2293"/>
    <w:rsid w:val="00837CC1"/>
    <w:rsid w:val="00861C80"/>
    <w:rsid w:val="00873034"/>
    <w:rsid w:val="008764B0"/>
    <w:rsid w:val="00876749"/>
    <w:rsid w:val="008D0A00"/>
    <w:rsid w:val="008E5396"/>
    <w:rsid w:val="00944DAA"/>
    <w:rsid w:val="009715DC"/>
    <w:rsid w:val="009A4609"/>
    <w:rsid w:val="009C2537"/>
    <w:rsid w:val="009E7B84"/>
    <w:rsid w:val="009E7EB5"/>
    <w:rsid w:val="009F5B59"/>
    <w:rsid w:val="00A10416"/>
    <w:rsid w:val="00A4405D"/>
    <w:rsid w:val="00A720A6"/>
    <w:rsid w:val="00A87856"/>
    <w:rsid w:val="00AB151B"/>
    <w:rsid w:val="00AD76BD"/>
    <w:rsid w:val="00B14B60"/>
    <w:rsid w:val="00B453D6"/>
    <w:rsid w:val="00B87D71"/>
    <w:rsid w:val="00BA64FE"/>
    <w:rsid w:val="00C0767A"/>
    <w:rsid w:val="00C25964"/>
    <w:rsid w:val="00C56417"/>
    <w:rsid w:val="00C91CEE"/>
    <w:rsid w:val="00CC126F"/>
    <w:rsid w:val="00CE2D21"/>
    <w:rsid w:val="00CE742F"/>
    <w:rsid w:val="00D518D0"/>
    <w:rsid w:val="00D6541A"/>
    <w:rsid w:val="00D86997"/>
    <w:rsid w:val="00D87C69"/>
    <w:rsid w:val="00DB2CF0"/>
    <w:rsid w:val="00DB72EF"/>
    <w:rsid w:val="00DF2183"/>
    <w:rsid w:val="00DF7C31"/>
    <w:rsid w:val="00E035C1"/>
    <w:rsid w:val="00E26E6A"/>
    <w:rsid w:val="00E41945"/>
    <w:rsid w:val="00E46D7B"/>
    <w:rsid w:val="00E70352"/>
    <w:rsid w:val="00EA463D"/>
    <w:rsid w:val="00EB29B2"/>
    <w:rsid w:val="00EC428B"/>
    <w:rsid w:val="00ED6BB1"/>
    <w:rsid w:val="00EE1F91"/>
    <w:rsid w:val="00F02B4D"/>
    <w:rsid w:val="00F42D5C"/>
    <w:rsid w:val="00F43785"/>
    <w:rsid w:val="00F76613"/>
    <w:rsid w:val="00F837EF"/>
    <w:rsid w:val="00FA3577"/>
    <w:rsid w:val="00FD4A7D"/>
    <w:rsid w:val="48179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E11BD"/>
  <w15:docId w15:val="{FB48FE42-4223-4726-8C7A-B6504A22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FE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731A18"/>
    <w:pPr>
      <w:contextualSpacing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731A18"/>
    <w:pPr>
      <w:contextualSpacing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4AFE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4AFE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3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or\AppData\Local\Microsoft\Office\16.0\DTS\en-US%7bAA66AC93-3461-4BDA-ACD4-1EB3BEAF20D4%7d\%7b5767819D-E31F-4F7F-834A-D9687FF46DB6%7d8b45b8c5-48d9-495d-9d26-a3ec9aac0796-TFa636af56-6a1f-4324-b47e-c17d51731a4e06f7951c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BEBF37C46F4FEAA9414193D3E56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29C6B-79C7-417D-9373-575C7399A94D}"/>
      </w:docPartPr>
      <w:docPartBody>
        <w:p w:rsidR="00143890" w:rsidRDefault="00143890">
          <w:pPr>
            <w:pStyle w:val="8BBEBF37C46F4FEAA9414193D3E560EB"/>
          </w:pPr>
          <w:r>
            <w:t>Sunday</w:t>
          </w:r>
        </w:p>
      </w:docPartBody>
    </w:docPart>
    <w:docPart>
      <w:docPartPr>
        <w:name w:val="450E685C867C4F9AB0CEE90F309EE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80FAB-30D9-457C-9233-8FB7D2616886}"/>
      </w:docPartPr>
      <w:docPartBody>
        <w:p w:rsidR="00143890" w:rsidRDefault="00143890">
          <w:pPr>
            <w:pStyle w:val="450E685C867C4F9AB0CEE90F309EEBD5"/>
          </w:pPr>
          <w:r>
            <w:t>Monday</w:t>
          </w:r>
        </w:p>
      </w:docPartBody>
    </w:docPart>
    <w:docPart>
      <w:docPartPr>
        <w:name w:val="69665C1222DB42AE85600E78868F7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31262-E44D-49A1-9B45-2E3805DB22A2}"/>
      </w:docPartPr>
      <w:docPartBody>
        <w:p w:rsidR="00143890" w:rsidRDefault="00143890">
          <w:pPr>
            <w:pStyle w:val="69665C1222DB42AE85600E78868F7527"/>
          </w:pPr>
          <w:r>
            <w:t>Tuesday</w:t>
          </w:r>
        </w:p>
      </w:docPartBody>
    </w:docPart>
    <w:docPart>
      <w:docPartPr>
        <w:name w:val="D6E3C20C9A034F8FB0AEDECADE63D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6B52A-2F69-477F-A9B9-E7B8E2B788DA}"/>
      </w:docPartPr>
      <w:docPartBody>
        <w:p w:rsidR="00143890" w:rsidRDefault="00143890">
          <w:pPr>
            <w:pStyle w:val="D6E3C20C9A034F8FB0AEDECADE63DFC4"/>
          </w:pPr>
          <w:r>
            <w:t>Wednesday</w:t>
          </w:r>
        </w:p>
      </w:docPartBody>
    </w:docPart>
    <w:docPart>
      <w:docPartPr>
        <w:name w:val="A34E3320DC7C47EF9564E3813085E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02445-A16A-41E3-9583-D9C833074958}"/>
      </w:docPartPr>
      <w:docPartBody>
        <w:p w:rsidR="00143890" w:rsidRDefault="00143890">
          <w:pPr>
            <w:pStyle w:val="A34E3320DC7C47EF9564E3813085EBA6"/>
          </w:pPr>
          <w:r>
            <w:t>Thursday</w:t>
          </w:r>
        </w:p>
      </w:docPartBody>
    </w:docPart>
    <w:docPart>
      <w:docPartPr>
        <w:name w:val="C39C7288666348B5A39493D6757C9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2BA17-7514-4587-9D5A-7DCBBF64AA72}"/>
      </w:docPartPr>
      <w:docPartBody>
        <w:p w:rsidR="00143890" w:rsidRDefault="00143890">
          <w:pPr>
            <w:pStyle w:val="C39C7288666348B5A39493D6757C9A15"/>
          </w:pPr>
          <w:r>
            <w:t>Friday</w:t>
          </w:r>
        </w:p>
      </w:docPartBody>
    </w:docPart>
    <w:docPart>
      <w:docPartPr>
        <w:name w:val="7AB1EDD9D00D43A583E59B0609AC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A606F-2F57-4BF2-8F0E-84866617B78D}"/>
      </w:docPartPr>
      <w:docPartBody>
        <w:p w:rsidR="00143890" w:rsidRDefault="00143890">
          <w:pPr>
            <w:pStyle w:val="7AB1EDD9D00D43A583E59B0609ACFE3B"/>
          </w:pPr>
          <w:r>
            <w:t>Saturday</w:t>
          </w:r>
        </w:p>
      </w:docPartBody>
    </w:docPart>
    <w:docPart>
      <w:docPartPr>
        <w:name w:val="AFE92EBC385342F7974A5A9770EB7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1407-372D-4286-950A-AB5DD4653029}"/>
      </w:docPartPr>
      <w:docPartBody>
        <w:p w:rsidR="00143890" w:rsidRDefault="00143890">
          <w:pPr>
            <w:pStyle w:val="AFE92EBC385342F7974A5A9770EB7D8A"/>
          </w:pPr>
          <w:r>
            <w:t>Events</w:t>
          </w:r>
        </w:p>
      </w:docPartBody>
    </w:docPart>
    <w:docPart>
      <w:docPartPr>
        <w:name w:val="BD5169A80BA94B2E9606CD759479E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0D89B-6A7B-4E09-AD7F-BA95F89E79BF}"/>
      </w:docPartPr>
      <w:docPartBody>
        <w:p w:rsidR="00143890" w:rsidRDefault="00143890">
          <w:pPr>
            <w:pStyle w:val="BD5169A80BA94B2E9606CD759479E2D8"/>
          </w:pPr>
          <w:r>
            <w:t>Heading</w:t>
          </w:r>
        </w:p>
      </w:docPartBody>
    </w:docPart>
    <w:docPart>
      <w:docPartPr>
        <w:name w:val="87D74ECA6768481C9D0445F51C0BC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8A185-17FD-49DB-B7C0-E8F9F5D720D8}"/>
      </w:docPartPr>
      <w:docPartBody>
        <w:p w:rsidR="00143890" w:rsidRDefault="00143890">
          <w:pPr>
            <w:pStyle w:val="87D74ECA6768481C9D0445F51C0BCEB3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54594291B91E483BAF7613D211761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B265B-9D3A-42F8-8E95-2D1AB52B8549}"/>
      </w:docPartPr>
      <w:docPartBody>
        <w:p w:rsidR="00143890" w:rsidRDefault="00143890">
          <w:pPr>
            <w:pStyle w:val="54594291B91E483BAF7613D211761F39"/>
          </w:pPr>
          <w:r>
            <w:t>Heading</w:t>
          </w:r>
        </w:p>
      </w:docPartBody>
    </w:docPart>
    <w:docPart>
      <w:docPartPr>
        <w:name w:val="F19DF7453ACA45C496DCC366FC018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42BAA-14D8-4618-8990-368844F3A272}"/>
      </w:docPartPr>
      <w:docPartBody>
        <w:p w:rsidR="00143890" w:rsidRDefault="00143890">
          <w:pPr>
            <w:pStyle w:val="F19DF7453ACA45C496DCC366FC01893D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AE2E7D3E9BA84F939B35007649F45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70E2B-2C39-4CD8-BB59-956A538059FB}"/>
      </w:docPartPr>
      <w:docPartBody>
        <w:p w:rsidR="00143890" w:rsidRDefault="00143890">
          <w:pPr>
            <w:pStyle w:val="AE2E7D3E9BA84F939B35007649F45FA2"/>
          </w:pPr>
          <w:r>
            <w:t>Heading</w:t>
          </w:r>
        </w:p>
      </w:docPartBody>
    </w:docPart>
    <w:docPart>
      <w:docPartPr>
        <w:name w:val="90F1D1E802BC4E0A9E26D6F56D118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53DE6-0FF6-4BE2-991A-30FF0D5CA573}"/>
      </w:docPartPr>
      <w:docPartBody>
        <w:p w:rsidR="00143890" w:rsidRDefault="00143890">
          <w:pPr>
            <w:pStyle w:val="90F1D1E802BC4E0A9E26D6F56D1182B9"/>
          </w:pPr>
          <w:r>
            <w:t>View and edit this document in Word on your computer, tablet, or phone.</w:t>
          </w:r>
        </w:p>
      </w:docPartBody>
    </w:docPart>
    <w:docPart>
      <w:docPartPr>
        <w:name w:val="D05346182F4C4CE8A78DB3670172F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6DE48-BD68-449D-997A-E203B953A8F9}"/>
      </w:docPartPr>
      <w:docPartBody>
        <w:p w:rsidR="00143890" w:rsidRDefault="00143890">
          <w:pPr>
            <w:pStyle w:val="D05346182F4C4CE8A78DB3670172FE89"/>
          </w:pPr>
          <w:r>
            <w:t>Sunday</w:t>
          </w:r>
        </w:p>
      </w:docPartBody>
    </w:docPart>
    <w:docPart>
      <w:docPartPr>
        <w:name w:val="2BD49143D57F43B1B047930CBFD57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FF5DE-E263-4A8E-B179-A563DBAE4BA3}"/>
      </w:docPartPr>
      <w:docPartBody>
        <w:p w:rsidR="00143890" w:rsidRDefault="00143890">
          <w:pPr>
            <w:pStyle w:val="2BD49143D57F43B1B047930CBFD5780D"/>
          </w:pPr>
          <w:r>
            <w:t>Monday</w:t>
          </w:r>
        </w:p>
      </w:docPartBody>
    </w:docPart>
    <w:docPart>
      <w:docPartPr>
        <w:name w:val="B9E1E3F209324163858E83FF06855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44802-8A38-4491-ADAA-AFD9B589D7C5}"/>
      </w:docPartPr>
      <w:docPartBody>
        <w:p w:rsidR="00143890" w:rsidRDefault="00143890">
          <w:pPr>
            <w:pStyle w:val="B9E1E3F209324163858E83FF06855D55"/>
          </w:pPr>
          <w:r>
            <w:t>Tuesday</w:t>
          </w:r>
        </w:p>
      </w:docPartBody>
    </w:docPart>
    <w:docPart>
      <w:docPartPr>
        <w:name w:val="72E09B472FCD49B088A6484984A95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D0DFF-922A-4E2C-884D-08B347E7A175}"/>
      </w:docPartPr>
      <w:docPartBody>
        <w:p w:rsidR="00143890" w:rsidRDefault="00143890">
          <w:pPr>
            <w:pStyle w:val="72E09B472FCD49B088A6484984A950B7"/>
          </w:pPr>
          <w:r>
            <w:t>Wednesday</w:t>
          </w:r>
        </w:p>
      </w:docPartBody>
    </w:docPart>
    <w:docPart>
      <w:docPartPr>
        <w:name w:val="A7630555717B4BFAB42B64303E36F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BEA44-1EF0-49EF-9114-2944AB0C6A9D}"/>
      </w:docPartPr>
      <w:docPartBody>
        <w:p w:rsidR="00143890" w:rsidRDefault="00143890">
          <w:pPr>
            <w:pStyle w:val="A7630555717B4BFAB42B64303E36F7C9"/>
          </w:pPr>
          <w:r>
            <w:t>Thursday</w:t>
          </w:r>
        </w:p>
      </w:docPartBody>
    </w:docPart>
    <w:docPart>
      <w:docPartPr>
        <w:name w:val="C0456892DA0A4626BCD7609E0FD01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1C18F-16AD-45CC-8C2B-786A089F50B4}"/>
      </w:docPartPr>
      <w:docPartBody>
        <w:p w:rsidR="00143890" w:rsidRDefault="00143890">
          <w:pPr>
            <w:pStyle w:val="C0456892DA0A4626BCD7609E0FD01411"/>
          </w:pPr>
          <w:r>
            <w:t>Friday</w:t>
          </w:r>
        </w:p>
      </w:docPartBody>
    </w:docPart>
    <w:docPart>
      <w:docPartPr>
        <w:name w:val="A54CF0C6FEBB4432A389F7081328B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22A26-94AA-4FD9-82AE-1FACC8D0E5A5}"/>
      </w:docPartPr>
      <w:docPartBody>
        <w:p w:rsidR="00143890" w:rsidRDefault="00143890">
          <w:pPr>
            <w:pStyle w:val="A54CF0C6FEBB4432A389F7081328BADE"/>
          </w:pPr>
          <w:r>
            <w:t>Saturday</w:t>
          </w:r>
        </w:p>
      </w:docPartBody>
    </w:docPart>
    <w:docPart>
      <w:docPartPr>
        <w:name w:val="F56247DD3DA749AF800F813A1FD49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C078-18A0-4929-A479-19C5B945F3D0}"/>
      </w:docPartPr>
      <w:docPartBody>
        <w:p w:rsidR="00143890" w:rsidRDefault="00143890">
          <w:pPr>
            <w:pStyle w:val="F56247DD3DA749AF800F813A1FD49607"/>
          </w:pPr>
          <w:r>
            <w:t>Events</w:t>
          </w:r>
        </w:p>
      </w:docPartBody>
    </w:docPart>
    <w:docPart>
      <w:docPartPr>
        <w:name w:val="E2484070237A444BB0EBEB670064E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410F7-5C3F-4925-87DE-70E37BC7A005}"/>
      </w:docPartPr>
      <w:docPartBody>
        <w:p w:rsidR="00143890" w:rsidRDefault="00143890">
          <w:pPr>
            <w:pStyle w:val="E2484070237A444BB0EBEB670064E74E"/>
          </w:pPr>
          <w:r>
            <w:t>Heading</w:t>
          </w:r>
        </w:p>
      </w:docPartBody>
    </w:docPart>
    <w:docPart>
      <w:docPartPr>
        <w:name w:val="5900E7C6881E46D2894E2287BC9FE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DE561-7345-44DC-9228-44B965BAFD9E}"/>
      </w:docPartPr>
      <w:docPartBody>
        <w:p w:rsidR="00143890" w:rsidRDefault="00143890">
          <w:pPr>
            <w:pStyle w:val="5900E7C6881E46D2894E2287BC9FEF32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516060B537014F34B104BDBD20F5F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4405E-4D38-40CC-9466-2E8E9876B718}"/>
      </w:docPartPr>
      <w:docPartBody>
        <w:p w:rsidR="00143890" w:rsidRDefault="00143890">
          <w:pPr>
            <w:pStyle w:val="516060B537014F34B104BDBD20F5F222"/>
          </w:pPr>
          <w:r>
            <w:t>Heading</w:t>
          </w:r>
        </w:p>
      </w:docPartBody>
    </w:docPart>
    <w:docPart>
      <w:docPartPr>
        <w:name w:val="DB1230DE15284282A9F154A0B5786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F695A-8660-4652-94A8-79D31BCBA710}"/>
      </w:docPartPr>
      <w:docPartBody>
        <w:p w:rsidR="00143890" w:rsidRDefault="00143890">
          <w:pPr>
            <w:pStyle w:val="DB1230DE15284282A9F154A0B5786504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4946D76AA8AC41B3B11698A92BFD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5BA70-5E45-40B5-BA68-38E30CFE6EE6}"/>
      </w:docPartPr>
      <w:docPartBody>
        <w:p w:rsidR="00143890" w:rsidRDefault="00143890">
          <w:pPr>
            <w:pStyle w:val="4946D76AA8AC41B3B11698A92BFDE27B"/>
          </w:pPr>
          <w:r>
            <w:t>Heading</w:t>
          </w:r>
        </w:p>
      </w:docPartBody>
    </w:docPart>
    <w:docPart>
      <w:docPartPr>
        <w:name w:val="08514833A7554D808FE2917664119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01847-DB9C-4A13-A865-188D8BC4A4AB}"/>
      </w:docPartPr>
      <w:docPartBody>
        <w:p w:rsidR="00143890" w:rsidRDefault="00143890">
          <w:pPr>
            <w:pStyle w:val="08514833A7554D808FE2917664119529"/>
          </w:pPr>
          <w:r>
            <w:t>View and edit this document in Word on your computer, tablet, or phone.</w:t>
          </w:r>
        </w:p>
      </w:docPartBody>
    </w:docPart>
    <w:docPart>
      <w:docPartPr>
        <w:name w:val="F8CCEA03FC9F420AAAD998223CF02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CE2CD-149F-4FE2-BA29-84E4171588E0}"/>
      </w:docPartPr>
      <w:docPartBody>
        <w:p w:rsidR="00143890" w:rsidRDefault="00143890">
          <w:pPr>
            <w:pStyle w:val="F8CCEA03FC9F420AAAD998223CF0277A"/>
          </w:pPr>
          <w:r>
            <w:t>Sunday</w:t>
          </w:r>
        </w:p>
      </w:docPartBody>
    </w:docPart>
    <w:docPart>
      <w:docPartPr>
        <w:name w:val="733D1C54E64749B3B8480B7DE5327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23CFC-F96C-47A9-959E-85159C28396D}"/>
      </w:docPartPr>
      <w:docPartBody>
        <w:p w:rsidR="00143890" w:rsidRDefault="00143890">
          <w:pPr>
            <w:pStyle w:val="733D1C54E64749B3B8480B7DE5327DD3"/>
          </w:pPr>
          <w:r>
            <w:t>Monday</w:t>
          </w:r>
        </w:p>
      </w:docPartBody>
    </w:docPart>
    <w:docPart>
      <w:docPartPr>
        <w:name w:val="AE0BB3E498754A5D841DA1B855593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A390C-FC73-4173-B134-39DB9364AE16}"/>
      </w:docPartPr>
      <w:docPartBody>
        <w:p w:rsidR="00143890" w:rsidRDefault="00143890">
          <w:pPr>
            <w:pStyle w:val="AE0BB3E498754A5D841DA1B8555932BD"/>
          </w:pPr>
          <w:r>
            <w:t>Tuesday</w:t>
          </w:r>
        </w:p>
      </w:docPartBody>
    </w:docPart>
    <w:docPart>
      <w:docPartPr>
        <w:name w:val="94FE025A1DFA4F2786EA285EAE809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C2A1B-99D4-4C4D-8D3C-136901223AE3}"/>
      </w:docPartPr>
      <w:docPartBody>
        <w:p w:rsidR="00143890" w:rsidRDefault="00143890">
          <w:pPr>
            <w:pStyle w:val="94FE025A1DFA4F2786EA285EAE809442"/>
          </w:pPr>
          <w:r>
            <w:t>Wednesday</w:t>
          </w:r>
        </w:p>
      </w:docPartBody>
    </w:docPart>
    <w:docPart>
      <w:docPartPr>
        <w:name w:val="9ED65E90012C4E2198ABF29ABE347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65EE8-15CF-4780-BC81-91F33B167B9F}"/>
      </w:docPartPr>
      <w:docPartBody>
        <w:p w:rsidR="00143890" w:rsidRDefault="00143890">
          <w:pPr>
            <w:pStyle w:val="9ED65E90012C4E2198ABF29ABE347663"/>
          </w:pPr>
          <w:r>
            <w:t>Thursday</w:t>
          </w:r>
        </w:p>
      </w:docPartBody>
    </w:docPart>
    <w:docPart>
      <w:docPartPr>
        <w:name w:val="D796162B52D642ED869D2A1711C25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C313B-5375-4ABB-AC21-19CECBA4918E}"/>
      </w:docPartPr>
      <w:docPartBody>
        <w:p w:rsidR="00143890" w:rsidRDefault="00143890">
          <w:pPr>
            <w:pStyle w:val="D796162B52D642ED869D2A1711C25E43"/>
          </w:pPr>
          <w:r>
            <w:t>Friday</w:t>
          </w:r>
        </w:p>
      </w:docPartBody>
    </w:docPart>
    <w:docPart>
      <w:docPartPr>
        <w:name w:val="8ABE760011EC42F597327E3297AAF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573E9-48DE-409A-BA7F-99890AAFED5E}"/>
      </w:docPartPr>
      <w:docPartBody>
        <w:p w:rsidR="00143890" w:rsidRDefault="00143890">
          <w:pPr>
            <w:pStyle w:val="8ABE760011EC42F597327E3297AAF9D9"/>
          </w:pPr>
          <w:r>
            <w:t>Saturday</w:t>
          </w:r>
        </w:p>
      </w:docPartBody>
    </w:docPart>
    <w:docPart>
      <w:docPartPr>
        <w:name w:val="B41D19C5699940CD9E20455AA05EC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E8F8-75AD-4BD9-95E4-B4DA7DD9EAEB}"/>
      </w:docPartPr>
      <w:docPartBody>
        <w:p w:rsidR="00143890" w:rsidRDefault="00143890">
          <w:pPr>
            <w:pStyle w:val="B41D19C5699940CD9E20455AA05EC011"/>
          </w:pPr>
          <w:r>
            <w:t>Events</w:t>
          </w:r>
        </w:p>
      </w:docPartBody>
    </w:docPart>
    <w:docPart>
      <w:docPartPr>
        <w:name w:val="3F42BED78DD3444C98BDAB76B7B95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936DC-A13E-4C92-93F2-F95D23407004}"/>
      </w:docPartPr>
      <w:docPartBody>
        <w:p w:rsidR="00143890" w:rsidRDefault="00143890">
          <w:pPr>
            <w:pStyle w:val="3F42BED78DD3444C98BDAB76B7B95AF4"/>
          </w:pPr>
          <w:r>
            <w:t>Heading</w:t>
          </w:r>
        </w:p>
      </w:docPartBody>
    </w:docPart>
    <w:docPart>
      <w:docPartPr>
        <w:name w:val="82AEF0759A5A48129D3420E25D249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325B2-79DF-4D81-AE82-5DBB1D26E7B3}"/>
      </w:docPartPr>
      <w:docPartBody>
        <w:p w:rsidR="00143890" w:rsidRDefault="00143890">
          <w:pPr>
            <w:pStyle w:val="82AEF0759A5A48129D3420E25D2491EB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93F3D997432344D7AEBB539FE622F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435FD-1414-4202-9F53-969E983F9300}"/>
      </w:docPartPr>
      <w:docPartBody>
        <w:p w:rsidR="00143890" w:rsidRDefault="00143890">
          <w:pPr>
            <w:pStyle w:val="93F3D997432344D7AEBB539FE622F5A8"/>
          </w:pPr>
          <w:r>
            <w:t>Heading</w:t>
          </w:r>
        </w:p>
      </w:docPartBody>
    </w:docPart>
    <w:docPart>
      <w:docPartPr>
        <w:name w:val="0F591681203944C08382F34D3CB2A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57F87-0776-4D8F-ADC2-9743F152C03A}"/>
      </w:docPartPr>
      <w:docPartBody>
        <w:p w:rsidR="00143890" w:rsidRDefault="00143890">
          <w:pPr>
            <w:pStyle w:val="0F591681203944C08382F34D3CB2A3B8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49AD659C6F60452684B55114E1974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AD069-9249-4D1E-B42B-C3F83A40750D}"/>
      </w:docPartPr>
      <w:docPartBody>
        <w:p w:rsidR="00143890" w:rsidRDefault="00143890">
          <w:pPr>
            <w:pStyle w:val="49AD659C6F60452684B55114E1974E14"/>
          </w:pPr>
          <w:r>
            <w:t>Heading</w:t>
          </w:r>
        </w:p>
      </w:docPartBody>
    </w:docPart>
    <w:docPart>
      <w:docPartPr>
        <w:name w:val="51BE2B621AB549ED9F31DFC1031B5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60D8B-D33F-49BD-8109-0E52C37925D1}"/>
      </w:docPartPr>
      <w:docPartBody>
        <w:p w:rsidR="00143890" w:rsidRDefault="00143890">
          <w:pPr>
            <w:pStyle w:val="51BE2B621AB549ED9F31DFC1031B5564"/>
          </w:pPr>
          <w:r>
            <w:t>View and edit this document in Word on your computer, tablet, or phone.</w:t>
          </w:r>
        </w:p>
      </w:docPartBody>
    </w:docPart>
    <w:docPart>
      <w:docPartPr>
        <w:name w:val="7C9A8477CE314780B24550BA96976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E4FBC-492F-4705-ACA4-46E0F38EB571}"/>
      </w:docPartPr>
      <w:docPartBody>
        <w:p w:rsidR="00143890" w:rsidRDefault="00143890">
          <w:pPr>
            <w:pStyle w:val="7C9A8477CE314780B24550BA96976E46"/>
          </w:pPr>
          <w:r>
            <w:t>Sunday</w:t>
          </w:r>
        </w:p>
      </w:docPartBody>
    </w:docPart>
    <w:docPart>
      <w:docPartPr>
        <w:name w:val="1CCEF370E4204E6DB44EF9D53D122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703EE-6FDC-4BF2-89CA-0EB053C633ED}"/>
      </w:docPartPr>
      <w:docPartBody>
        <w:p w:rsidR="00143890" w:rsidRDefault="00143890">
          <w:pPr>
            <w:pStyle w:val="1CCEF370E4204E6DB44EF9D53D122020"/>
          </w:pPr>
          <w:r>
            <w:t>Monday</w:t>
          </w:r>
        </w:p>
      </w:docPartBody>
    </w:docPart>
    <w:docPart>
      <w:docPartPr>
        <w:name w:val="EB50FE4771BC4E4FA53C5ADA685C6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FC35C-72BE-4E41-9613-B6FF9325D12F}"/>
      </w:docPartPr>
      <w:docPartBody>
        <w:p w:rsidR="00143890" w:rsidRDefault="00143890">
          <w:pPr>
            <w:pStyle w:val="EB50FE4771BC4E4FA53C5ADA685C63B2"/>
          </w:pPr>
          <w:r>
            <w:t>Tuesday</w:t>
          </w:r>
        </w:p>
      </w:docPartBody>
    </w:docPart>
    <w:docPart>
      <w:docPartPr>
        <w:name w:val="0E98145F2919496A96883FFE995E7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BDE16-D1FB-42AA-9C23-DB0FBE20B740}"/>
      </w:docPartPr>
      <w:docPartBody>
        <w:p w:rsidR="00143890" w:rsidRDefault="00143890">
          <w:pPr>
            <w:pStyle w:val="0E98145F2919496A96883FFE995E70B8"/>
          </w:pPr>
          <w:r>
            <w:t>Wednesday</w:t>
          </w:r>
        </w:p>
      </w:docPartBody>
    </w:docPart>
    <w:docPart>
      <w:docPartPr>
        <w:name w:val="CE9F8F29321B4604BF3B4079D4C68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A4287-3226-480E-A1AD-5A94E4C083D8}"/>
      </w:docPartPr>
      <w:docPartBody>
        <w:p w:rsidR="00143890" w:rsidRDefault="00143890">
          <w:pPr>
            <w:pStyle w:val="CE9F8F29321B4604BF3B4079D4C68BF8"/>
          </w:pPr>
          <w:r>
            <w:t>Thursday</w:t>
          </w:r>
        </w:p>
      </w:docPartBody>
    </w:docPart>
    <w:docPart>
      <w:docPartPr>
        <w:name w:val="04EC93AB107642DEB83D98CD7A5ED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CBB03-72D5-4AD9-9269-FBD51A744AAC}"/>
      </w:docPartPr>
      <w:docPartBody>
        <w:p w:rsidR="00143890" w:rsidRDefault="00143890">
          <w:pPr>
            <w:pStyle w:val="04EC93AB107642DEB83D98CD7A5EDA13"/>
          </w:pPr>
          <w:r>
            <w:t>Friday</w:t>
          </w:r>
        </w:p>
      </w:docPartBody>
    </w:docPart>
    <w:docPart>
      <w:docPartPr>
        <w:name w:val="0A2A5810A78A4362B12260D818B6D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F1B62-C28B-47F5-B9D1-B5AE848EC7CA}"/>
      </w:docPartPr>
      <w:docPartBody>
        <w:p w:rsidR="00143890" w:rsidRDefault="00143890">
          <w:pPr>
            <w:pStyle w:val="0A2A5810A78A4362B12260D818B6DAF9"/>
          </w:pPr>
          <w:r>
            <w:t>Saturday</w:t>
          </w:r>
        </w:p>
      </w:docPartBody>
    </w:docPart>
    <w:docPart>
      <w:docPartPr>
        <w:name w:val="5EC76531D1B74DDC9077AD4C1FF4A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D6AC5-0975-4AEC-8DE7-155C84E1FE99}"/>
      </w:docPartPr>
      <w:docPartBody>
        <w:p w:rsidR="00143890" w:rsidRDefault="00143890">
          <w:pPr>
            <w:pStyle w:val="5EC76531D1B74DDC9077AD4C1FF4A2E1"/>
          </w:pPr>
          <w:r>
            <w:t>Events</w:t>
          </w:r>
        </w:p>
      </w:docPartBody>
    </w:docPart>
    <w:docPart>
      <w:docPartPr>
        <w:name w:val="F50A3E9EF9F143499048914ED050C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551B7-9358-43DC-8932-C2AD7289D0CB}"/>
      </w:docPartPr>
      <w:docPartBody>
        <w:p w:rsidR="00143890" w:rsidRDefault="00143890">
          <w:pPr>
            <w:pStyle w:val="F50A3E9EF9F143499048914ED050CC79"/>
          </w:pPr>
          <w:r>
            <w:t>Heading</w:t>
          </w:r>
        </w:p>
      </w:docPartBody>
    </w:docPart>
    <w:docPart>
      <w:docPartPr>
        <w:name w:val="D02C238A9B5B42788EC2A0050A6B8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E52A0-4E37-47D7-AFA1-3E15FAF63E1C}"/>
      </w:docPartPr>
      <w:docPartBody>
        <w:p w:rsidR="00143890" w:rsidRDefault="00143890">
          <w:pPr>
            <w:pStyle w:val="D02C238A9B5B42788EC2A0050A6B880C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028A189D55C8403A8F0865A762D85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EDBEF-3595-4B0D-8E87-0B0ECB8308FF}"/>
      </w:docPartPr>
      <w:docPartBody>
        <w:p w:rsidR="00143890" w:rsidRDefault="00143890">
          <w:pPr>
            <w:pStyle w:val="028A189D55C8403A8F0865A762D85B8C"/>
          </w:pPr>
          <w:r>
            <w:t>Heading</w:t>
          </w:r>
        </w:p>
      </w:docPartBody>
    </w:docPart>
    <w:docPart>
      <w:docPartPr>
        <w:name w:val="DB38BDB088F24B14AF94B2BEB5DD2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BD744-739C-471B-B6E2-F5BDD747EE30}"/>
      </w:docPartPr>
      <w:docPartBody>
        <w:p w:rsidR="00143890" w:rsidRDefault="00143890">
          <w:pPr>
            <w:pStyle w:val="DB38BDB088F24B14AF94B2BEB5DD2A1E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7CB683DB7FBA454E9CBE327A27151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3FD13-F71D-428D-AC4A-7E1D308F73B0}"/>
      </w:docPartPr>
      <w:docPartBody>
        <w:p w:rsidR="00143890" w:rsidRDefault="00143890">
          <w:pPr>
            <w:pStyle w:val="7CB683DB7FBA454E9CBE327A271515EF"/>
          </w:pPr>
          <w:r>
            <w:t>Heading</w:t>
          </w:r>
        </w:p>
      </w:docPartBody>
    </w:docPart>
    <w:docPart>
      <w:docPartPr>
        <w:name w:val="EA922E6E9F7642ADAF7E8703604BE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E583B-57C4-478A-BCFD-F4A8F3A53D35}"/>
      </w:docPartPr>
      <w:docPartBody>
        <w:p w:rsidR="00143890" w:rsidRDefault="00143890">
          <w:pPr>
            <w:pStyle w:val="EA922E6E9F7642ADAF7E8703604BE569"/>
          </w:pPr>
          <w:r>
            <w:t>View and edit this document in Word on your computer, tablet, or phone.</w:t>
          </w:r>
        </w:p>
      </w:docPartBody>
    </w:docPart>
    <w:docPart>
      <w:docPartPr>
        <w:name w:val="05889671A5C34DC784214ABF200CC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0AA17-F3A5-4D6D-8023-FEF86F51BB64}"/>
      </w:docPartPr>
      <w:docPartBody>
        <w:p w:rsidR="00143890" w:rsidRDefault="00143890">
          <w:pPr>
            <w:pStyle w:val="05889671A5C34DC784214ABF200CC64C"/>
          </w:pPr>
          <w:r>
            <w:t>Sunday</w:t>
          </w:r>
        </w:p>
      </w:docPartBody>
    </w:docPart>
    <w:docPart>
      <w:docPartPr>
        <w:name w:val="1E747D20671C4DF8A7C625EABB92C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3185D-1ED5-4B70-9878-07A54653C58E}"/>
      </w:docPartPr>
      <w:docPartBody>
        <w:p w:rsidR="00143890" w:rsidRDefault="00143890">
          <w:pPr>
            <w:pStyle w:val="1E747D20671C4DF8A7C625EABB92C8F8"/>
          </w:pPr>
          <w:r>
            <w:t>Monday</w:t>
          </w:r>
        </w:p>
      </w:docPartBody>
    </w:docPart>
    <w:docPart>
      <w:docPartPr>
        <w:name w:val="DF8126012D064059A0D3DE23AF507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BD43F-BBCD-4631-9C0B-DD4347BB492F}"/>
      </w:docPartPr>
      <w:docPartBody>
        <w:p w:rsidR="00143890" w:rsidRDefault="00143890">
          <w:pPr>
            <w:pStyle w:val="DF8126012D064059A0D3DE23AF507F27"/>
          </w:pPr>
          <w:r>
            <w:t>Tuesday</w:t>
          </w:r>
        </w:p>
      </w:docPartBody>
    </w:docPart>
    <w:docPart>
      <w:docPartPr>
        <w:name w:val="3E4BC8ABB9784051A35FF74DF604E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2A947-BBB0-46B7-B7D6-AA9C5CEA76E5}"/>
      </w:docPartPr>
      <w:docPartBody>
        <w:p w:rsidR="00143890" w:rsidRDefault="00143890">
          <w:pPr>
            <w:pStyle w:val="3E4BC8ABB9784051A35FF74DF604E846"/>
          </w:pPr>
          <w:r>
            <w:t>Wednesday</w:t>
          </w:r>
        </w:p>
      </w:docPartBody>
    </w:docPart>
    <w:docPart>
      <w:docPartPr>
        <w:name w:val="0D6A7DE61E3247F58CE7DCACB3440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34307-C31E-4AC1-A0C0-A010A9632546}"/>
      </w:docPartPr>
      <w:docPartBody>
        <w:p w:rsidR="00143890" w:rsidRDefault="00143890">
          <w:pPr>
            <w:pStyle w:val="0D6A7DE61E3247F58CE7DCACB3440FA9"/>
          </w:pPr>
          <w:r>
            <w:t>Thursday</w:t>
          </w:r>
        </w:p>
      </w:docPartBody>
    </w:docPart>
    <w:docPart>
      <w:docPartPr>
        <w:name w:val="3B48CB5C03FC442BA0093A9B7426C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28AA4-7A16-42E0-A7A4-BB6E283318C2}"/>
      </w:docPartPr>
      <w:docPartBody>
        <w:p w:rsidR="00143890" w:rsidRDefault="00143890">
          <w:pPr>
            <w:pStyle w:val="3B48CB5C03FC442BA0093A9B7426C4E1"/>
          </w:pPr>
          <w:r>
            <w:t>Friday</w:t>
          </w:r>
        </w:p>
      </w:docPartBody>
    </w:docPart>
    <w:docPart>
      <w:docPartPr>
        <w:name w:val="00EECE5BFB0646C08D68D472A3171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B7626-AC80-4C01-8CCC-A0DB8E9742F3}"/>
      </w:docPartPr>
      <w:docPartBody>
        <w:p w:rsidR="00143890" w:rsidRDefault="00143890">
          <w:pPr>
            <w:pStyle w:val="00EECE5BFB0646C08D68D472A31711CC"/>
          </w:pPr>
          <w:r>
            <w:t>Saturday</w:t>
          </w:r>
        </w:p>
      </w:docPartBody>
    </w:docPart>
    <w:docPart>
      <w:docPartPr>
        <w:name w:val="8548E527A32D4EC8BAD0C53461BE1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58CC7-78DE-452B-9E7B-B1F06C47775D}"/>
      </w:docPartPr>
      <w:docPartBody>
        <w:p w:rsidR="00143890" w:rsidRDefault="00143890">
          <w:pPr>
            <w:pStyle w:val="8548E527A32D4EC8BAD0C53461BE182A"/>
          </w:pPr>
          <w:r>
            <w:t>Events</w:t>
          </w:r>
        </w:p>
      </w:docPartBody>
    </w:docPart>
    <w:docPart>
      <w:docPartPr>
        <w:name w:val="524D08AA2422491983D48C7FB1C08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19A3B-4D38-4C01-922B-ECCDFE49C0A5}"/>
      </w:docPartPr>
      <w:docPartBody>
        <w:p w:rsidR="00143890" w:rsidRDefault="00143890">
          <w:pPr>
            <w:pStyle w:val="524D08AA2422491983D48C7FB1C08A21"/>
          </w:pPr>
          <w:r>
            <w:t>Heading</w:t>
          </w:r>
        </w:p>
      </w:docPartBody>
    </w:docPart>
    <w:docPart>
      <w:docPartPr>
        <w:name w:val="8C2F23DB8F9E43A3984983E3F6349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872EA-1794-4E8B-950F-B78C968AE5B1}"/>
      </w:docPartPr>
      <w:docPartBody>
        <w:p w:rsidR="00143890" w:rsidRDefault="00143890">
          <w:pPr>
            <w:pStyle w:val="8C2F23DB8F9E43A3984983E3F6349681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31890511C05341EB90EC6161BB263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B07B4-C8A9-4414-A5C8-C6F0C00EB754}"/>
      </w:docPartPr>
      <w:docPartBody>
        <w:p w:rsidR="00143890" w:rsidRDefault="00143890">
          <w:pPr>
            <w:pStyle w:val="31890511C05341EB90EC6161BB263095"/>
          </w:pPr>
          <w:r>
            <w:t>Heading</w:t>
          </w:r>
        </w:p>
      </w:docPartBody>
    </w:docPart>
    <w:docPart>
      <w:docPartPr>
        <w:name w:val="AB43EE4E40344A6CA1F2BBF660A0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3D350-EDB2-4E91-ACC2-A9B3FBA4B08B}"/>
      </w:docPartPr>
      <w:docPartBody>
        <w:p w:rsidR="00143890" w:rsidRDefault="00143890">
          <w:pPr>
            <w:pStyle w:val="AB43EE4E40344A6CA1F2BBF660A044DB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79130CACB2704F3E96D7C28AFFCEC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DF587-F99D-4E19-80B5-9D8F1F4CD49B}"/>
      </w:docPartPr>
      <w:docPartBody>
        <w:p w:rsidR="00143890" w:rsidRDefault="00143890">
          <w:pPr>
            <w:pStyle w:val="79130CACB2704F3E96D7C28AFFCEC098"/>
          </w:pPr>
          <w:r>
            <w:t>Heading</w:t>
          </w:r>
        </w:p>
      </w:docPartBody>
    </w:docPart>
    <w:docPart>
      <w:docPartPr>
        <w:name w:val="3B357EACB427420993ED531C11A91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2D7E3-72D7-44CF-B91A-BA34052C2EDC}"/>
      </w:docPartPr>
      <w:docPartBody>
        <w:p w:rsidR="00143890" w:rsidRDefault="00143890">
          <w:pPr>
            <w:pStyle w:val="3B357EACB427420993ED531C11A9163A"/>
          </w:pPr>
          <w:r>
            <w:t>View and edit this document in Word on your computer, tablet, or phone.</w:t>
          </w:r>
        </w:p>
      </w:docPartBody>
    </w:docPart>
    <w:docPart>
      <w:docPartPr>
        <w:name w:val="C53524619C634ABF83F5CBFD315D1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09FF6-D98E-4633-B123-96CB9A79E8F0}"/>
      </w:docPartPr>
      <w:docPartBody>
        <w:p w:rsidR="00143890" w:rsidRDefault="00143890">
          <w:pPr>
            <w:pStyle w:val="C53524619C634ABF83F5CBFD315D1F98"/>
          </w:pPr>
          <w:r>
            <w:t>Sunday</w:t>
          </w:r>
        </w:p>
      </w:docPartBody>
    </w:docPart>
    <w:docPart>
      <w:docPartPr>
        <w:name w:val="1C6483B39650421698E04F825411F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F6753-18A9-4450-ADEC-9B06102D04F0}"/>
      </w:docPartPr>
      <w:docPartBody>
        <w:p w:rsidR="00143890" w:rsidRDefault="00143890">
          <w:pPr>
            <w:pStyle w:val="1C6483B39650421698E04F825411F659"/>
          </w:pPr>
          <w:r>
            <w:t>Monday</w:t>
          </w:r>
        </w:p>
      </w:docPartBody>
    </w:docPart>
    <w:docPart>
      <w:docPartPr>
        <w:name w:val="957E2F4F80ED44968ED0C4F00C708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725B2-EE38-4984-9E82-D810BC3EA0B2}"/>
      </w:docPartPr>
      <w:docPartBody>
        <w:p w:rsidR="00143890" w:rsidRDefault="00143890">
          <w:pPr>
            <w:pStyle w:val="957E2F4F80ED44968ED0C4F00C7084B9"/>
          </w:pPr>
          <w:r>
            <w:t>Tuesday</w:t>
          </w:r>
        </w:p>
      </w:docPartBody>
    </w:docPart>
    <w:docPart>
      <w:docPartPr>
        <w:name w:val="69B8F6B2B7CA40CE98A80D0066644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04766-ABFD-4694-870B-4DAA19808899}"/>
      </w:docPartPr>
      <w:docPartBody>
        <w:p w:rsidR="00143890" w:rsidRDefault="00143890">
          <w:pPr>
            <w:pStyle w:val="69B8F6B2B7CA40CE98A80D0066644CF1"/>
          </w:pPr>
          <w:r>
            <w:t>Wednesday</w:t>
          </w:r>
        </w:p>
      </w:docPartBody>
    </w:docPart>
    <w:docPart>
      <w:docPartPr>
        <w:name w:val="458FD437CA73421FB1E00AD2B8698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F6671-8C53-4EAB-9A39-CCAC0D2851A9}"/>
      </w:docPartPr>
      <w:docPartBody>
        <w:p w:rsidR="00143890" w:rsidRDefault="00143890">
          <w:pPr>
            <w:pStyle w:val="458FD437CA73421FB1E00AD2B86987D5"/>
          </w:pPr>
          <w:r>
            <w:t>Thursday</w:t>
          </w:r>
        </w:p>
      </w:docPartBody>
    </w:docPart>
    <w:docPart>
      <w:docPartPr>
        <w:name w:val="8BC678EED9A342C280B5C1A544FCB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D7011-E3C9-4BCB-853C-3B3042F0C7B7}"/>
      </w:docPartPr>
      <w:docPartBody>
        <w:p w:rsidR="00143890" w:rsidRDefault="00143890">
          <w:pPr>
            <w:pStyle w:val="8BC678EED9A342C280B5C1A544FCBE26"/>
          </w:pPr>
          <w:r>
            <w:t>Friday</w:t>
          </w:r>
        </w:p>
      </w:docPartBody>
    </w:docPart>
    <w:docPart>
      <w:docPartPr>
        <w:name w:val="DC2F1C616E0746A48BC4D61148042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959DE-7773-490C-9BBA-E627B723C717}"/>
      </w:docPartPr>
      <w:docPartBody>
        <w:p w:rsidR="00143890" w:rsidRDefault="00143890">
          <w:pPr>
            <w:pStyle w:val="DC2F1C616E0746A48BC4D6114804271A"/>
          </w:pPr>
          <w:r>
            <w:t>Saturday</w:t>
          </w:r>
        </w:p>
      </w:docPartBody>
    </w:docPart>
    <w:docPart>
      <w:docPartPr>
        <w:name w:val="7459E27BD0E84E57A25473F872703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3CFA4-ABA6-46F0-AC2A-172DE4CFB9AE}"/>
      </w:docPartPr>
      <w:docPartBody>
        <w:p w:rsidR="00143890" w:rsidRDefault="00143890">
          <w:pPr>
            <w:pStyle w:val="7459E27BD0E84E57A25473F87270384B"/>
          </w:pPr>
          <w:r>
            <w:t>Events</w:t>
          </w:r>
        </w:p>
      </w:docPartBody>
    </w:docPart>
    <w:docPart>
      <w:docPartPr>
        <w:name w:val="4B858AFAFE064D90AFD9298B87023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1A91A-88D0-4943-B242-1B6FC0D2BB20}"/>
      </w:docPartPr>
      <w:docPartBody>
        <w:p w:rsidR="00143890" w:rsidRDefault="00143890">
          <w:pPr>
            <w:pStyle w:val="4B858AFAFE064D90AFD9298B87023557"/>
          </w:pPr>
          <w:r>
            <w:t>Heading</w:t>
          </w:r>
        </w:p>
      </w:docPartBody>
    </w:docPart>
    <w:docPart>
      <w:docPartPr>
        <w:name w:val="C04980B6626341869F2E0EFCEC149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5E53B-3E7E-4621-9FDA-6EA2C40CD47B}"/>
      </w:docPartPr>
      <w:docPartBody>
        <w:p w:rsidR="00143890" w:rsidRDefault="00143890">
          <w:pPr>
            <w:pStyle w:val="C04980B6626341869F2E0EFCEC149EC9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C577097DA8C44993AC81974F76DB2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A9055-A9BF-4240-8616-472A16F728B1}"/>
      </w:docPartPr>
      <w:docPartBody>
        <w:p w:rsidR="00143890" w:rsidRDefault="00143890">
          <w:pPr>
            <w:pStyle w:val="C577097DA8C44993AC81974F76DB2BC9"/>
          </w:pPr>
          <w:r>
            <w:t>Heading</w:t>
          </w:r>
        </w:p>
      </w:docPartBody>
    </w:docPart>
    <w:docPart>
      <w:docPartPr>
        <w:name w:val="DDC0212D6DEE4E0387466611EAAA5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AC341-7AC5-4EFB-93EC-3AC58E0C0155}"/>
      </w:docPartPr>
      <w:docPartBody>
        <w:p w:rsidR="00143890" w:rsidRDefault="00143890">
          <w:pPr>
            <w:pStyle w:val="DDC0212D6DEE4E0387466611EAAA5FE6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37C168244D0C4B4CADAF1DC2ACB5C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BA467-9A07-40CF-B51E-CCEC0E3CCE41}"/>
      </w:docPartPr>
      <w:docPartBody>
        <w:p w:rsidR="00143890" w:rsidRDefault="00143890">
          <w:pPr>
            <w:pStyle w:val="37C168244D0C4B4CADAF1DC2ACB5CF92"/>
          </w:pPr>
          <w:r>
            <w:t>Heading</w:t>
          </w:r>
        </w:p>
      </w:docPartBody>
    </w:docPart>
    <w:docPart>
      <w:docPartPr>
        <w:name w:val="CD8C8493E69F41B0B2B2D88CB002C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DF485-EA06-4BB7-95B7-D31BC408255D}"/>
      </w:docPartPr>
      <w:docPartBody>
        <w:p w:rsidR="00143890" w:rsidRDefault="00143890">
          <w:pPr>
            <w:pStyle w:val="CD8C8493E69F41B0B2B2D88CB002C749"/>
          </w:pPr>
          <w:r>
            <w:t>View and edit this document in Word on your computer, tablet, or phone.</w:t>
          </w:r>
        </w:p>
      </w:docPartBody>
    </w:docPart>
    <w:docPart>
      <w:docPartPr>
        <w:name w:val="FF5833B98215404AA32B8117D57E7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DEDD8-39DB-4F2B-BEAC-20F18A39B9E7}"/>
      </w:docPartPr>
      <w:docPartBody>
        <w:p w:rsidR="00143890" w:rsidRDefault="00143890">
          <w:pPr>
            <w:pStyle w:val="FF5833B98215404AA32B8117D57E7473"/>
          </w:pPr>
          <w:r>
            <w:t>Sunday</w:t>
          </w:r>
        </w:p>
      </w:docPartBody>
    </w:docPart>
    <w:docPart>
      <w:docPartPr>
        <w:name w:val="B18DC668CECC435CBF903B19ED95A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23841-5814-4CCA-A84F-F34B1CAB634C}"/>
      </w:docPartPr>
      <w:docPartBody>
        <w:p w:rsidR="00143890" w:rsidRDefault="00143890">
          <w:pPr>
            <w:pStyle w:val="B18DC668CECC435CBF903B19ED95A675"/>
          </w:pPr>
          <w:r>
            <w:t>Monday</w:t>
          </w:r>
        </w:p>
      </w:docPartBody>
    </w:docPart>
    <w:docPart>
      <w:docPartPr>
        <w:name w:val="08EB5BBF0BBE4CE087E9D059168AA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152AA-7B12-4759-A48A-CB00C6FADD6E}"/>
      </w:docPartPr>
      <w:docPartBody>
        <w:p w:rsidR="00143890" w:rsidRDefault="00143890">
          <w:pPr>
            <w:pStyle w:val="08EB5BBF0BBE4CE087E9D059168AA288"/>
          </w:pPr>
          <w:r>
            <w:t>Tuesday</w:t>
          </w:r>
        </w:p>
      </w:docPartBody>
    </w:docPart>
    <w:docPart>
      <w:docPartPr>
        <w:name w:val="30F4B7CC617F4EBEA84A363872AF1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ED511-D393-4DF0-A132-BAB93DCE963C}"/>
      </w:docPartPr>
      <w:docPartBody>
        <w:p w:rsidR="00143890" w:rsidRDefault="00143890">
          <w:pPr>
            <w:pStyle w:val="30F4B7CC617F4EBEA84A363872AF1A91"/>
          </w:pPr>
          <w:r>
            <w:t>Wednesday</w:t>
          </w:r>
        </w:p>
      </w:docPartBody>
    </w:docPart>
    <w:docPart>
      <w:docPartPr>
        <w:name w:val="A884CEF112ED4EDC84919BE15142B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35F31-DBB3-4059-83DB-B4D6A86F608C}"/>
      </w:docPartPr>
      <w:docPartBody>
        <w:p w:rsidR="00143890" w:rsidRDefault="00143890">
          <w:pPr>
            <w:pStyle w:val="A884CEF112ED4EDC84919BE15142B98F"/>
          </w:pPr>
          <w:r>
            <w:t>Thursday</w:t>
          </w:r>
        </w:p>
      </w:docPartBody>
    </w:docPart>
    <w:docPart>
      <w:docPartPr>
        <w:name w:val="AFA876A4D286440DA7728F4FEA5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53DE1-5465-44C6-9D61-6E25CD39030D}"/>
      </w:docPartPr>
      <w:docPartBody>
        <w:p w:rsidR="00143890" w:rsidRDefault="00143890">
          <w:pPr>
            <w:pStyle w:val="AFA876A4D286440DA7728F4FEA598BE3"/>
          </w:pPr>
          <w:r>
            <w:t>Friday</w:t>
          </w:r>
        </w:p>
      </w:docPartBody>
    </w:docPart>
    <w:docPart>
      <w:docPartPr>
        <w:name w:val="A135CE828BD145C59B7C19AC1160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0F7A4-0F91-4252-9607-34ED9553ADB4}"/>
      </w:docPartPr>
      <w:docPartBody>
        <w:p w:rsidR="00143890" w:rsidRDefault="00143890">
          <w:pPr>
            <w:pStyle w:val="A135CE828BD145C59B7C19AC11605479"/>
          </w:pPr>
          <w:r>
            <w:t>Saturday</w:t>
          </w:r>
        </w:p>
      </w:docPartBody>
    </w:docPart>
    <w:docPart>
      <w:docPartPr>
        <w:name w:val="98120873C351425FB74C348686043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1069D-2B22-4DA2-BB81-4BBEE9D4F510}"/>
      </w:docPartPr>
      <w:docPartBody>
        <w:p w:rsidR="00143890" w:rsidRDefault="00143890">
          <w:pPr>
            <w:pStyle w:val="98120873C351425FB74C34868604367E"/>
          </w:pPr>
          <w:r>
            <w:t>Events</w:t>
          </w:r>
        </w:p>
      </w:docPartBody>
    </w:docPart>
    <w:docPart>
      <w:docPartPr>
        <w:name w:val="43E84E4EA14640F193B901E7E19B2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D2E20-AF87-4CC5-82A3-B79889282402}"/>
      </w:docPartPr>
      <w:docPartBody>
        <w:p w:rsidR="00143890" w:rsidRDefault="00143890">
          <w:pPr>
            <w:pStyle w:val="43E84E4EA14640F193B901E7E19B2660"/>
          </w:pPr>
          <w:r>
            <w:t>Heading</w:t>
          </w:r>
        </w:p>
      </w:docPartBody>
    </w:docPart>
    <w:docPart>
      <w:docPartPr>
        <w:name w:val="5949B12C639744E9BAAACC1C53570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1C34B-51F2-411A-B1F4-853A2A3E7CB5}"/>
      </w:docPartPr>
      <w:docPartBody>
        <w:p w:rsidR="00143890" w:rsidRDefault="00143890">
          <w:pPr>
            <w:pStyle w:val="5949B12C639744E9BAAACC1C53570D3D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C0DF308D0456496AB0577FB020DBC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3D003-A3F7-4436-A5C8-772578E37736}"/>
      </w:docPartPr>
      <w:docPartBody>
        <w:p w:rsidR="00143890" w:rsidRDefault="00143890">
          <w:pPr>
            <w:pStyle w:val="C0DF308D0456496AB0577FB020DBCC74"/>
          </w:pPr>
          <w:r>
            <w:t>Heading</w:t>
          </w:r>
        </w:p>
      </w:docPartBody>
    </w:docPart>
    <w:docPart>
      <w:docPartPr>
        <w:name w:val="289937200B814645977AE5FA4F110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73AAA-84C0-4544-9503-FBE87F7B806A}"/>
      </w:docPartPr>
      <w:docPartBody>
        <w:p w:rsidR="00143890" w:rsidRDefault="00143890">
          <w:pPr>
            <w:pStyle w:val="289937200B814645977AE5FA4F110AD6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1FC9B1481EED4FFF9ABF8590C1C53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C9317-4AD8-475F-B46D-400636572023}"/>
      </w:docPartPr>
      <w:docPartBody>
        <w:p w:rsidR="00143890" w:rsidRDefault="00143890">
          <w:pPr>
            <w:pStyle w:val="1FC9B1481EED4FFF9ABF8590C1C53DC0"/>
          </w:pPr>
          <w:r>
            <w:t>Heading</w:t>
          </w:r>
        </w:p>
      </w:docPartBody>
    </w:docPart>
    <w:docPart>
      <w:docPartPr>
        <w:name w:val="CF8316D19AC3432EB4F28D0894502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0F3A8-3ADB-4C73-9FC9-60924C158E11}"/>
      </w:docPartPr>
      <w:docPartBody>
        <w:p w:rsidR="00143890" w:rsidRDefault="00143890">
          <w:pPr>
            <w:pStyle w:val="CF8316D19AC3432EB4F28D089450271F"/>
          </w:pPr>
          <w:r>
            <w:t>View and edit this document in Word on your computer, tablet, or phone.</w:t>
          </w:r>
        </w:p>
      </w:docPartBody>
    </w:docPart>
    <w:docPart>
      <w:docPartPr>
        <w:name w:val="A992419D3E7349D6805783A520F39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68D44-B4E1-4B60-ACF6-C6AA78B85D4C}"/>
      </w:docPartPr>
      <w:docPartBody>
        <w:p w:rsidR="00143890" w:rsidRDefault="00143890">
          <w:pPr>
            <w:pStyle w:val="A992419D3E7349D6805783A520F39200"/>
          </w:pPr>
          <w:r>
            <w:t>Sunday</w:t>
          </w:r>
        </w:p>
      </w:docPartBody>
    </w:docPart>
    <w:docPart>
      <w:docPartPr>
        <w:name w:val="35876D97EA1E416E86B1438FF62D4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3BBCC-580C-4EC5-B45F-388EFF569FB7}"/>
      </w:docPartPr>
      <w:docPartBody>
        <w:p w:rsidR="00143890" w:rsidRDefault="00143890">
          <w:pPr>
            <w:pStyle w:val="35876D97EA1E416E86B1438FF62D405E"/>
          </w:pPr>
          <w:r>
            <w:t>Monday</w:t>
          </w:r>
        </w:p>
      </w:docPartBody>
    </w:docPart>
    <w:docPart>
      <w:docPartPr>
        <w:name w:val="796DD0400A2A4EF89238B8C18F6E4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691AD-7B2C-4CF5-9E63-C10A1B055B19}"/>
      </w:docPartPr>
      <w:docPartBody>
        <w:p w:rsidR="00143890" w:rsidRDefault="00143890">
          <w:pPr>
            <w:pStyle w:val="796DD0400A2A4EF89238B8C18F6E40E7"/>
          </w:pPr>
          <w:r>
            <w:t>Tuesday</w:t>
          </w:r>
        </w:p>
      </w:docPartBody>
    </w:docPart>
    <w:docPart>
      <w:docPartPr>
        <w:name w:val="836920EA63284B558F1009F6A2C01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4368F-84DA-4AD7-B753-CD1CDB81DA35}"/>
      </w:docPartPr>
      <w:docPartBody>
        <w:p w:rsidR="00143890" w:rsidRDefault="00143890">
          <w:pPr>
            <w:pStyle w:val="836920EA63284B558F1009F6A2C01CD1"/>
          </w:pPr>
          <w:r>
            <w:t>Wednesday</w:t>
          </w:r>
        </w:p>
      </w:docPartBody>
    </w:docPart>
    <w:docPart>
      <w:docPartPr>
        <w:name w:val="53F5B52AD53E4073A1D1E0854CC32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A3E14-EE63-4F9B-9173-EE0885A40982}"/>
      </w:docPartPr>
      <w:docPartBody>
        <w:p w:rsidR="00143890" w:rsidRDefault="00143890">
          <w:pPr>
            <w:pStyle w:val="53F5B52AD53E4073A1D1E0854CC32326"/>
          </w:pPr>
          <w:r>
            <w:t>Thursday</w:t>
          </w:r>
        </w:p>
      </w:docPartBody>
    </w:docPart>
    <w:docPart>
      <w:docPartPr>
        <w:name w:val="C99C0A4024D54EC5B159844A9AB1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90D2C-82F8-4E08-9D69-9E4F3E7BA957}"/>
      </w:docPartPr>
      <w:docPartBody>
        <w:p w:rsidR="00143890" w:rsidRDefault="00143890">
          <w:pPr>
            <w:pStyle w:val="C99C0A4024D54EC5B159844A9AB1F353"/>
          </w:pPr>
          <w:r>
            <w:t>Friday</w:t>
          </w:r>
        </w:p>
      </w:docPartBody>
    </w:docPart>
    <w:docPart>
      <w:docPartPr>
        <w:name w:val="AC3BD2F4905A411EA6ECDE278D044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C1513-7440-4569-A30F-0B2CFC702790}"/>
      </w:docPartPr>
      <w:docPartBody>
        <w:p w:rsidR="00143890" w:rsidRDefault="00143890">
          <w:pPr>
            <w:pStyle w:val="AC3BD2F4905A411EA6ECDE278D044B7A"/>
          </w:pPr>
          <w:r>
            <w:t>Saturday</w:t>
          </w:r>
        </w:p>
      </w:docPartBody>
    </w:docPart>
    <w:docPart>
      <w:docPartPr>
        <w:name w:val="56891404709047C1B67F0F987FB00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0B013-E55F-4B5E-A035-569E37B3A2D9}"/>
      </w:docPartPr>
      <w:docPartBody>
        <w:p w:rsidR="00143890" w:rsidRDefault="00143890">
          <w:pPr>
            <w:pStyle w:val="56891404709047C1B67F0F987FB00AF2"/>
          </w:pPr>
          <w:r>
            <w:t>Events</w:t>
          </w:r>
        </w:p>
      </w:docPartBody>
    </w:docPart>
    <w:docPart>
      <w:docPartPr>
        <w:name w:val="CF59C06F40DE43FA8191B0F4A4EAB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9CCF7-8067-449C-A14E-35B580DCC77B}"/>
      </w:docPartPr>
      <w:docPartBody>
        <w:p w:rsidR="00143890" w:rsidRDefault="00143890">
          <w:pPr>
            <w:pStyle w:val="CF59C06F40DE43FA8191B0F4A4EABDE7"/>
          </w:pPr>
          <w:r>
            <w:t>Heading</w:t>
          </w:r>
        </w:p>
      </w:docPartBody>
    </w:docPart>
    <w:docPart>
      <w:docPartPr>
        <w:name w:val="1CEAF9CF359E4D689E2F9777EF03B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80433-3518-4B51-BE90-D82DE76841A5}"/>
      </w:docPartPr>
      <w:docPartBody>
        <w:p w:rsidR="00143890" w:rsidRDefault="00143890">
          <w:pPr>
            <w:pStyle w:val="1CEAF9CF359E4D689E2F9777EF03B527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A43C79328CCC4DE5AC6A890E07F93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6DE4A-53A9-41E7-BB99-157AA92B8F1E}"/>
      </w:docPartPr>
      <w:docPartBody>
        <w:p w:rsidR="00143890" w:rsidRDefault="00143890">
          <w:pPr>
            <w:pStyle w:val="A43C79328CCC4DE5AC6A890E07F93696"/>
          </w:pPr>
          <w:r>
            <w:t>Heading</w:t>
          </w:r>
        </w:p>
      </w:docPartBody>
    </w:docPart>
    <w:docPart>
      <w:docPartPr>
        <w:name w:val="14A53F578A8E4356BFDB1216143A1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BBF7D-1E62-4A2E-AC9F-8C26D242359A}"/>
      </w:docPartPr>
      <w:docPartBody>
        <w:p w:rsidR="00143890" w:rsidRDefault="00143890">
          <w:pPr>
            <w:pStyle w:val="14A53F578A8E4356BFDB1216143A1983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E72D10BFE679456893ECE499CCBB9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29087-CA70-4EAA-94A0-C76CAB0BA372}"/>
      </w:docPartPr>
      <w:docPartBody>
        <w:p w:rsidR="00143890" w:rsidRDefault="00143890">
          <w:pPr>
            <w:pStyle w:val="E72D10BFE679456893ECE499CCBB9EF2"/>
          </w:pPr>
          <w:r>
            <w:t>Heading</w:t>
          </w:r>
        </w:p>
      </w:docPartBody>
    </w:docPart>
    <w:docPart>
      <w:docPartPr>
        <w:name w:val="AF9B9A7F830A453B882A65FA85870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B6302-33AF-45EE-B3F6-CBFC295318AD}"/>
      </w:docPartPr>
      <w:docPartBody>
        <w:p w:rsidR="00143890" w:rsidRDefault="00143890">
          <w:pPr>
            <w:pStyle w:val="AF9B9A7F830A453B882A65FA85870C26"/>
          </w:pPr>
          <w:r>
            <w:t>View and edit this document in Word on your computer, tablet, or phone.</w:t>
          </w:r>
        </w:p>
      </w:docPartBody>
    </w:docPart>
    <w:docPart>
      <w:docPartPr>
        <w:name w:val="2B3A00D339FF49A5BE18EC7F8D783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CAE01-B347-4C5A-9048-F6A2F6BA11E2}"/>
      </w:docPartPr>
      <w:docPartBody>
        <w:p w:rsidR="00143890" w:rsidRDefault="00143890">
          <w:pPr>
            <w:pStyle w:val="2B3A00D339FF49A5BE18EC7F8D783380"/>
          </w:pPr>
          <w:r>
            <w:t>Sunday</w:t>
          </w:r>
        </w:p>
      </w:docPartBody>
    </w:docPart>
    <w:docPart>
      <w:docPartPr>
        <w:name w:val="10F1A3FF169F49948AB7D09BCE412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E10C3-36F0-4BA2-B5A4-13CA68768A22}"/>
      </w:docPartPr>
      <w:docPartBody>
        <w:p w:rsidR="00143890" w:rsidRDefault="00143890">
          <w:pPr>
            <w:pStyle w:val="10F1A3FF169F49948AB7D09BCE412941"/>
          </w:pPr>
          <w:r>
            <w:t>Monday</w:t>
          </w:r>
        </w:p>
      </w:docPartBody>
    </w:docPart>
    <w:docPart>
      <w:docPartPr>
        <w:name w:val="E0ADF4E69F684A899900C814E145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30AF9-E243-4CDE-BE90-5069BEB740A6}"/>
      </w:docPartPr>
      <w:docPartBody>
        <w:p w:rsidR="00143890" w:rsidRDefault="00143890">
          <w:pPr>
            <w:pStyle w:val="E0ADF4E69F684A899900C814E14505E5"/>
          </w:pPr>
          <w:r>
            <w:t>Tuesday</w:t>
          </w:r>
        </w:p>
      </w:docPartBody>
    </w:docPart>
    <w:docPart>
      <w:docPartPr>
        <w:name w:val="2B5B5AE6755C451289E2D7B47209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6BD9C-E380-4ED2-920A-40D6103B4AF4}"/>
      </w:docPartPr>
      <w:docPartBody>
        <w:p w:rsidR="00143890" w:rsidRDefault="00143890">
          <w:pPr>
            <w:pStyle w:val="2B5B5AE6755C451289E2D7B472095144"/>
          </w:pPr>
          <w:r>
            <w:t>Wednesday</w:t>
          </w:r>
        </w:p>
      </w:docPartBody>
    </w:docPart>
    <w:docPart>
      <w:docPartPr>
        <w:name w:val="5AD8B1A914464E94B2B81A3C19265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3DECE-2FB2-4C2F-9BE8-E2984F2FE138}"/>
      </w:docPartPr>
      <w:docPartBody>
        <w:p w:rsidR="00143890" w:rsidRDefault="00143890">
          <w:pPr>
            <w:pStyle w:val="5AD8B1A914464E94B2B81A3C192658C8"/>
          </w:pPr>
          <w:r>
            <w:t>Thursday</w:t>
          </w:r>
        </w:p>
      </w:docPartBody>
    </w:docPart>
    <w:docPart>
      <w:docPartPr>
        <w:name w:val="9E319DD1A52047D2B4E36C128A664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1B34F-89B5-417A-88A6-DD5ABDC25CCE}"/>
      </w:docPartPr>
      <w:docPartBody>
        <w:p w:rsidR="00143890" w:rsidRDefault="00143890">
          <w:pPr>
            <w:pStyle w:val="9E319DD1A52047D2B4E36C128A664FD1"/>
          </w:pPr>
          <w:r>
            <w:t>Friday</w:t>
          </w:r>
        </w:p>
      </w:docPartBody>
    </w:docPart>
    <w:docPart>
      <w:docPartPr>
        <w:name w:val="79E580AD1B69484FB013CC4CB24B0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70176-0909-4935-949C-25AC0D5D22EE}"/>
      </w:docPartPr>
      <w:docPartBody>
        <w:p w:rsidR="00143890" w:rsidRDefault="00143890">
          <w:pPr>
            <w:pStyle w:val="79E580AD1B69484FB013CC4CB24B0479"/>
          </w:pPr>
          <w:r>
            <w:t>Saturday</w:t>
          </w:r>
        </w:p>
      </w:docPartBody>
    </w:docPart>
    <w:docPart>
      <w:docPartPr>
        <w:name w:val="C5E1B356702F44239BCF023BB46C8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C5ED8-C10D-49C3-8A0E-97A9BC5DB05A}"/>
      </w:docPartPr>
      <w:docPartBody>
        <w:p w:rsidR="00143890" w:rsidRDefault="00143890">
          <w:pPr>
            <w:pStyle w:val="C5E1B356702F44239BCF023BB46C8737"/>
          </w:pPr>
          <w:r>
            <w:t>Events</w:t>
          </w:r>
        </w:p>
      </w:docPartBody>
    </w:docPart>
    <w:docPart>
      <w:docPartPr>
        <w:name w:val="2D9F91B89C1E49268B1672521A706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A6D03-3DDE-4138-A87F-B07C620A98C4}"/>
      </w:docPartPr>
      <w:docPartBody>
        <w:p w:rsidR="00143890" w:rsidRDefault="00143890">
          <w:pPr>
            <w:pStyle w:val="2D9F91B89C1E49268B1672521A7061FF"/>
          </w:pPr>
          <w:r>
            <w:t>Heading</w:t>
          </w:r>
        </w:p>
      </w:docPartBody>
    </w:docPart>
    <w:docPart>
      <w:docPartPr>
        <w:name w:val="5E5BF1D9DCE44085AA9D8F055A685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994DF-78B7-4E36-B248-B0D4FD59BD41}"/>
      </w:docPartPr>
      <w:docPartBody>
        <w:p w:rsidR="00143890" w:rsidRDefault="00143890">
          <w:pPr>
            <w:pStyle w:val="5E5BF1D9DCE44085AA9D8F055A685604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1DC8EE8C6BF847FBBFA2F3846EF48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655E8-77A4-4BCF-8363-0935EF16D2CA}"/>
      </w:docPartPr>
      <w:docPartBody>
        <w:p w:rsidR="00143890" w:rsidRDefault="00143890">
          <w:pPr>
            <w:pStyle w:val="1DC8EE8C6BF847FBBFA2F3846EF481DE"/>
          </w:pPr>
          <w:r>
            <w:t>Heading</w:t>
          </w:r>
        </w:p>
      </w:docPartBody>
    </w:docPart>
    <w:docPart>
      <w:docPartPr>
        <w:name w:val="74F85A03172E46FDBA4E11460950E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8A0AC-6933-496E-9EA8-291F5B48E5AF}"/>
      </w:docPartPr>
      <w:docPartBody>
        <w:p w:rsidR="00143890" w:rsidRDefault="00143890">
          <w:pPr>
            <w:pStyle w:val="74F85A03172E46FDBA4E11460950EAD3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E6B6E8BCD2FE4E02B0AF5FF01D63A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F01E4-F1F0-4A67-B4F9-680D7BDDB138}"/>
      </w:docPartPr>
      <w:docPartBody>
        <w:p w:rsidR="00143890" w:rsidRDefault="00143890">
          <w:pPr>
            <w:pStyle w:val="E6B6E8BCD2FE4E02B0AF5FF01D63AF0B"/>
          </w:pPr>
          <w:r>
            <w:t>Heading</w:t>
          </w:r>
        </w:p>
      </w:docPartBody>
    </w:docPart>
    <w:docPart>
      <w:docPartPr>
        <w:name w:val="A972C0ADF0A6418B85BDE588CEF01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5CC5E-8F6B-437D-81DA-F8ED482A1AD2}"/>
      </w:docPartPr>
      <w:docPartBody>
        <w:p w:rsidR="00143890" w:rsidRDefault="00143890">
          <w:pPr>
            <w:pStyle w:val="A972C0ADF0A6418B85BDE588CEF01511"/>
          </w:pPr>
          <w:r>
            <w:t>View and edit this document in Word on your computer, tablet, or phone.</w:t>
          </w:r>
        </w:p>
      </w:docPartBody>
    </w:docPart>
    <w:docPart>
      <w:docPartPr>
        <w:name w:val="C585070122114CD4B31F988CF7085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4019F-A65E-4C5B-AE82-6C744B35161B}"/>
      </w:docPartPr>
      <w:docPartBody>
        <w:p w:rsidR="00143890" w:rsidRDefault="00143890">
          <w:pPr>
            <w:pStyle w:val="C585070122114CD4B31F988CF7085083"/>
          </w:pPr>
          <w:r>
            <w:t>Sunday</w:t>
          </w:r>
        </w:p>
      </w:docPartBody>
    </w:docPart>
    <w:docPart>
      <w:docPartPr>
        <w:name w:val="A1400945FD4B463AA71D2815AB9CA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093AB-4C42-45C3-8EB9-B20903FA0DB6}"/>
      </w:docPartPr>
      <w:docPartBody>
        <w:p w:rsidR="00143890" w:rsidRDefault="00143890">
          <w:pPr>
            <w:pStyle w:val="A1400945FD4B463AA71D2815AB9CAA0A"/>
          </w:pPr>
          <w:r>
            <w:t>Monday</w:t>
          </w:r>
        </w:p>
      </w:docPartBody>
    </w:docPart>
    <w:docPart>
      <w:docPartPr>
        <w:name w:val="052750C777B44000848A9E385284A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F3EBC-C62F-44C6-8FBD-6BD0E201CCB1}"/>
      </w:docPartPr>
      <w:docPartBody>
        <w:p w:rsidR="00143890" w:rsidRDefault="00143890">
          <w:pPr>
            <w:pStyle w:val="052750C777B44000848A9E385284A20C"/>
          </w:pPr>
          <w:r>
            <w:t>Tuesday</w:t>
          </w:r>
        </w:p>
      </w:docPartBody>
    </w:docPart>
    <w:docPart>
      <w:docPartPr>
        <w:name w:val="2DF3633C56884EF284109E59EB69F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2E6A7-8C99-4BC0-B928-83AD6090BA17}"/>
      </w:docPartPr>
      <w:docPartBody>
        <w:p w:rsidR="00143890" w:rsidRDefault="00143890">
          <w:pPr>
            <w:pStyle w:val="2DF3633C56884EF284109E59EB69F3B3"/>
          </w:pPr>
          <w:r>
            <w:t>Wednesday</w:t>
          </w:r>
        </w:p>
      </w:docPartBody>
    </w:docPart>
    <w:docPart>
      <w:docPartPr>
        <w:name w:val="A2DE8113590F49C3A2507F2420403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A22DE-CF21-46EF-9EC9-B4935C8E1DFC}"/>
      </w:docPartPr>
      <w:docPartBody>
        <w:p w:rsidR="00143890" w:rsidRDefault="00143890">
          <w:pPr>
            <w:pStyle w:val="A2DE8113590F49C3A2507F242040360B"/>
          </w:pPr>
          <w:r>
            <w:t>Thursday</w:t>
          </w:r>
        </w:p>
      </w:docPartBody>
    </w:docPart>
    <w:docPart>
      <w:docPartPr>
        <w:name w:val="0061EFD50CB14DB4948EDE505B89A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2BC05-FEC8-43AA-A01D-C42FFA547335}"/>
      </w:docPartPr>
      <w:docPartBody>
        <w:p w:rsidR="00143890" w:rsidRDefault="00143890">
          <w:pPr>
            <w:pStyle w:val="0061EFD50CB14DB4948EDE505B89AA44"/>
          </w:pPr>
          <w:r>
            <w:t>Friday</w:t>
          </w:r>
        </w:p>
      </w:docPartBody>
    </w:docPart>
    <w:docPart>
      <w:docPartPr>
        <w:name w:val="D12E04FE7FD6475E9D317CB7456F5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ADAE1-22A2-4EAE-808C-A2A27BE37650}"/>
      </w:docPartPr>
      <w:docPartBody>
        <w:p w:rsidR="00143890" w:rsidRDefault="00143890">
          <w:pPr>
            <w:pStyle w:val="D12E04FE7FD6475E9D317CB7456F52A6"/>
          </w:pPr>
          <w:r>
            <w:t>Saturday</w:t>
          </w:r>
        </w:p>
      </w:docPartBody>
    </w:docPart>
    <w:docPart>
      <w:docPartPr>
        <w:name w:val="144E9F039F754B23B546F314E858A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DC416-2CF0-4C21-B7DB-0C31A407AD33}"/>
      </w:docPartPr>
      <w:docPartBody>
        <w:p w:rsidR="00143890" w:rsidRDefault="00143890">
          <w:pPr>
            <w:pStyle w:val="144E9F039F754B23B546F314E858A149"/>
          </w:pPr>
          <w:r>
            <w:t>Events</w:t>
          </w:r>
        </w:p>
      </w:docPartBody>
    </w:docPart>
    <w:docPart>
      <w:docPartPr>
        <w:name w:val="5DE6D2ACF61646AA99AED99C94A25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376AB-882D-4914-B9BE-1A9258DBA225}"/>
      </w:docPartPr>
      <w:docPartBody>
        <w:p w:rsidR="00143890" w:rsidRDefault="00143890">
          <w:pPr>
            <w:pStyle w:val="5DE6D2ACF61646AA99AED99C94A25814"/>
          </w:pPr>
          <w:r>
            <w:t>Heading</w:t>
          </w:r>
        </w:p>
      </w:docPartBody>
    </w:docPart>
    <w:docPart>
      <w:docPartPr>
        <w:name w:val="843A7B1E294046E7BCF2F46E404CD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D914-F63A-46E6-8C02-E39547E7F36F}"/>
      </w:docPartPr>
      <w:docPartBody>
        <w:p w:rsidR="00143890" w:rsidRDefault="00143890">
          <w:pPr>
            <w:pStyle w:val="843A7B1E294046E7BCF2F46E404CD923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104937FBED1F49689A291F414D25B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06779-8176-42F4-B77E-8E94E163108A}"/>
      </w:docPartPr>
      <w:docPartBody>
        <w:p w:rsidR="00143890" w:rsidRDefault="00143890">
          <w:pPr>
            <w:pStyle w:val="104937FBED1F49689A291F414D25BC85"/>
          </w:pPr>
          <w:r>
            <w:t>Heading</w:t>
          </w:r>
        </w:p>
      </w:docPartBody>
    </w:docPart>
    <w:docPart>
      <w:docPartPr>
        <w:name w:val="48F347BE919649868F308AE03CBDC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C4EED-1B77-4DEF-B6C8-C0B044FB0FE6}"/>
      </w:docPartPr>
      <w:docPartBody>
        <w:p w:rsidR="00143890" w:rsidRDefault="00143890">
          <w:pPr>
            <w:pStyle w:val="48F347BE919649868F308AE03CBDCEAA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37B87DB1E36949C0A81BE598ABF86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12340-914A-4B64-8D48-47047B5D317A}"/>
      </w:docPartPr>
      <w:docPartBody>
        <w:p w:rsidR="00143890" w:rsidRDefault="00143890">
          <w:pPr>
            <w:pStyle w:val="37B87DB1E36949C0A81BE598ABF86437"/>
          </w:pPr>
          <w:r>
            <w:t>Heading</w:t>
          </w:r>
        </w:p>
      </w:docPartBody>
    </w:docPart>
    <w:docPart>
      <w:docPartPr>
        <w:name w:val="79F6F2AE1561424EBB1B0FC841327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FC1D0-A4EB-41B3-9083-5F3AF4050609}"/>
      </w:docPartPr>
      <w:docPartBody>
        <w:p w:rsidR="00143890" w:rsidRDefault="00143890">
          <w:pPr>
            <w:pStyle w:val="79F6F2AE1561424EBB1B0FC841327852"/>
          </w:pPr>
          <w:r>
            <w:t>View and edit this document in Word on your computer, tablet, or phone.</w:t>
          </w:r>
        </w:p>
      </w:docPartBody>
    </w:docPart>
    <w:docPart>
      <w:docPartPr>
        <w:name w:val="32B958DC550141DD85BA2DE460B21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68434-B6AA-4910-9B16-B90498A72905}"/>
      </w:docPartPr>
      <w:docPartBody>
        <w:p w:rsidR="00143890" w:rsidRDefault="00143890">
          <w:pPr>
            <w:pStyle w:val="32B958DC550141DD85BA2DE460B21CB8"/>
          </w:pPr>
          <w:r>
            <w:t>Sunday</w:t>
          </w:r>
        </w:p>
      </w:docPartBody>
    </w:docPart>
    <w:docPart>
      <w:docPartPr>
        <w:name w:val="F9B990FE4A8A4CCD81FE72B21FE5A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DDC04-C142-4562-8C2B-8C22B0E69B49}"/>
      </w:docPartPr>
      <w:docPartBody>
        <w:p w:rsidR="00143890" w:rsidRDefault="00143890">
          <w:pPr>
            <w:pStyle w:val="F9B990FE4A8A4CCD81FE72B21FE5A222"/>
          </w:pPr>
          <w:r>
            <w:t>Monday</w:t>
          </w:r>
        </w:p>
      </w:docPartBody>
    </w:docPart>
    <w:docPart>
      <w:docPartPr>
        <w:name w:val="2CDFBD91634D45D6981A046F22DEC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0CAC0-DB79-4429-9EFD-30C1CF61F22E}"/>
      </w:docPartPr>
      <w:docPartBody>
        <w:p w:rsidR="00143890" w:rsidRDefault="00143890">
          <w:pPr>
            <w:pStyle w:val="2CDFBD91634D45D6981A046F22DECB85"/>
          </w:pPr>
          <w:r>
            <w:t>Tuesday</w:t>
          </w:r>
        </w:p>
      </w:docPartBody>
    </w:docPart>
    <w:docPart>
      <w:docPartPr>
        <w:name w:val="1236DADF9C9043D3B3F36AD96179C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06880-D93C-412D-AA0C-E3E51DAD4CC7}"/>
      </w:docPartPr>
      <w:docPartBody>
        <w:p w:rsidR="00143890" w:rsidRDefault="00143890">
          <w:pPr>
            <w:pStyle w:val="1236DADF9C9043D3B3F36AD96179C104"/>
          </w:pPr>
          <w:r>
            <w:t>Wednesday</w:t>
          </w:r>
        </w:p>
      </w:docPartBody>
    </w:docPart>
    <w:docPart>
      <w:docPartPr>
        <w:name w:val="20F4AE6EF8C142B6877DA793BCC2E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7E040-2611-4603-A136-BFA2FA42FAEA}"/>
      </w:docPartPr>
      <w:docPartBody>
        <w:p w:rsidR="00143890" w:rsidRDefault="00143890">
          <w:pPr>
            <w:pStyle w:val="20F4AE6EF8C142B6877DA793BCC2E5BD"/>
          </w:pPr>
          <w:r>
            <w:t>Thursday</w:t>
          </w:r>
        </w:p>
      </w:docPartBody>
    </w:docPart>
    <w:docPart>
      <w:docPartPr>
        <w:name w:val="DC61DB3ABE08416E95CE69616CF8D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E3744-C275-4B89-AB2A-00BC2B0DD069}"/>
      </w:docPartPr>
      <w:docPartBody>
        <w:p w:rsidR="00143890" w:rsidRDefault="00143890">
          <w:pPr>
            <w:pStyle w:val="DC61DB3ABE08416E95CE69616CF8D074"/>
          </w:pPr>
          <w:r>
            <w:t>Friday</w:t>
          </w:r>
        </w:p>
      </w:docPartBody>
    </w:docPart>
    <w:docPart>
      <w:docPartPr>
        <w:name w:val="15E0E1CFF1C9499AB334245396516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CB671-1FCB-4023-8D2C-9BB370C8DE2A}"/>
      </w:docPartPr>
      <w:docPartBody>
        <w:p w:rsidR="00143890" w:rsidRDefault="00143890">
          <w:pPr>
            <w:pStyle w:val="15E0E1CFF1C9499AB334245396516FF2"/>
          </w:pPr>
          <w:r>
            <w:t>Saturday</w:t>
          </w:r>
        </w:p>
      </w:docPartBody>
    </w:docPart>
    <w:docPart>
      <w:docPartPr>
        <w:name w:val="2D6AA284DF20474E8B6DF1883D0C0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05082-93F3-47D0-ACB3-2AE2C9E95C6F}"/>
      </w:docPartPr>
      <w:docPartBody>
        <w:p w:rsidR="00143890" w:rsidRDefault="00143890">
          <w:pPr>
            <w:pStyle w:val="2D6AA284DF20474E8B6DF1883D0C0378"/>
          </w:pPr>
          <w:r>
            <w:t>Events</w:t>
          </w:r>
        </w:p>
      </w:docPartBody>
    </w:docPart>
    <w:docPart>
      <w:docPartPr>
        <w:name w:val="3F18332EE0C54632A968BCD57A6EE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8B26A-E8E7-4485-A0A5-B02FA8FA1763}"/>
      </w:docPartPr>
      <w:docPartBody>
        <w:p w:rsidR="00143890" w:rsidRDefault="00143890">
          <w:pPr>
            <w:pStyle w:val="3F18332EE0C54632A968BCD57A6EE8E4"/>
          </w:pPr>
          <w:r>
            <w:t>Heading</w:t>
          </w:r>
        </w:p>
      </w:docPartBody>
    </w:docPart>
    <w:docPart>
      <w:docPartPr>
        <w:name w:val="2D561B48A36145D3B3A08D5E40E2F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86FFD-7F4E-42A6-AB8A-5CA288203108}"/>
      </w:docPartPr>
      <w:docPartBody>
        <w:p w:rsidR="00143890" w:rsidRDefault="00143890">
          <w:pPr>
            <w:pStyle w:val="2D561B48A36145D3B3A08D5E40E2F8C9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EFFD8783501D4069B898B0237BE30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4C855-0A94-472D-B36C-5562B7F9890E}"/>
      </w:docPartPr>
      <w:docPartBody>
        <w:p w:rsidR="00143890" w:rsidRDefault="00143890">
          <w:pPr>
            <w:pStyle w:val="EFFD8783501D4069B898B0237BE30BAE"/>
          </w:pPr>
          <w:r>
            <w:t>Heading</w:t>
          </w:r>
        </w:p>
      </w:docPartBody>
    </w:docPart>
    <w:docPart>
      <w:docPartPr>
        <w:name w:val="195AC2763D6F40C4A0410DA87FD53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8C762-6C9A-4B2E-9F69-CDF84E38A1DA}"/>
      </w:docPartPr>
      <w:docPartBody>
        <w:p w:rsidR="00143890" w:rsidRDefault="00143890">
          <w:pPr>
            <w:pStyle w:val="195AC2763D6F40C4A0410DA87FD53361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3FF520C0CD1B426696E66EA4FAF24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36EC9-1996-4CF4-A5C0-F2E90F727857}"/>
      </w:docPartPr>
      <w:docPartBody>
        <w:p w:rsidR="00143890" w:rsidRDefault="00143890">
          <w:pPr>
            <w:pStyle w:val="3FF520C0CD1B426696E66EA4FAF24656"/>
          </w:pPr>
          <w:r>
            <w:t>Heading</w:t>
          </w:r>
        </w:p>
      </w:docPartBody>
    </w:docPart>
    <w:docPart>
      <w:docPartPr>
        <w:name w:val="75D86CE8F94743999E511046A4985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22995-83B6-435B-BB93-410826DF1851}"/>
      </w:docPartPr>
      <w:docPartBody>
        <w:p w:rsidR="00143890" w:rsidRDefault="00143890">
          <w:pPr>
            <w:pStyle w:val="75D86CE8F94743999E511046A498548D"/>
          </w:pPr>
          <w:r>
            <w:t>View and edit this document in Word on your computer, tablet, or phone.</w:t>
          </w:r>
        </w:p>
      </w:docPartBody>
    </w:docPart>
    <w:docPart>
      <w:docPartPr>
        <w:name w:val="DE6D5DA17AA44591BB18B522A2190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479C5-0078-4AF0-9634-CF0AABFD9A14}"/>
      </w:docPartPr>
      <w:docPartBody>
        <w:p w:rsidR="00143890" w:rsidRDefault="00143890">
          <w:pPr>
            <w:pStyle w:val="DE6D5DA17AA44591BB18B522A2190FBD"/>
          </w:pPr>
          <w:r>
            <w:t>Sunday</w:t>
          </w:r>
        </w:p>
      </w:docPartBody>
    </w:docPart>
    <w:docPart>
      <w:docPartPr>
        <w:name w:val="898C4E16FC9C404998FCEF613A837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2C4BD-8E0A-4BE2-A222-A0C83B942611}"/>
      </w:docPartPr>
      <w:docPartBody>
        <w:p w:rsidR="00143890" w:rsidRDefault="00143890">
          <w:pPr>
            <w:pStyle w:val="898C4E16FC9C404998FCEF613A837433"/>
          </w:pPr>
          <w:r>
            <w:t>Monday</w:t>
          </w:r>
        </w:p>
      </w:docPartBody>
    </w:docPart>
    <w:docPart>
      <w:docPartPr>
        <w:name w:val="0E4FA77D95B944DF99DFFB9AF0D03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4D62D-A79C-4C46-A483-6AED722E48FD}"/>
      </w:docPartPr>
      <w:docPartBody>
        <w:p w:rsidR="00143890" w:rsidRDefault="00143890">
          <w:pPr>
            <w:pStyle w:val="0E4FA77D95B944DF99DFFB9AF0D03215"/>
          </w:pPr>
          <w:r>
            <w:t>Tuesday</w:t>
          </w:r>
        </w:p>
      </w:docPartBody>
    </w:docPart>
    <w:docPart>
      <w:docPartPr>
        <w:name w:val="166976A99FB543C0831C5A90C3CA7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BC458-3C7A-43D1-8E53-DE2B01C0E4F5}"/>
      </w:docPartPr>
      <w:docPartBody>
        <w:p w:rsidR="00143890" w:rsidRDefault="00143890">
          <w:pPr>
            <w:pStyle w:val="166976A99FB543C0831C5A90C3CA73E7"/>
          </w:pPr>
          <w:r>
            <w:t>Wednesday</w:t>
          </w:r>
        </w:p>
      </w:docPartBody>
    </w:docPart>
    <w:docPart>
      <w:docPartPr>
        <w:name w:val="6B5313491C0F4EBF86008B5EB3BC0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F5849-D5E9-4D55-A243-095719AFEE41}"/>
      </w:docPartPr>
      <w:docPartBody>
        <w:p w:rsidR="00143890" w:rsidRDefault="00143890">
          <w:pPr>
            <w:pStyle w:val="6B5313491C0F4EBF86008B5EB3BC0688"/>
          </w:pPr>
          <w:r>
            <w:t>Thursday</w:t>
          </w:r>
        </w:p>
      </w:docPartBody>
    </w:docPart>
    <w:docPart>
      <w:docPartPr>
        <w:name w:val="FFF7958016104F77921FBBC49C328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92E23-3810-4BC0-89A6-B78A050FA38F}"/>
      </w:docPartPr>
      <w:docPartBody>
        <w:p w:rsidR="00143890" w:rsidRDefault="00143890">
          <w:pPr>
            <w:pStyle w:val="FFF7958016104F77921FBBC49C3283E6"/>
          </w:pPr>
          <w:r>
            <w:t>Friday</w:t>
          </w:r>
        </w:p>
      </w:docPartBody>
    </w:docPart>
    <w:docPart>
      <w:docPartPr>
        <w:name w:val="A08E8296E2584BF892F271359B8A3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49547-3345-4F7F-A488-65383A5E2C10}"/>
      </w:docPartPr>
      <w:docPartBody>
        <w:p w:rsidR="00143890" w:rsidRDefault="00143890">
          <w:pPr>
            <w:pStyle w:val="A08E8296E2584BF892F271359B8A3EA8"/>
          </w:pPr>
          <w:r>
            <w:t>Saturday</w:t>
          </w:r>
        </w:p>
      </w:docPartBody>
    </w:docPart>
    <w:docPart>
      <w:docPartPr>
        <w:name w:val="72DDFAD32E814DBCA347C9851C5FD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D1E16-58DE-45DF-8205-2E4DC5A73CDE}"/>
      </w:docPartPr>
      <w:docPartBody>
        <w:p w:rsidR="00143890" w:rsidRDefault="00143890">
          <w:pPr>
            <w:pStyle w:val="72DDFAD32E814DBCA347C9851C5FD65D"/>
          </w:pPr>
          <w:r>
            <w:t>Events</w:t>
          </w:r>
        </w:p>
      </w:docPartBody>
    </w:docPart>
    <w:docPart>
      <w:docPartPr>
        <w:name w:val="593CA70C94C241AF989AB0C905FF8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F3CC1-4AC5-429E-A803-2039E4D12C4A}"/>
      </w:docPartPr>
      <w:docPartBody>
        <w:p w:rsidR="00143890" w:rsidRDefault="00143890">
          <w:pPr>
            <w:pStyle w:val="593CA70C94C241AF989AB0C905FF871B"/>
          </w:pPr>
          <w:r>
            <w:t>Heading</w:t>
          </w:r>
        </w:p>
      </w:docPartBody>
    </w:docPart>
    <w:docPart>
      <w:docPartPr>
        <w:name w:val="1E6FB6A5BAD44B56AC93B9FF8036D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FA5CD-6D94-4965-AD44-B6EE7F1111BB}"/>
      </w:docPartPr>
      <w:docPartBody>
        <w:p w:rsidR="00143890" w:rsidRDefault="00143890">
          <w:pPr>
            <w:pStyle w:val="1E6FB6A5BAD44B56AC93B9FF8036DA3D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E64931607B22463DBC66E6995F12C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9AEEA-934F-4FAE-B508-C1ADEDF6B0A1}"/>
      </w:docPartPr>
      <w:docPartBody>
        <w:p w:rsidR="00143890" w:rsidRDefault="00143890">
          <w:pPr>
            <w:pStyle w:val="E64931607B22463DBC66E6995F12C0D9"/>
          </w:pPr>
          <w:r>
            <w:t>Heading</w:t>
          </w:r>
        </w:p>
      </w:docPartBody>
    </w:docPart>
    <w:docPart>
      <w:docPartPr>
        <w:name w:val="28A533B899464005850A4F223A413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88572-14A3-4724-808A-E71A50150227}"/>
      </w:docPartPr>
      <w:docPartBody>
        <w:p w:rsidR="00143890" w:rsidRDefault="00143890">
          <w:pPr>
            <w:pStyle w:val="28A533B899464005850A4F223A4135B9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4F2268DC2E5944BA81B1765718CF0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17F17-5BBA-41EE-9D70-4F86060B89D2}"/>
      </w:docPartPr>
      <w:docPartBody>
        <w:p w:rsidR="00143890" w:rsidRDefault="00143890">
          <w:pPr>
            <w:pStyle w:val="4F2268DC2E5944BA81B1765718CF05D8"/>
          </w:pPr>
          <w:r>
            <w:t>Heading</w:t>
          </w:r>
        </w:p>
      </w:docPartBody>
    </w:docPart>
    <w:docPart>
      <w:docPartPr>
        <w:name w:val="F2FFB87E8CBD4C01B85BD48CD3BD1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AF0DD-8059-4DAD-824C-6F5293C20A1E}"/>
      </w:docPartPr>
      <w:docPartBody>
        <w:p w:rsidR="00143890" w:rsidRDefault="00143890">
          <w:pPr>
            <w:pStyle w:val="F2FFB87E8CBD4C01B85BD48CD3BD18CB"/>
          </w:pPr>
          <w:r>
            <w:t>View and edit this document in Word on your computer, tablet, or phone.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90"/>
    <w:rsid w:val="00143890"/>
    <w:rsid w:val="006328C8"/>
    <w:rsid w:val="006C5120"/>
    <w:rsid w:val="00E7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BEBF37C46F4FEAA9414193D3E560EB">
    <w:name w:val="8BBEBF37C46F4FEAA9414193D3E560EB"/>
  </w:style>
  <w:style w:type="paragraph" w:customStyle="1" w:styleId="450E685C867C4F9AB0CEE90F309EEBD5">
    <w:name w:val="450E685C867C4F9AB0CEE90F309EEBD5"/>
  </w:style>
  <w:style w:type="paragraph" w:customStyle="1" w:styleId="69665C1222DB42AE85600E78868F7527">
    <w:name w:val="69665C1222DB42AE85600E78868F7527"/>
  </w:style>
  <w:style w:type="paragraph" w:customStyle="1" w:styleId="D6E3C20C9A034F8FB0AEDECADE63DFC4">
    <w:name w:val="D6E3C20C9A034F8FB0AEDECADE63DFC4"/>
  </w:style>
  <w:style w:type="paragraph" w:customStyle="1" w:styleId="A34E3320DC7C47EF9564E3813085EBA6">
    <w:name w:val="A34E3320DC7C47EF9564E3813085EBA6"/>
  </w:style>
  <w:style w:type="paragraph" w:customStyle="1" w:styleId="C39C7288666348B5A39493D6757C9A15">
    <w:name w:val="C39C7288666348B5A39493D6757C9A15"/>
  </w:style>
  <w:style w:type="paragraph" w:customStyle="1" w:styleId="7AB1EDD9D00D43A583E59B0609ACFE3B">
    <w:name w:val="7AB1EDD9D00D43A583E59B0609ACFE3B"/>
  </w:style>
  <w:style w:type="paragraph" w:customStyle="1" w:styleId="AFE92EBC385342F7974A5A9770EB7D8A">
    <w:name w:val="AFE92EBC385342F7974A5A9770EB7D8A"/>
  </w:style>
  <w:style w:type="paragraph" w:customStyle="1" w:styleId="BD5169A80BA94B2E9606CD759479E2D8">
    <w:name w:val="BD5169A80BA94B2E9606CD759479E2D8"/>
  </w:style>
  <w:style w:type="paragraph" w:customStyle="1" w:styleId="87D74ECA6768481C9D0445F51C0BCEB3">
    <w:name w:val="87D74ECA6768481C9D0445F51C0BCEB3"/>
  </w:style>
  <w:style w:type="paragraph" w:customStyle="1" w:styleId="54594291B91E483BAF7613D211761F39">
    <w:name w:val="54594291B91E483BAF7613D211761F39"/>
  </w:style>
  <w:style w:type="paragraph" w:customStyle="1" w:styleId="F19DF7453ACA45C496DCC366FC01893D">
    <w:name w:val="F19DF7453ACA45C496DCC366FC01893D"/>
  </w:style>
  <w:style w:type="paragraph" w:customStyle="1" w:styleId="AE2E7D3E9BA84F939B35007649F45FA2">
    <w:name w:val="AE2E7D3E9BA84F939B35007649F45FA2"/>
  </w:style>
  <w:style w:type="paragraph" w:customStyle="1" w:styleId="90F1D1E802BC4E0A9E26D6F56D1182B9">
    <w:name w:val="90F1D1E802BC4E0A9E26D6F56D1182B9"/>
  </w:style>
  <w:style w:type="paragraph" w:customStyle="1" w:styleId="D05346182F4C4CE8A78DB3670172FE89">
    <w:name w:val="D05346182F4C4CE8A78DB3670172FE89"/>
  </w:style>
  <w:style w:type="paragraph" w:customStyle="1" w:styleId="2BD49143D57F43B1B047930CBFD5780D">
    <w:name w:val="2BD49143D57F43B1B047930CBFD5780D"/>
  </w:style>
  <w:style w:type="paragraph" w:customStyle="1" w:styleId="B9E1E3F209324163858E83FF06855D55">
    <w:name w:val="B9E1E3F209324163858E83FF06855D55"/>
  </w:style>
  <w:style w:type="paragraph" w:customStyle="1" w:styleId="72E09B472FCD49B088A6484984A950B7">
    <w:name w:val="72E09B472FCD49B088A6484984A950B7"/>
  </w:style>
  <w:style w:type="paragraph" w:customStyle="1" w:styleId="A7630555717B4BFAB42B64303E36F7C9">
    <w:name w:val="A7630555717B4BFAB42B64303E36F7C9"/>
  </w:style>
  <w:style w:type="paragraph" w:customStyle="1" w:styleId="C0456892DA0A4626BCD7609E0FD01411">
    <w:name w:val="C0456892DA0A4626BCD7609E0FD01411"/>
  </w:style>
  <w:style w:type="paragraph" w:customStyle="1" w:styleId="A54CF0C6FEBB4432A389F7081328BADE">
    <w:name w:val="A54CF0C6FEBB4432A389F7081328BADE"/>
  </w:style>
  <w:style w:type="paragraph" w:customStyle="1" w:styleId="F56247DD3DA749AF800F813A1FD49607">
    <w:name w:val="F56247DD3DA749AF800F813A1FD49607"/>
  </w:style>
  <w:style w:type="paragraph" w:customStyle="1" w:styleId="E2484070237A444BB0EBEB670064E74E">
    <w:name w:val="E2484070237A444BB0EBEB670064E74E"/>
  </w:style>
  <w:style w:type="paragraph" w:customStyle="1" w:styleId="5900E7C6881E46D2894E2287BC9FEF32">
    <w:name w:val="5900E7C6881E46D2894E2287BC9FEF32"/>
  </w:style>
  <w:style w:type="paragraph" w:customStyle="1" w:styleId="516060B537014F34B104BDBD20F5F222">
    <w:name w:val="516060B537014F34B104BDBD20F5F222"/>
  </w:style>
  <w:style w:type="paragraph" w:customStyle="1" w:styleId="DB1230DE15284282A9F154A0B5786504">
    <w:name w:val="DB1230DE15284282A9F154A0B5786504"/>
  </w:style>
  <w:style w:type="paragraph" w:customStyle="1" w:styleId="4946D76AA8AC41B3B11698A92BFDE27B">
    <w:name w:val="4946D76AA8AC41B3B11698A92BFDE27B"/>
  </w:style>
  <w:style w:type="paragraph" w:customStyle="1" w:styleId="08514833A7554D808FE2917664119529">
    <w:name w:val="08514833A7554D808FE2917664119529"/>
  </w:style>
  <w:style w:type="paragraph" w:customStyle="1" w:styleId="F8CCEA03FC9F420AAAD998223CF0277A">
    <w:name w:val="F8CCEA03FC9F420AAAD998223CF0277A"/>
  </w:style>
  <w:style w:type="paragraph" w:customStyle="1" w:styleId="733D1C54E64749B3B8480B7DE5327DD3">
    <w:name w:val="733D1C54E64749B3B8480B7DE5327DD3"/>
  </w:style>
  <w:style w:type="paragraph" w:customStyle="1" w:styleId="AE0BB3E498754A5D841DA1B8555932BD">
    <w:name w:val="AE0BB3E498754A5D841DA1B8555932BD"/>
  </w:style>
  <w:style w:type="paragraph" w:customStyle="1" w:styleId="94FE025A1DFA4F2786EA285EAE809442">
    <w:name w:val="94FE025A1DFA4F2786EA285EAE809442"/>
  </w:style>
  <w:style w:type="paragraph" w:customStyle="1" w:styleId="9ED65E90012C4E2198ABF29ABE347663">
    <w:name w:val="9ED65E90012C4E2198ABF29ABE347663"/>
  </w:style>
  <w:style w:type="paragraph" w:customStyle="1" w:styleId="D796162B52D642ED869D2A1711C25E43">
    <w:name w:val="D796162B52D642ED869D2A1711C25E43"/>
  </w:style>
  <w:style w:type="paragraph" w:customStyle="1" w:styleId="8ABE760011EC42F597327E3297AAF9D9">
    <w:name w:val="8ABE760011EC42F597327E3297AAF9D9"/>
  </w:style>
  <w:style w:type="paragraph" w:customStyle="1" w:styleId="B41D19C5699940CD9E20455AA05EC011">
    <w:name w:val="B41D19C5699940CD9E20455AA05EC011"/>
  </w:style>
  <w:style w:type="paragraph" w:customStyle="1" w:styleId="3F42BED78DD3444C98BDAB76B7B95AF4">
    <w:name w:val="3F42BED78DD3444C98BDAB76B7B95AF4"/>
  </w:style>
  <w:style w:type="paragraph" w:customStyle="1" w:styleId="82AEF0759A5A48129D3420E25D2491EB">
    <w:name w:val="82AEF0759A5A48129D3420E25D2491EB"/>
  </w:style>
  <w:style w:type="paragraph" w:customStyle="1" w:styleId="93F3D997432344D7AEBB539FE622F5A8">
    <w:name w:val="93F3D997432344D7AEBB539FE622F5A8"/>
  </w:style>
  <w:style w:type="paragraph" w:customStyle="1" w:styleId="0F591681203944C08382F34D3CB2A3B8">
    <w:name w:val="0F591681203944C08382F34D3CB2A3B8"/>
  </w:style>
  <w:style w:type="paragraph" w:customStyle="1" w:styleId="49AD659C6F60452684B55114E1974E14">
    <w:name w:val="49AD659C6F60452684B55114E1974E14"/>
  </w:style>
  <w:style w:type="paragraph" w:customStyle="1" w:styleId="51BE2B621AB549ED9F31DFC1031B5564">
    <w:name w:val="51BE2B621AB549ED9F31DFC1031B5564"/>
  </w:style>
  <w:style w:type="paragraph" w:customStyle="1" w:styleId="7C9A8477CE314780B24550BA96976E46">
    <w:name w:val="7C9A8477CE314780B24550BA96976E46"/>
  </w:style>
  <w:style w:type="paragraph" w:customStyle="1" w:styleId="1CCEF370E4204E6DB44EF9D53D122020">
    <w:name w:val="1CCEF370E4204E6DB44EF9D53D122020"/>
  </w:style>
  <w:style w:type="paragraph" w:customStyle="1" w:styleId="EB50FE4771BC4E4FA53C5ADA685C63B2">
    <w:name w:val="EB50FE4771BC4E4FA53C5ADA685C63B2"/>
  </w:style>
  <w:style w:type="paragraph" w:customStyle="1" w:styleId="0E98145F2919496A96883FFE995E70B8">
    <w:name w:val="0E98145F2919496A96883FFE995E70B8"/>
  </w:style>
  <w:style w:type="paragraph" w:customStyle="1" w:styleId="CE9F8F29321B4604BF3B4079D4C68BF8">
    <w:name w:val="CE9F8F29321B4604BF3B4079D4C68BF8"/>
  </w:style>
  <w:style w:type="paragraph" w:customStyle="1" w:styleId="04EC93AB107642DEB83D98CD7A5EDA13">
    <w:name w:val="04EC93AB107642DEB83D98CD7A5EDA13"/>
  </w:style>
  <w:style w:type="paragraph" w:customStyle="1" w:styleId="0A2A5810A78A4362B12260D818B6DAF9">
    <w:name w:val="0A2A5810A78A4362B12260D818B6DAF9"/>
  </w:style>
  <w:style w:type="paragraph" w:customStyle="1" w:styleId="5EC76531D1B74DDC9077AD4C1FF4A2E1">
    <w:name w:val="5EC76531D1B74DDC9077AD4C1FF4A2E1"/>
  </w:style>
  <w:style w:type="paragraph" w:customStyle="1" w:styleId="F50A3E9EF9F143499048914ED050CC79">
    <w:name w:val="F50A3E9EF9F143499048914ED050CC79"/>
  </w:style>
  <w:style w:type="paragraph" w:customStyle="1" w:styleId="D02C238A9B5B42788EC2A0050A6B880C">
    <w:name w:val="D02C238A9B5B42788EC2A0050A6B880C"/>
  </w:style>
  <w:style w:type="paragraph" w:customStyle="1" w:styleId="028A189D55C8403A8F0865A762D85B8C">
    <w:name w:val="028A189D55C8403A8F0865A762D85B8C"/>
  </w:style>
  <w:style w:type="paragraph" w:customStyle="1" w:styleId="DB38BDB088F24B14AF94B2BEB5DD2A1E">
    <w:name w:val="DB38BDB088F24B14AF94B2BEB5DD2A1E"/>
  </w:style>
  <w:style w:type="paragraph" w:customStyle="1" w:styleId="7CB683DB7FBA454E9CBE327A271515EF">
    <w:name w:val="7CB683DB7FBA454E9CBE327A271515EF"/>
  </w:style>
  <w:style w:type="paragraph" w:customStyle="1" w:styleId="EA922E6E9F7642ADAF7E8703604BE569">
    <w:name w:val="EA922E6E9F7642ADAF7E8703604BE569"/>
  </w:style>
  <w:style w:type="paragraph" w:customStyle="1" w:styleId="05889671A5C34DC784214ABF200CC64C">
    <w:name w:val="05889671A5C34DC784214ABF200CC64C"/>
  </w:style>
  <w:style w:type="paragraph" w:customStyle="1" w:styleId="1E747D20671C4DF8A7C625EABB92C8F8">
    <w:name w:val="1E747D20671C4DF8A7C625EABB92C8F8"/>
  </w:style>
  <w:style w:type="paragraph" w:customStyle="1" w:styleId="DF8126012D064059A0D3DE23AF507F27">
    <w:name w:val="DF8126012D064059A0D3DE23AF507F27"/>
  </w:style>
  <w:style w:type="paragraph" w:customStyle="1" w:styleId="3E4BC8ABB9784051A35FF74DF604E846">
    <w:name w:val="3E4BC8ABB9784051A35FF74DF604E846"/>
  </w:style>
  <w:style w:type="paragraph" w:customStyle="1" w:styleId="0D6A7DE61E3247F58CE7DCACB3440FA9">
    <w:name w:val="0D6A7DE61E3247F58CE7DCACB3440FA9"/>
  </w:style>
  <w:style w:type="paragraph" w:customStyle="1" w:styleId="3B48CB5C03FC442BA0093A9B7426C4E1">
    <w:name w:val="3B48CB5C03FC442BA0093A9B7426C4E1"/>
  </w:style>
  <w:style w:type="paragraph" w:customStyle="1" w:styleId="00EECE5BFB0646C08D68D472A31711CC">
    <w:name w:val="00EECE5BFB0646C08D68D472A31711CC"/>
  </w:style>
  <w:style w:type="paragraph" w:customStyle="1" w:styleId="8548E527A32D4EC8BAD0C53461BE182A">
    <w:name w:val="8548E527A32D4EC8BAD0C53461BE182A"/>
  </w:style>
  <w:style w:type="paragraph" w:customStyle="1" w:styleId="524D08AA2422491983D48C7FB1C08A21">
    <w:name w:val="524D08AA2422491983D48C7FB1C08A21"/>
  </w:style>
  <w:style w:type="paragraph" w:customStyle="1" w:styleId="8C2F23DB8F9E43A3984983E3F6349681">
    <w:name w:val="8C2F23DB8F9E43A3984983E3F6349681"/>
  </w:style>
  <w:style w:type="paragraph" w:customStyle="1" w:styleId="31890511C05341EB90EC6161BB263095">
    <w:name w:val="31890511C05341EB90EC6161BB263095"/>
  </w:style>
  <w:style w:type="paragraph" w:customStyle="1" w:styleId="AB43EE4E40344A6CA1F2BBF660A044DB">
    <w:name w:val="AB43EE4E40344A6CA1F2BBF660A044DB"/>
  </w:style>
  <w:style w:type="paragraph" w:customStyle="1" w:styleId="79130CACB2704F3E96D7C28AFFCEC098">
    <w:name w:val="79130CACB2704F3E96D7C28AFFCEC098"/>
  </w:style>
  <w:style w:type="paragraph" w:customStyle="1" w:styleId="3B357EACB427420993ED531C11A9163A">
    <w:name w:val="3B357EACB427420993ED531C11A9163A"/>
  </w:style>
  <w:style w:type="paragraph" w:customStyle="1" w:styleId="C53524619C634ABF83F5CBFD315D1F98">
    <w:name w:val="C53524619C634ABF83F5CBFD315D1F98"/>
  </w:style>
  <w:style w:type="paragraph" w:customStyle="1" w:styleId="1C6483B39650421698E04F825411F659">
    <w:name w:val="1C6483B39650421698E04F825411F659"/>
  </w:style>
  <w:style w:type="paragraph" w:customStyle="1" w:styleId="957E2F4F80ED44968ED0C4F00C7084B9">
    <w:name w:val="957E2F4F80ED44968ED0C4F00C7084B9"/>
  </w:style>
  <w:style w:type="paragraph" w:customStyle="1" w:styleId="69B8F6B2B7CA40CE98A80D0066644CF1">
    <w:name w:val="69B8F6B2B7CA40CE98A80D0066644CF1"/>
  </w:style>
  <w:style w:type="paragraph" w:customStyle="1" w:styleId="458FD437CA73421FB1E00AD2B86987D5">
    <w:name w:val="458FD437CA73421FB1E00AD2B86987D5"/>
  </w:style>
  <w:style w:type="paragraph" w:customStyle="1" w:styleId="8BC678EED9A342C280B5C1A544FCBE26">
    <w:name w:val="8BC678EED9A342C280B5C1A544FCBE26"/>
  </w:style>
  <w:style w:type="paragraph" w:customStyle="1" w:styleId="DC2F1C616E0746A48BC4D6114804271A">
    <w:name w:val="DC2F1C616E0746A48BC4D6114804271A"/>
  </w:style>
  <w:style w:type="paragraph" w:customStyle="1" w:styleId="7459E27BD0E84E57A25473F87270384B">
    <w:name w:val="7459E27BD0E84E57A25473F87270384B"/>
  </w:style>
  <w:style w:type="paragraph" w:customStyle="1" w:styleId="4B858AFAFE064D90AFD9298B87023557">
    <w:name w:val="4B858AFAFE064D90AFD9298B87023557"/>
  </w:style>
  <w:style w:type="paragraph" w:customStyle="1" w:styleId="C04980B6626341869F2E0EFCEC149EC9">
    <w:name w:val="C04980B6626341869F2E0EFCEC149EC9"/>
  </w:style>
  <w:style w:type="paragraph" w:customStyle="1" w:styleId="C577097DA8C44993AC81974F76DB2BC9">
    <w:name w:val="C577097DA8C44993AC81974F76DB2BC9"/>
  </w:style>
  <w:style w:type="paragraph" w:customStyle="1" w:styleId="DDC0212D6DEE4E0387466611EAAA5FE6">
    <w:name w:val="DDC0212D6DEE4E0387466611EAAA5FE6"/>
  </w:style>
  <w:style w:type="paragraph" w:customStyle="1" w:styleId="37C168244D0C4B4CADAF1DC2ACB5CF92">
    <w:name w:val="37C168244D0C4B4CADAF1DC2ACB5CF92"/>
  </w:style>
  <w:style w:type="paragraph" w:customStyle="1" w:styleId="CD8C8493E69F41B0B2B2D88CB002C749">
    <w:name w:val="CD8C8493E69F41B0B2B2D88CB002C749"/>
  </w:style>
  <w:style w:type="paragraph" w:customStyle="1" w:styleId="FF5833B98215404AA32B8117D57E7473">
    <w:name w:val="FF5833B98215404AA32B8117D57E7473"/>
  </w:style>
  <w:style w:type="paragraph" w:customStyle="1" w:styleId="B18DC668CECC435CBF903B19ED95A675">
    <w:name w:val="B18DC668CECC435CBF903B19ED95A675"/>
  </w:style>
  <w:style w:type="paragraph" w:customStyle="1" w:styleId="08EB5BBF0BBE4CE087E9D059168AA288">
    <w:name w:val="08EB5BBF0BBE4CE087E9D059168AA288"/>
  </w:style>
  <w:style w:type="paragraph" w:customStyle="1" w:styleId="30F4B7CC617F4EBEA84A363872AF1A91">
    <w:name w:val="30F4B7CC617F4EBEA84A363872AF1A91"/>
  </w:style>
  <w:style w:type="paragraph" w:customStyle="1" w:styleId="A884CEF112ED4EDC84919BE15142B98F">
    <w:name w:val="A884CEF112ED4EDC84919BE15142B98F"/>
  </w:style>
  <w:style w:type="paragraph" w:customStyle="1" w:styleId="AFA876A4D286440DA7728F4FEA598BE3">
    <w:name w:val="AFA876A4D286440DA7728F4FEA598BE3"/>
  </w:style>
  <w:style w:type="paragraph" w:customStyle="1" w:styleId="A135CE828BD145C59B7C19AC11605479">
    <w:name w:val="A135CE828BD145C59B7C19AC11605479"/>
  </w:style>
  <w:style w:type="paragraph" w:customStyle="1" w:styleId="98120873C351425FB74C34868604367E">
    <w:name w:val="98120873C351425FB74C34868604367E"/>
  </w:style>
  <w:style w:type="paragraph" w:customStyle="1" w:styleId="43E84E4EA14640F193B901E7E19B2660">
    <w:name w:val="43E84E4EA14640F193B901E7E19B2660"/>
  </w:style>
  <w:style w:type="paragraph" w:customStyle="1" w:styleId="5949B12C639744E9BAAACC1C53570D3D">
    <w:name w:val="5949B12C639744E9BAAACC1C53570D3D"/>
  </w:style>
  <w:style w:type="paragraph" w:customStyle="1" w:styleId="C0DF308D0456496AB0577FB020DBCC74">
    <w:name w:val="C0DF308D0456496AB0577FB020DBCC74"/>
  </w:style>
  <w:style w:type="paragraph" w:customStyle="1" w:styleId="289937200B814645977AE5FA4F110AD6">
    <w:name w:val="289937200B814645977AE5FA4F110AD6"/>
  </w:style>
  <w:style w:type="paragraph" w:customStyle="1" w:styleId="1FC9B1481EED4FFF9ABF8590C1C53DC0">
    <w:name w:val="1FC9B1481EED4FFF9ABF8590C1C53DC0"/>
  </w:style>
  <w:style w:type="paragraph" w:customStyle="1" w:styleId="CF8316D19AC3432EB4F28D089450271F">
    <w:name w:val="CF8316D19AC3432EB4F28D089450271F"/>
  </w:style>
  <w:style w:type="paragraph" w:customStyle="1" w:styleId="A992419D3E7349D6805783A520F39200">
    <w:name w:val="A992419D3E7349D6805783A520F39200"/>
  </w:style>
  <w:style w:type="paragraph" w:customStyle="1" w:styleId="35876D97EA1E416E86B1438FF62D405E">
    <w:name w:val="35876D97EA1E416E86B1438FF62D405E"/>
  </w:style>
  <w:style w:type="paragraph" w:customStyle="1" w:styleId="796DD0400A2A4EF89238B8C18F6E40E7">
    <w:name w:val="796DD0400A2A4EF89238B8C18F6E40E7"/>
  </w:style>
  <w:style w:type="paragraph" w:customStyle="1" w:styleId="836920EA63284B558F1009F6A2C01CD1">
    <w:name w:val="836920EA63284B558F1009F6A2C01CD1"/>
  </w:style>
  <w:style w:type="paragraph" w:customStyle="1" w:styleId="53F5B52AD53E4073A1D1E0854CC32326">
    <w:name w:val="53F5B52AD53E4073A1D1E0854CC32326"/>
  </w:style>
  <w:style w:type="paragraph" w:customStyle="1" w:styleId="C99C0A4024D54EC5B159844A9AB1F353">
    <w:name w:val="C99C0A4024D54EC5B159844A9AB1F353"/>
  </w:style>
  <w:style w:type="paragraph" w:customStyle="1" w:styleId="AC3BD2F4905A411EA6ECDE278D044B7A">
    <w:name w:val="AC3BD2F4905A411EA6ECDE278D044B7A"/>
  </w:style>
  <w:style w:type="paragraph" w:customStyle="1" w:styleId="56891404709047C1B67F0F987FB00AF2">
    <w:name w:val="56891404709047C1B67F0F987FB00AF2"/>
  </w:style>
  <w:style w:type="paragraph" w:customStyle="1" w:styleId="CF59C06F40DE43FA8191B0F4A4EABDE7">
    <w:name w:val="CF59C06F40DE43FA8191B0F4A4EABDE7"/>
  </w:style>
  <w:style w:type="paragraph" w:customStyle="1" w:styleId="1CEAF9CF359E4D689E2F9777EF03B527">
    <w:name w:val="1CEAF9CF359E4D689E2F9777EF03B527"/>
  </w:style>
  <w:style w:type="paragraph" w:customStyle="1" w:styleId="A43C79328CCC4DE5AC6A890E07F93696">
    <w:name w:val="A43C79328CCC4DE5AC6A890E07F93696"/>
  </w:style>
  <w:style w:type="paragraph" w:customStyle="1" w:styleId="14A53F578A8E4356BFDB1216143A1983">
    <w:name w:val="14A53F578A8E4356BFDB1216143A1983"/>
  </w:style>
  <w:style w:type="paragraph" w:customStyle="1" w:styleId="E72D10BFE679456893ECE499CCBB9EF2">
    <w:name w:val="E72D10BFE679456893ECE499CCBB9EF2"/>
  </w:style>
  <w:style w:type="paragraph" w:customStyle="1" w:styleId="AF9B9A7F830A453B882A65FA85870C26">
    <w:name w:val="AF9B9A7F830A453B882A65FA85870C26"/>
  </w:style>
  <w:style w:type="paragraph" w:customStyle="1" w:styleId="2B3A00D339FF49A5BE18EC7F8D783380">
    <w:name w:val="2B3A00D339FF49A5BE18EC7F8D783380"/>
  </w:style>
  <w:style w:type="paragraph" w:customStyle="1" w:styleId="10F1A3FF169F49948AB7D09BCE412941">
    <w:name w:val="10F1A3FF169F49948AB7D09BCE412941"/>
  </w:style>
  <w:style w:type="paragraph" w:customStyle="1" w:styleId="E0ADF4E69F684A899900C814E14505E5">
    <w:name w:val="E0ADF4E69F684A899900C814E14505E5"/>
  </w:style>
  <w:style w:type="paragraph" w:customStyle="1" w:styleId="2B5B5AE6755C451289E2D7B472095144">
    <w:name w:val="2B5B5AE6755C451289E2D7B472095144"/>
  </w:style>
  <w:style w:type="paragraph" w:customStyle="1" w:styleId="5AD8B1A914464E94B2B81A3C192658C8">
    <w:name w:val="5AD8B1A914464E94B2B81A3C192658C8"/>
  </w:style>
  <w:style w:type="paragraph" w:customStyle="1" w:styleId="9E319DD1A52047D2B4E36C128A664FD1">
    <w:name w:val="9E319DD1A52047D2B4E36C128A664FD1"/>
  </w:style>
  <w:style w:type="paragraph" w:customStyle="1" w:styleId="79E580AD1B69484FB013CC4CB24B0479">
    <w:name w:val="79E580AD1B69484FB013CC4CB24B0479"/>
  </w:style>
  <w:style w:type="paragraph" w:customStyle="1" w:styleId="C5E1B356702F44239BCF023BB46C8737">
    <w:name w:val="C5E1B356702F44239BCF023BB46C8737"/>
  </w:style>
  <w:style w:type="paragraph" w:customStyle="1" w:styleId="2D9F91B89C1E49268B1672521A7061FF">
    <w:name w:val="2D9F91B89C1E49268B1672521A7061FF"/>
  </w:style>
  <w:style w:type="paragraph" w:customStyle="1" w:styleId="5E5BF1D9DCE44085AA9D8F055A685604">
    <w:name w:val="5E5BF1D9DCE44085AA9D8F055A685604"/>
  </w:style>
  <w:style w:type="paragraph" w:customStyle="1" w:styleId="1DC8EE8C6BF847FBBFA2F3846EF481DE">
    <w:name w:val="1DC8EE8C6BF847FBBFA2F3846EF481DE"/>
  </w:style>
  <w:style w:type="paragraph" w:customStyle="1" w:styleId="74F85A03172E46FDBA4E11460950EAD3">
    <w:name w:val="74F85A03172E46FDBA4E11460950EAD3"/>
  </w:style>
  <w:style w:type="paragraph" w:customStyle="1" w:styleId="E6B6E8BCD2FE4E02B0AF5FF01D63AF0B">
    <w:name w:val="E6B6E8BCD2FE4E02B0AF5FF01D63AF0B"/>
  </w:style>
  <w:style w:type="paragraph" w:customStyle="1" w:styleId="A972C0ADF0A6418B85BDE588CEF01511">
    <w:name w:val="A972C0ADF0A6418B85BDE588CEF01511"/>
  </w:style>
  <w:style w:type="paragraph" w:customStyle="1" w:styleId="C585070122114CD4B31F988CF7085083">
    <w:name w:val="C585070122114CD4B31F988CF7085083"/>
  </w:style>
  <w:style w:type="paragraph" w:customStyle="1" w:styleId="A1400945FD4B463AA71D2815AB9CAA0A">
    <w:name w:val="A1400945FD4B463AA71D2815AB9CAA0A"/>
  </w:style>
  <w:style w:type="paragraph" w:customStyle="1" w:styleId="052750C777B44000848A9E385284A20C">
    <w:name w:val="052750C777B44000848A9E385284A20C"/>
  </w:style>
  <w:style w:type="paragraph" w:customStyle="1" w:styleId="2DF3633C56884EF284109E59EB69F3B3">
    <w:name w:val="2DF3633C56884EF284109E59EB69F3B3"/>
  </w:style>
  <w:style w:type="paragraph" w:customStyle="1" w:styleId="A2DE8113590F49C3A2507F242040360B">
    <w:name w:val="A2DE8113590F49C3A2507F242040360B"/>
  </w:style>
  <w:style w:type="paragraph" w:customStyle="1" w:styleId="0061EFD50CB14DB4948EDE505B89AA44">
    <w:name w:val="0061EFD50CB14DB4948EDE505B89AA44"/>
  </w:style>
  <w:style w:type="paragraph" w:customStyle="1" w:styleId="D12E04FE7FD6475E9D317CB7456F52A6">
    <w:name w:val="D12E04FE7FD6475E9D317CB7456F52A6"/>
  </w:style>
  <w:style w:type="paragraph" w:customStyle="1" w:styleId="144E9F039F754B23B546F314E858A149">
    <w:name w:val="144E9F039F754B23B546F314E858A149"/>
  </w:style>
  <w:style w:type="paragraph" w:customStyle="1" w:styleId="5DE6D2ACF61646AA99AED99C94A25814">
    <w:name w:val="5DE6D2ACF61646AA99AED99C94A25814"/>
  </w:style>
  <w:style w:type="paragraph" w:customStyle="1" w:styleId="843A7B1E294046E7BCF2F46E404CD923">
    <w:name w:val="843A7B1E294046E7BCF2F46E404CD923"/>
  </w:style>
  <w:style w:type="paragraph" w:customStyle="1" w:styleId="104937FBED1F49689A291F414D25BC85">
    <w:name w:val="104937FBED1F49689A291F414D25BC85"/>
  </w:style>
  <w:style w:type="paragraph" w:customStyle="1" w:styleId="48F347BE919649868F308AE03CBDCEAA">
    <w:name w:val="48F347BE919649868F308AE03CBDCEAA"/>
  </w:style>
  <w:style w:type="paragraph" w:customStyle="1" w:styleId="37B87DB1E36949C0A81BE598ABF86437">
    <w:name w:val="37B87DB1E36949C0A81BE598ABF86437"/>
  </w:style>
  <w:style w:type="paragraph" w:customStyle="1" w:styleId="79F6F2AE1561424EBB1B0FC841327852">
    <w:name w:val="79F6F2AE1561424EBB1B0FC841327852"/>
  </w:style>
  <w:style w:type="paragraph" w:customStyle="1" w:styleId="32B958DC550141DD85BA2DE460B21CB8">
    <w:name w:val="32B958DC550141DD85BA2DE460B21CB8"/>
  </w:style>
  <w:style w:type="paragraph" w:customStyle="1" w:styleId="F9B990FE4A8A4CCD81FE72B21FE5A222">
    <w:name w:val="F9B990FE4A8A4CCD81FE72B21FE5A222"/>
  </w:style>
  <w:style w:type="paragraph" w:customStyle="1" w:styleId="2CDFBD91634D45D6981A046F22DECB85">
    <w:name w:val="2CDFBD91634D45D6981A046F22DECB85"/>
  </w:style>
  <w:style w:type="paragraph" w:customStyle="1" w:styleId="1236DADF9C9043D3B3F36AD96179C104">
    <w:name w:val="1236DADF9C9043D3B3F36AD96179C104"/>
  </w:style>
  <w:style w:type="paragraph" w:customStyle="1" w:styleId="20F4AE6EF8C142B6877DA793BCC2E5BD">
    <w:name w:val="20F4AE6EF8C142B6877DA793BCC2E5BD"/>
  </w:style>
  <w:style w:type="paragraph" w:customStyle="1" w:styleId="DC61DB3ABE08416E95CE69616CF8D074">
    <w:name w:val="DC61DB3ABE08416E95CE69616CF8D074"/>
  </w:style>
  <w:style w:type="paragraph" w:customStyle="1" w:styleId="15E0E1CFF1C9499AB334245396516FF2">
    <w:name w:val="15E0E1CFF1C9499AB334245396516FF2"/>
  </w:style>
  <w:style w:type="paragraph" w:customStyle="1" w:styleId="2D6AA284DF20474E8B6DF1883D0C0378">
    <w:name w:val="2D6AA284DF20474E8B6DF1883D0C0378"/>
  </w:style>
  <w:style w:type="paragraph" w:customStyle="1" w:styleId="3F18332EE0C54632A968BCD57A6EE8E4">
    <w:name w:val="3F18332EE0C54632A968BCD57A6EE8E4"/>
  </w:style>
  <w:style w:type="paragraph" w:customStyle="1" w:styleId="2D561B48A36145D3B3A08D5E40E2F8C9">
    <w:name w:val="2D561B48A36145D3B3A08D5E40E2F8C9"/>
  </w:style>
  <w:style w:type="paragraph" w:customStyle="1" w:styleId="EFFD8783501D4069B898B0237BE30BAE">
    <w:name w:val="EFFD8783501D4069B898B0237BE30BAE"/>
  </w:style>
  <w:style w:type="paragraph" w:customStyle="1" w:styleId="195AC2763D6F40C4A0410DA87FD53361">
    <w:name w:val="195AC2763D6F40C4A0410DA87FD53361"/>
  </w:style>
  <w:style w:type="paragraph" w:customStyle="1" w:styleId="3FF520C0CD1B426696E66EA4FAF24656">
    <w:name w:val="3FF520C0CD1B426696E66EA4FAF24656"/>
  </w:style>
  <w:style w:type="paragraph" w:customStyle="1" w:styleId="75D86CE8F94743999E511046A498548D">
    <w:name w:val="75D86CE8F94743999E511046A498548D"/>
  </w:style>
  <w:style w:type="paragraph" w:customStyle="1" w:styleId="DE6D5DA17AA44591BB18B522A2190FBD">
    <w:name w:val="DE6D5DA17AA44591BB18B522A2190FBD"/>
  </w:style>
  <w:style w:type="paragraph" w:customStyle="1" w:styleId="898C4E16FC9C404998FCEF613A837433">
    <w:name w:val="898C4E16FC9C404998FCEF613A837433"/>
  </w:style>
  <w:style w:type="paragraph" w:customStyle="1" w:styleId="0E4FA77D95B944DF99DFFB9AF0D03215">
    <w:name w:val="0E4FA77D95B944DF99DFFB9AF0D03215"/>
  </w:style>
  <w:style w:type="paragraph" w:customStyle="1" w:styleId="166976A99FB543C0831C5A90C3CA73E7">
    <w:name w:val="166976A99FB543C0831C5A90C3CA73E7"/>
  </w:style>
  <w:style w:type="paragraph" w:customStyle="1" w:styleId="6B5313491C0F4EBF86008B5EB3BC0688">
    <w:name w:val="6B5313491C0F4EBF86008B5EB3BC0688"/>
  </w:style>
  <w:style w:type="paragraph" w:customStyle="1" w:styleId="FFF7958016104F77921FBBC49C3283E6">
    <w:name w:val="FFF7958016104F77921FBBC49C3283E6"/>
  </w:style>
  <w:style w:type="paragraph" w:customStyle="1" w:styleId="A08E8296E2584BF892F271359B8A3EA8">
    <w:name w:val="A08E8296E2584BF892F271359B8A3EA8"/>
  </w:style>
  <w:style w:type="paragraph" w:customStyle="1" w:styleId="72DDFAD32E814DBCA347C9851C5FD65D">
    <w:name w:val="72DDFAD32E814DBCA347C9851C5FD65D"/>
  </w:style>
  <w:style w:type="paragraph" w:customStyle="1" w:styleId="593CA70C94C241AF989AB0C905FF871B">
    <w:name w:val="593CA70C94C241AF989AB0C905FF871B"/>
  </w:style>
  <w:style w:type="paragraph" w:customStyle="1" w:styleId="1E6FB6A5BAD44B56AC93B9FF8036DA3D">
    <w:name w:val="1E6FB6A5BAD44B56AC93B9FF8036DA3D"/>
  </w:style>
  <w:style w:type="paragraph" w:customStyle="1" w:styleId="E64931607B22463DBC66E6995F12C0D9">
    <w:name w:val="E64931607B22463DBC66E6995F12C0D9"/>
  </w:style>
  <w:style w:type="paragraph" w:customStyle="1" w:styleId="28A533B899464005850A4F223A4135B9">
    <w:name w:val="28A533B899464005850A4F223A4135B9"/>
  </w:style>
  <w:style w:type="paragraph" w:customStyle="1" w:styleId="4F2268DC2E5944BA81B1765718CF05D8">
    <w:name w:val="4F2268DC2E5944BA81B1765718CF05D8"/>
  </w:style>
  <w:style w:type="paragraph" w:customStyle="1" w:styleId="F2FFB87E8CBD4C01B85BD48CD3BD18CB">
    <w:name w:val="F2FFB87E8CBD4C01B85BD48CD3BD18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7F3F8B-7E5E-463B-80D8-1B9619DC30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AFF9CC-C508-4D7D-8F12-8AEA99F68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A4CA53-7DCA-444A-BA3B-39E2BDA5CFA0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CFBF40B-BDDE-43AA-AF71-C11C7B7CC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{5767819D-E31F-4F7F-834A-D9687FF46DB6}8b45b8c5-48d9-495d-9d26-a3ec9aac0796-TFa636af56-6a1f-4324-b47e-c17d51731a4e06f7951c_win32</Template>
  <TotalTime>1</TotalTime>
  <Pages>12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Warntz</dc:creator>
  <cp:keywords/>
  <dc:description/>
  <cp:lastModifiedBy>Daniel Warntz</cp:lastModifiedBy>
  <cp:revision>2</cp:revision>
  <dcterms:created xsi:type="dcterms:W3CDTF">2026-07-02T13:33:00Z</dcterms:created>
  <dcterms:modified xsi:type="dcterms:W3CDTF">2026-07-02T13:33:00Z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</Properties>
</file>