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6"/>
        <w:gridCol w:w="1636"/>
        <w:gridCol w:w="194"/>
        <w:gridCol w:w="226"/>
        <w:gridCol w:w="2057"/>
        <w:gridCol w:w="1105"/>
        <w:gridCol w:w="151"/>
        <w:gridCol w:w="801"/>
        <w:gridCol w:w="2057"/>
        <w:gridCol w:w="682"/>
        <w:gridCol w:w="87"/>
        <w:gridCol w:w="650"/>
        <w:gridCol w:w="638"/>
        <w:gridCol w:w="2062"/>
        <w:gridCol w:w="102"/>
      </w:tblGrid>
      <w:tr w:rsidR="00EB29B2" w14:paraId="6C991741" w14:textId="77777777" w:rsidTr="002E514F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941B403" w14:textId="2DE32207" w:rsidR="00EB29B2" w:rsidRPr="009F5B59" w:rsidRDefault="00224111" w:rsidP="00224111">
            <w:pPr>
              <w:pStyle w:val="Month"/>
            </w:pPr>
            <w:r>
              <w:t xml:space="preserve">                                  </w:t>
            </w:r>
            <w:r w:rsidR="006A76CC">
              <w:t>Oct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8A3BD11" w14:textId="77777777" w:rsidR="00EB29B2" w:rsidRPr="009F5B59" w:rsidRDefault="00A87856" w:rsidP="00731A18">
            <w:pPr>
              <w:pStyle w:val="Year"/>
              <w:jc w:val="right"/>
            </w:pPr>
            <w:r>
              <w:t>2026</w:t>
            </w:r>
          </w:p>
        </w:tc>
      </w:tr>
      <w:tr w:rsidR="00EB29B2" w14:paraId="03FC1CFD" w14:textId="77777777" w:rsidTr="002E514F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81E0FE6" w14:textId="77777777" w:rsidR="00EB29B2" w:rsidRDefault="00EB29B2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454CAFD" w14:textId="77777777" w:rsidR="00EB29B2" w:rsidRDefault="00EB29B2">
            <w:pPr>
              <w:pStyle w:val="NoSpacing"/>
            </w:pPr>
          </w:p>
        </w:tc>
      </w:tr>
      <w:tr w:rsidR="005B4B49" w14:paraId="2B347843" w14:textId="77777777" w:rsidTr="00C0767A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9F0B78D" w14:textId="77777777" w:rsidR="00EB29B2" w:rsidRDefault="00025387">
            <w:pPr>
              <w:pStyle w:val="Days"/>
            </w:pPr>
            <w:sdt>
              <w:sdtPr>
                <w:id w:val="-1559472048"/>
                <w:placeholder>
                  <w:docPart w:val="8BBEBF37C46F4FEAA9414193D3E560E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BE8B6B" w14:textId="77777777" w:rsidR="00EB29B2" w:rsidRDefault="00025387">
            <w:pPr>
              <w:pStyle w:val="Days"/>
            </w:pPr>
            <w:sdt>
              <w:sdtPr>
                <w:id w:val="1830477086"/>
                <w:placeholder>
                  <w:docPart w:val="450E685C867C4F9AB0CEE90F309EEBD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2F750A1" w14:textId="77777777" w:rsidR="00EB29B2" w:rsidRDefault="00025387">
            <w:pPr>
              <w:pStyle w:val="Days"/>
            </w:pPr>
            <w:sdt>
              <w:sdtPr>
                <w:id w:val="1049036045"/>
                <w:placeholder>
                  <w:docPart w:val="69665C1222DB42AE85600E78868F752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4DCF246" w14:textId="77777777" w:rsidR="00EB29B2" w:rsidRDefault="00025387">
            <w:pPr>
              <w:pStyle w:val="Days"/>
            </w:pPr>
            <w:sdt>
              <w:sdtPr>
                <w:id w:val="513506771"/>
                <w:placeholder>
                  <w:docPart w:val="D6E3C20C9A034F8FB0AEDECADE63DFC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B4753B5" w14:textId="77777777" w:rsidR="00EB29B2" w:rsidRDefault="00025387">
            <w:pPr>
              <w:pStyle w:val="Days"/>
            </w:pPr>
            <w:sdt>
              <w:sdtPr>
                <w:id w:val="1506241252"/>
                <w:placeholder>
                  <w:docPart w:val="A34E3320DC7C47EF9564E3813085EBA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A62FCED" w14:textId="77777777" w:rsidR="00EB29B2" w:rsidRDefault="00025387">
            <w:pPr>
              <w:pStyle w:val="Days"/>
            </w:pPr>
            <w:sdt>
              <w:sdtPr>
                <w:id w:val="366961532"/>
                <w:placeholder>
                  <w:docPart w:val="C39C7288666348B5A39493D6757C9A1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28DF673" w14:textId="77777777" w:rsidR="00EB29B2" w:rsidRDefault="00025387">
            <w:pPr>
              <w:pStyle w:val="Days"/>
            </w:pPr>
            <w:sdt>
              <w:sdtPr>
                <w:id w:val="-703411913"/>
                <w:placeholder>
                  <w:docPart w:val="7AB1EDD9D00D43A583E59B0609ACFE3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16027242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F67E0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4E9F27" w14:textId="3EA2D955" w:rsidR="00A87856" w:rsidRDefault="00A87856" w:rsidP="00224111">
            <w:pPr>
              <w:pStyle w:val="Dates"/>
              <w:jc w:val="left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3C5A42" w14:textId="31DE77B3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F6D92" w14:textId="7BE0F4D6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FB3A7B" w14:textId="0D2DA0F0" w:rsidR="00A87856" w:rsidRDefault="00F502BF" w:rsidP="00A87856">
            <w:pPr>
              <w:pStyle w:val="Dates"/>
            </w:pPr>
            <w:r>
              <w:t>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FF3C40" w14:textId="1CA99FD1" w:rsidR="00A87856" w:rsidRDefault="00F502BF" w:rsidP="00A87856">
            <w:pPr>
              <w:pStyle w:val="Dates"/>
            </w:pPr>
            <w:r>
              <w:t>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B74C99" w14:textId="63FC4463" w:rsidR="00A87856" w:rsidRDefault="00F502BF" w:rsidP="00A87856">
            <w:pPr>
              <w:pStyle w:val="Dates"/>
            </w:pPr>
            <w:r>
              <w:t>3</w:t>
            </w:r>
          </w:p>
        </w:tc>
      </w:tr>
      <w:tr w:rsidR="00A87856" w14:paraId="716AF53E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E61E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253F0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F94E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3160E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5E593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91D69F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E34F6D" w14:textId="01FF8013" w:rsidR="00A87856" w:rsidRDefault="00A87856" w:rsidP="00A87856">
            <w:pPr>
              <w:pStyle w:val="Dates"/>
            </w:pPr>
          </w:p>
        </w:tc>
      </w:tr>
      <w:tr w:rsidR="00A87856" w14:paraId="2E8B161E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4F340D" w14:textId="41E110A6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8C9930" w14:textId="52F69943" w:rsidR="00A87856" w:rsidRDefault="0077732C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DD7E56" w14:textId="321D47E4" w:rsidR="00A87856" w:rsidRDefault="0077732C" w:rsidP="00A87856">
            <w:pPr>
              <w:pStyle w:val="Dates"/>
            </w:pPr>
            <w:r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44700D" w14:textId="65BBFEF9" w:rsidR="00A87856" w:rsidRDefault="0077732C" w:rsidP="00A87856">
            <w:pPr>
              <w:pStyle w:val="Dates"/>
            </w:pPr>
            <w:r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8B6F26" w14:textId="1C90FB11" w:rsidR="00A87856" w:rsidRDefault="0077732C" w:rsidP="0077732C">
            <w:pPr>
              <w:pStyle w:val="Dates"/>
              <w:jc w:val="center"/>
            </w:pPr>
            <w:r>
              <w:t>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33E922" w14:textId="72136CF9" w:rsidR="00A87856" w:rsidRDefault="00224111" w:rsidP="00A87856">
            <w:pPr>
              <w:pStyle w:val="Dates"/>
            </w:pPr>
            <w:r>
              <w:t>1</w:t>
            </w:r>
            <w:r w:rsidR="0077732C">
              <w:t>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839F82" w14:textId="7F266F44" w:rsidR="00A87856" w:rsidRDefault="00A87856" w:rsidP="00A87856">
            <w:pPr>
              <w:pStyle w:val="Dates"/>
            </w:pPr>
            <w:r w:rsidRPr="00537D06">
              <w:t>1</w:t>
            </w:r>
            <w:r w:rsidR="0077732C">
              <w:t>10</w:t>
            </w:r>
          </w:p>
        </w:tc>
      </w:tr>
      <w:tr w:rsidR="00A87856" w14:paraId="034FC83F" w14:textId="77777777" w:rsidTr="00DF2021">
        <w:trPr>
          <w:gridAfter w:val="1"/>
          <w:wAfter w:w="35" w:type="pct"/>
          <w:trHeight w:hRule="exact" w:val="1503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A90E58" w14:textId="5DE99E8F" w:rsidR="00A87856" w:rsidRDefault="00224111" w:rsidP="00F502BF">
            <w:pPr>
              <w:pStyle w:val="Dates"/>
              <w:jc w:val="left"/>
            </w:pPr>
            <w:r>
              <w:t>Worship 9;00</w:t>
            </w:r>
            <w:r w:rsidR="00DF2021">
              <w:t>0 PM</w:t>
            </w:r>
          </w:p>
          <w:p w14:paraId="5B9EFE23" w14:textId="1BFDFD2A" w:rsidR="00DF2021" w:rsidRDefault="00DF2021" w:rsidP="00F502BF">
            <w:pPr>
              <w:pStyle w:val="Dates"/>
              <w:jc w:val="left"/>
            </w:pPr>
            <w:proofErr w:type="gramStart"/>
            <w:r>
              <w:t>Blessing</w:t>
            </w:r>
            <w:proofErr w:type="gramEnd"/>
            <w:r>
              <w:t xml:space="preserve"> of the Pets 2</w:t>
            </w:r>
            <w:r w:rsidR="0025435A">
              <w:t>:00 PM</w:t>
            </w:r>
          </w:p>
          <w:p w14:paraId="28DC5936" w14:textId="103366DE" w:rsidR="00224111" w:rsidRDefault="00224111" w:rsidP="00A87856">
            <w:pPr>
              <w:pStyle w:val="Dates"/>
            </w:pPr>
            <w:r>
              <w:t>F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573E1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F4D6A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DBEBFC" w14:textId="6AC1369C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AB9429" w14:textId="77777777" w:rsidR="00A87856" w:rsidRDefault="0025435A" w:rsidP="00A87856">
            <w:pPr>
              <w:pStyle w:val="Dates"/>
            </w:pPr>
            <w:r>
              <w:t>Bible Study 1:00</w:t>
            </w:r>
          </w:p>
          <w:p w14:paraId="3E555F50" w14:textId="77777777" w:rsidR="0025435A" w:rsidRDefault="0025435A" w:rsidP="00A87856">
            <w:pPr>
              <w:pStyle w:val="Dates"/>
            </w:pPr>
            <w:r>
              <w:t>Movie Study 2:00</w:t>
            </w:r>
          </w:p>
          <w:p w14:paraId="6BF8ED2C" w14:textId="3B871024" w:rsidR="0025435A" w:rsidRDefault="0025435A" w:rsidP="00A87856">
            <w:pPr>
              <w:pStyle w:val="Dates"/>
            </w:pPr>
            <w:r>
              <w:t>Choir 3:00</w:t>
            </w: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AFADE4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AED5E0" w14:textId="1999A775" w:rsidR="00A87856" w:rsidRDefault="00224111" w:rsidP="00A87856">
            <w:pPr>
              <w:pStyle w:val="Dates"/>
            </w:pPr>
            <w:r>
              <w:t>Welcome Tabler 10:30 AM</w:t>
            </w:r>
          </w:p>
        </w:tc>
      </w:tr>
      <w:tr w:rsidR="00A87856" w14:paraId="579C42F2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C1D282" w14:textId="0883819D" w:rsidR="00A87856" w:rsidRDefault="0077732C" w:rsidP="00A87856">
            <w:pPr>
              <w:pStyle w:val="Dates"/>
            </w:pPr>
            <w:r>
              <w:t>11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B592DA" w14:textId="44145DD5" w:rsidR="00A87856" w:rsidRDefault="00A87856" w:rsidP="00A87856">
            <w:pPr>
              <w:pStyle w:val="Dates"/>
            </w:pPr>
            <w:r w:rsidRPr="00537D06">
              <w:t>1</w:t>
            </w:r>
            <w:r w:rsidR="0077732C">
              <w:t>12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CFACEE" w14:textId="4E19F01E" w:rsidR="00A87856" w:rsidRDefault="0077732C" w:rsidP="00A87856">
            <w:pPr>
              <w:pStyle w:val="Dates"/>
            </w:pPr>
            <w:r>
              <w:t>13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2A0A7D" w14:textId="6FFA9D05" w:rsidR="00A87856" w:rsidRDefault="0077732C" w:rsidP="00A87856">
            <w:pPr>
              <w:pStyle w:val="Dates"/>
            </w:pPr>
            <w:r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E14A22" w14:textId="5045438E" w:rsidR="00A87856" w:rsidRDefault="0077732C" w:rsidP="00A87856">
            <w:pPr>
              <w:pStyle w:val="Dates"/>
            </w:pPr>
            <w:r>
              <w:t>15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E5C356" w14:textId="520EA243" w:rsidR="00A87856" w:rsidRDefault="0077732C" w:rsidP="00A87856">
            <w:pPr>
              <w:pStyle w:val="Dates"/>
            </w:pPr>
            <w:r>
              <w:t>16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836A93" w14:textId="7FC308E4" w:rsidR="00A87856" w:rsidRDefault="00CE77D8" w:rsidP="0077732C">
            <w:pPr>
              <w:pStyle w:val="Dates"/>
              <w:jc w:val="left"/>
            </w:pPr>
            <w:r>
              <w:t>17</w:t>
            </w:r>
          </w:p>
        </w:tc>
      </w:tr>
      <w:tr w:rsidR="00A87856" w14:paraId="79489B8D" w14:textId="77777777" w:rsidTr="0077732C">
        <w:trPr>
          <w:gridAfter w:val="1"/>
          <w:wAfter w:w="35" w:type="pct"/>
          <w:trHeight w:hRule="exact" w:val="1224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B9F9E5" w14:textId="77777777" w:rsidR="00A87856" w:rsidRDefault="00224111" w:rsidP="00A87856">
            <w:pPr>
              <w:pStyle w:val="Dates"/>
            </w:pPr>
            <w:r>
              <w:t xml:space="preserve">Worship 9:00 </w:t>
            </w:r>
          </w:p>
          <w:p w14:paraId="20C12AF0" w14:textId="23A2B43D" w:rsidR="00224111" w:rsidRDefault="00224111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98F7A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62946B" w14:textId="3907BB9C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E4AE47" w14:textId="0A5B9922" w:rsidR="00A87856" w:rsidRDefault="006D6BEB" w:rsidP="0077732C">
            <w:pPr>
              <w:pStyle w:val="Dates"/>
              <w:jc w:val="left"/>
            </w:pPr>
            <w:r>
              <w:t xml:space="preserve"> </w:t>
            </w:r>
            <w:r w:rsidR="0077732C">
              <w:t xml:space="preserve">Blood Drive 1;00 PM </w:t>
            </w: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22A86D" w14:textId="77777777" w:rsidR="00A87856" w:rsidRDefault="0077732C" w:rsidP="00A87856">
            <w:pPr>
              <w:pStyle w:val="Dates"/>
            </w:pPr>
            <w:r>
              <w:t>Bible Study 1:00</w:t>
            </w:r>
          </w:p>
          <w:p w14:paraId="11DE135F" w14:textId="77777777" w:rsidR="0077732C" w:rsidRDefault="0077732C" w:rsidP="00A87856">
            <w:pPr>
              <w:pStyle w:val="Dates"/>
            </w:pPr>
            <w:r>
              <w:t>Movie Study 2:00</w:t>
            </w:r>
          </w:p>
          <w:p w14:paraId="1FFEB8BB" w14:textId="7CFF5F06" w:rsidR="0077732C" w:rsidRDefault="0077732C" w:rsidP="00A87856">
            <w:pPr>
              <w:pStyle w:val="Dates"/>
            </w:pPr>
            <w:r>
              <w:t>Choir 3:00 PM</w:t>
            </w: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0196BC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0051A2" w14:textId="272174B0" w:rsidR="00A87856" w:rsidRDefault="00A87856" w:rsidP="00A87856">
            <w:pPr>
              <w:pStyle w:val="Dates"/>
            </w:pPr>
          </w:p>
        </w:tc>
      </w:tr>
      <w:tr w:rsidR="00A87856" w14:paraId="030303A5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84590B" w14:textId="6D34C817" w:rsidR="00A87856" w:rsidRDefault="00CE77D8" w:rsidP="00A87856">
            <w:pPr>
              <w:pStyle w:val="Dates"/>
            </w:pPr>
            <w:r>
              <w:t>18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58FFB1" w14:textId="710056ED" w:rsidR="00A87856" w:rsidRDefault="00CE77D8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561D83" w14:textId="22BC6899" w:rsidR="00A87856" w:rsidRDefault="00CE77D8" w:rsidP="00A87856">
            <w:pPr>
              <w:pStyle w:val="Dates"/>
            </w:pPr>
            <w:r>
              <w:t>20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B7204E" w14:textId="3D38E642" w:rsidR="00A87856" w:rsidRDefault="00CE77D8" w:rsidP="00A87856">
            <w:pPr>
              <w:pStyle w:val="Dates"/>
            </w:pPr>
            <w:r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5F1185" w14:textId="4F0CA0EE" w:rsidR="00A87856" w:rsidRDefault="00CE77D8" w:rsidP="00A87856">
            <w:pPr>
              <w:pStyle w:val="Dates"/>
            </w:pPr>
            <w:r>
              <w:t>22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301C92" w14:textId="20775ADC" w:rsidR="00A87856" w:rsidRDefault="00CE77D8" w:rsidP="00A87856">
            <w:pPr>
              <w:pStyle w:val="Dates"/>
            </w:pPr>
            <w:r>
              <w:t>23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C4CD40" w14:textId="1C4FF935" w:rsidR="00A87856" w:rsidRDefault="00CE77D8" w:rsidP="00A87856">
            <w:pPr>
              <w:pStyle w:val="Dates"/>
            </w:pPr>
            <w:r>
              <w:t>2</w:t>
            </w:r>
          </w:p>
        </w:tc>
      </w:tr>
      <w:tr w:rsidR="00A87856" w14:paraId="39C59A19" w14:textId="77777777" w:rsidTr="00FA0571">
        <w:trPr>
          <w:gridAfter w:val="1"/>
          <w:wAfter w:w="35" w:type="pct"/>
          <w:trHeight w:hRule="exact" w:val="1485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8D7054" w14:textId="77777777" w:rsidR="00A87856" w:rsidRDefault="00FA0571" w:rsidP="00A87856">
            <w:pPr>
              <w:pStyle w:val="Dates"/>
            </w:pPr>
            <w:r>
              <w:t>Worship 9;00 AM</w:t>
            </w:r>
          </w:p>
          <w:p w14:paraId="25AF79EE" w14:textId="0808B2C2" w:rsidR="00C57276" w:rsidRDefault="00C57276" w:rsidP="00A87856">
            <w:pPr>
              <w:pStyle w:val="Dates"/>
            </w:pPr>
            <w:r>
              <w:t>St. Luke Evangelist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560A6" w14:textId="776CA5D0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B9B233" w14:textId="62A5370A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441ECE" w14:textId="77777777" w:rsidR="00A87856" w:rsidRDefault="00C57276" w:rsidP="00A87856">
            <w:pPr>
              <w:pStyle w:val="Dates"/>
            </w:pPr>
            <w:r>
              <w:t>Senior Lunch 12:00</w:t>
            </w:r>
          </w:p>
          <w:p w14:paraId="0A6878B5" w14:textId="77777777" w:rsidR="00C57276" w:rsidRDefault="00C57276" w:rsidP="00A87856">
            <w:pPr>
              <w:pStyle w:val="Dates"/>
            </w:pPr>
            <w:r>
              <w:t xml:space="preserve">WELCA </w:t>
            </w:r>
            <w:r w:rsidR="00771A42">
              <w:t>meet 6:00</w:t>
            </w:r>
          </w:p>
          <w:p w14:paraId="0FF6059A" w14:textId="3B30B30A" w:rsidR="00771A42" w:rsidRDefault="00771A42" w:rsidP="00A87856">
            <w:pPr>
              <w:pStyle w:val="Dates"/>
            </w:pPr>
            <w:r>
              <w:t>Grief Support 7:00</w:t>
            </w: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88BBBD" w14:textId="77777777" w:rsidR="00A87856" w:rsidRDefault="00771A42" w:rsidP="00A87856">
            <w:pPr>
              <w:pStyle w:val="Dates"/>
            </w:pPr>
            <w:r>
              <w:t>Bible Study 1;00</w:t>
            </w:r>
          </w:p>
          <w:p w14:paraId="5C6B4EC4" w14:textId="77777777" w:rsidR="00771A42" w:rsidRDefault="00771A42" w:rsidP="00A87856">
            <w:pPr>
              <w:pStyle w:val="Dates"/>
            </w:pPr>
            <w:r>
              <w:t>Movie Study 2:00</w:t>
            </w:r>
          </w:p>
          <w:p w14:paraId="6C41ABD3" w14:textId="2E32ACDB" w:rsidR="00771A42" w:rsidRDefault="00771A42" w:rsidP="00A87856">
            <w:pPr>
              <w:pStyle w:val="Dates"/>
            </w:pPr>
            <w:r>
              <w:t xml:space="preserve">Choir 3;00 </w:t>
            </w: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69B76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AE176E" w14:textId="77777777" w:rsidR="00A87856" w:rsidRDefault="00A87856" w:rsidP="00A87856">
            <w:pPr>
              <w:pStyle w:val="Dates"/>
            </w:pPr>
          </w:p>
        </w:tc>
      </w:tr>
      <w:tr w:rsidR="00A87856" w14:paraId="15A97680" w14:textId="77777777" w:rsidTr="00224111">
        <w:trPr>
          <w:gridAfter w:val="1"/>
          <w:wAfter w:w="35" w:type="pct"/>
          <w:trHeight w:val="52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B58154" w14:textId="336B6FD4" w:rsidR="00A87856" w:rsidRDefault="00CE77D8" w:rsidP="00A87856">
            <w:pPr>
              <w:pStyle w:val="Dates"/>
            </w:pPr>
            <w:r>
              <w:t>25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2F61F7" w14:textId="7BAEDC49" w:rsidR="00A87856" w:rsidRDefault="00CE77D8" w:rsidP="006D6BEB">
            <w:pPr>
              <w:pStyle w:val="Dates"/>
            </w:pPr>
            <w:r>
              <w:t>26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CDEA51" w14:textId="2448394A" w:rsidR="00A87856" w:rsidRDefault="00CE77D8" w:rsidP="00A87856">
            <w:pPr>
              <w:pStyle w:val="Dates"/>
            </w:pPr>
            <w:r>
              <w:t>27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A2F7FF" w14:textId="6AFC972D" w:rsidR="00A87856" w:rsidRDefault="00CE77D8" w:rsidP="00A87856">
            <w:pPr>
              <w:pStyle w:val="Dates"/>
            </w:pPr>
            <w:r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10D1EB" w14:textId="256C48E3" w:rsidR="00A87856" w:rsidRDefault="00CE77D8" w:rsidP="00A87856">
            <w:pPr>
              <w:pStyle w:val="Dates"/>
            </w:pPr>
            <w:r>
              <w:t>29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520DDE" w14:textId="7FD71561" w:rsidR="00A87856" w:rsidRDefault="00CE77D8" w:rsidP="00A87856">
            <w:pPr>
              <w:pStyle w:val="Dates"/>
            </w:pPr>
            <w:r>
              <w:t>30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EAF443" w14:textId="615BF135" w:rsidR="00A87856" w:rsidRDefault="00CE77D8" w:rsidP="00A87856">
            <w:pPr>
              <w:pStyle w:val="Dates"/>
            </w:pPr>
            <w:r>
              <w:t>31</w:t>
            </w:r>
          </w:p>
        </w:tc>
      </w:tr>
      <w:tr w:rsidR="00CE2D21" w14:paraId="0CEA6112" w14:textId="77777777" w:rsidTr="00CE77D8">
        <w:trPr>
          <w:gridAfter w:val="1"/>
          <w:wAfter w:w="35" w:type="pct"/>
          <w:trHeight w:hRule="exact" w:val="1548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A4BE70" w14:textId="77777777" w:rsidR="00CE2D21" w:rsidRDefault="00A0616F" w:rsidP="00CE2D21">
            <w:pPr>
              <w:pStyle w:val="Dates"/>
            </w:pPr>
            <w:r>
              <w:t>Worship 9:00</w:t>
            </w:r>
          </w:p>
          <w:p w14:paraId="60F529D1" w14:textId="77777777" w:rsidR="00A0616F" w:rsidRDefault="00A0616F" w:rsidP="00CE2D21">
            <w:pPr>
              <w:pStyle w:val="Dates"/>
            </w:pPr>
            <w:r>
              <w:t>Reformation Day</w:t>
            </w:r>
          </w:p>
          <w:p w14:paraId="2133BCE8" w14:textId="48F44125" w:rsidR="00A0616F" w:rsidRDefault="00A0616F" w:rsidP="00CE2D21">
            <w:pPr>
              <w:pStyle w:val="Dates"/>
            </w:pPr>
            <w:r>
              <w:t>Trunk and Treat 6:00 PM</w:t>
            </w: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E2D0C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70E4A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00732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ECBC21" w14:textId="77777777" w:rsidR="00CE2D21" w:rsidRDefault="00906256" w:rsidP="00CE2D21">
            <w:pPr>
              <w:pStyle w:val="Dates"/>
            </w:pPr>
            <w:r>
              <w:t xml:space="preserve">Bible Study 1:00 </w:t>
            </w:r>
          </w:p>
          <w:p w14:paraId="19549557" w14:textId="77777777" w:rsidR="00906256" w:rsidRDefault="00906256" w:rsidP="00CE2D21">
            <w:pPr>
              <w:pStyle w:val="Dates"/>
            </w:pPr>
            <w:r>
              <w:t>Movie Study 2:00</w:t>
            </w:r>
          </w:p>
          <w:p w14:paraId="6A4F21AB" w14:textId="4B60AC9F" w:rsidR="00906256" w:rsidRDefault="00906256" w:rsidP="00CE2D21">
            <w:pPr>
              <w:pStyle w:val="Dates"/>
            </w:pPr>
            <w:r>
              <w:t xml:space="preserve">Choir 3:00 </w:t>
            </w: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CB9048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065DF9" w14:textId="77777777" w:rsidR="00CE2D21" w:rsidRDefault="00E80560" w:rsidP="00CE2D21">
            <w:pPr>
              <w:pStyle w:val="Dates"/>
            </w:pPr>
            <w:r>
              <w:t>All Hallows Eve</w:t>
            </w:r>
          </w:p>
          <w:p w14:paraId="536311F9" w14:textId="77777777" w:rsidR="00E80560" w:rsidRDefault="00E80560" w:rsidP="00CE2D21">
            <w:pPr>
              <w:pStyle w:val="Dates"/>
            </w:pPr>
            <w:r>
              <w:t>Reformation Day</w:t>
            </w:r>
          </w:p>
          <w:p w14:paraId="346B2154" w14:textId="000A938F" w:rsidR="00C82239" w:rsidRDefault="00C82239" w:rsidP="00CE2D21">
            <w:pPr>
              <w:pStyle w:val="Dates"/>
            </w:pPr>
            <w:r>
              <w:t>Baptism 10:00 am</w:t>
            </w:r>
          </w:p>
        </w:tc>
      </w:tr>
      <w:tr w:rsidR="00CE2D21" w14:paraId="47DE1BD0" w14:textId="77777777" w:rsidTr="002E514F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9AA2F1" w14:textId="6CF08E8A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69C24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4E152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8D3A7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09299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8D8CCD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5F737B" w14:textId="77777777" w:rsidR="00CE2D21" w:rsidRDefault="00CE2D21" w:rsidP="00CE2D21">
            <w:pPr>
              <w:pStyle w:val="Dates"/>
            </w:pPr>
          </w:p>
        </w:tc>
      </w:tr>
      <w:tr w:rsidR="005B4B49" w14:paraId="03FA3B36" w14:textId="77777777" w:rsidTr="002E514F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DDC438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BD6107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40045C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F42DD1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8E7015" w14:textId="77777777" w:rsidR="00FD4A7D" w:rsidRDefault="00FD4A7D" w:rsidP="00CC126F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6EC892" w14:textId="77777777" w:rsidR="00FD4A7D" w:rsidRDefault="00FD4A7D" w:rsidP="00CC126F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115518" w14:textId="77777777" w:rsidR="00FD4A7D" w:rsidRDefault="00FD4A7D" w:rsidP="00CC126F">
            <w:pPr>
              <w:pStyle w:val="Dates"/>
            </w:pPr>
          </w:p>
        </w:tc>
      </w:tr>
      <w:tr w:rsidR="005B4B49" w14:paraId="11D763CD" w14:textId="77777777" w:rsidTr="002E514F">
        <w:trPr>
          <w:gridAfter w:val="1"/>
          <w:wAfter w:w="35" w:type="pct"/>
          <w:trHeight w:hRule="exact" w:val="191"/>
        </w:trPr>
        <w:tc>
          <w:tcPr>
            <w:tcW w:w="1273" w:type="pct"/>
            <w:gridSpan w:val="2"/>
            <w:tcBorders>
              <w:top w:val="single" w:sz="8" w:space="0" w:color="BFBFBF" w:themeColor="background1" w:themeShade="BF"/>
            </w:tcBorders>
          </w:tcPr>
          <w:p w14:paraId="31BE30A7" w14:textId="77777777" w:rsidR="005B4B49" w:rsidRDefault="005B4B49" w:rsidP="009F5B59"/>
        </w:tc>
        <w:tc>
          <w:tcPr>
            <w:tcW w:w="1235" w:type="pct"/>
            <w:gridSpan w:val="4"/>
            <w:tcBorders>
              <w:top w:val="single" w:sz="8" w:space="0" w:color="BFBFBF" w:themeColor="background1" w:themeShade="BF"/>
            </w:tcBorders>
          </w:tcPr>
          <w:p w14:paraId="685D4CAF" w14:textId="77777777" w:rsidR="005B4B49" w:rsidRDefault="005B4B49" w:rsidP="009F5B59"/>
        </w:tc>
        <w:tc>
          <w:tcPr>
            <w:tcW w:w="1302" w:type="pct"/>
            <w:gridSpan w:val="5"/>
            <w:tcBorders>
              <w:top w:val="single" w:sz="8" w:space="0" w:color="BFBFBF" w:themeColor="background1" w:themeShade="BF"/>
            </w:tcBorders>
          </w:tcPr>
          <w:p w14:paraId="5E53C37E" w14:textId="77777777" w:rsidR="005B4B49" w:rsidRDefault="005B4B49" w:rsidP="009F5B59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4E7FA485" w14:textId="77777777" w:rsidR="005B4B49" w:rsidRDefault="005B4B49" w:rsidP="009F5B59"/>
        </w:tc>
      </w:tr>
      <w:tr w:rsidR="00EB29B2" w14:paraId="732908F5" w14:textId="77777777" w:rsidTr="0016297B">
        <w:trPr>
          <w:trHeight w:hRule="exact" w:val="1584"/>
        </w:trPr>
        <w:tc>
          <w:tcPr>
            <w:tcW w:w="1340" w:type="pct"/>
            <w:gridSpan w:val="3"/>
          </w:tcPr>
          <w:p w14:paraId="0F1C6F04" w14:textId="77777777" w:rsidR="00EB29B2" w:rsidRDefault="00025387">
            <w:pPr>
              <w:pStyle w:val="Heading1"/>
            </w:pPr>
            <w:sdt>
              <w:sdtPr>
                <w:id w:val="885914927"/>
                <w:placeholder>
                  <w:docPart w:val="AFE92EBC385342F7974A5A9770EB7D8A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50DBA121" w14:textId="77777777" w:rsidR="00EB29B2" w:rsidRDefault="00025387">
            <w:pPr>
              <w:pStyle w:val="Heading2"/>
            </w:pPr>
            <w:sdt>
              <w:sdtPr>
                <w:id w:val="31938211"/>
                <w:placeholder>
                  <w:docPart w:val="BD5169A80BA94B2E9606CD759479E2D8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14C13D11" w14:textId="77777777" w:rsidR="00EB29B2" w:rsidRDefault="00025387">
            <w:sdt>
              <w:sdtPr>
                <w:id w:val="31938213"/>
                <w:placeholder>
                  <w:docPart w:val="87D74ECA6768481C9D0445F51C0BCEB3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45072FE" w14:textId="77777777" w:rsidR="00EB29B2" w:rsidRDefault="00025387">
            <w:pPr>
              <w:pStyle w:val="Heading2"/>
            </w:pPr>
            <w:sdt>
              <w:sdtPr>
                <w:id w:val="-1548298989"/>
                <w:placeholder>
                  <w:docPart w:val="54594291B91E483BAF7613D211761F39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2D584E7F" w14:textId="77777777" w:rsidR="00EB29B2" w:rsidRDefault="00025387">
            <w:sdt>
              <w:sdtPr>
                <w:id w:val="1940709073"/>
                <w:placeholder>
                  <w:docPart w:val="F19DF7453ACA45C496DCC366FC01893D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5"/>
          </w:tcPr>
          <w:p w14:paraId="2FC817E8" w14:textId="77777777" w:rsidR="00EB29B2" w:rsidRDefault="00025387">
            <w:pPr>
              <w:pStyle w:val="Heading2"/>
            </w:pPr>
            <w:sdt>
              <w:sdtPr>
                <w:id w:val="1620335665"/>
                <w:placeholder>
                  <w:docPart w:val="AE2E7D3E9BA84F939B35007649F45FA2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Heading</w:t>
                </w:r>
              </w:sdtContent>
            </w:sdt>
          </w:p>
          <w:p w14:paraId="2A49FAD8" w14:textId="77777777" w:rsidR="00EB29B2" w:rsidRDefault="00025387">
            <w:sdt>
              <w:sdtPr>
                <w:id w:val="224884436"/>
                <w:placeholder>
                  <w:docPart w:val="90F1D1E802BC4E0A9E26D6F56D1182B9"/>
                </w:placeholder>
                <w:temporary/>
                <w:showingPlcHdr/>
                <w15:appearance w15:val="hidden"/>
              </w:sdtPr>
              <w:sdtEndPr/>
              <w:sdtContent>
                <w:r w:rsidR="004D589B">
                  <w:t>View and edit this document in Word on your computer, tablet, or phone.</w:t>
                </w:r>
              </w:sdtContent>
            </w:sdt>
          </w:p>
        </w:tc>
      </w:tr>
    </w:tbl>
    <w:p w14:paraId="08498CB4" w14:textId="77777777" w:rsidR="00EB29B2" w:rsidRDefault="00EB29B2"/>
    <w:p w14:paraId="08A785DF" w14:textId="77777777" w:rsidR="00053E1F" w:rsidRDefault="00053E1F">
      <w:pPr>
        <w:sectPr w:rsidR="00053E1F" w:rsidSect="00347906">
          <w:pgSz w:w="15840" w:h="12240" w:orient="landscape" w:code="1"/>
          <w:pgMar w:top="504" w:right="720" w:bottom="0" w:left="720" w:header="0" w:footer="0" w:gutter="0"/>
          <w:cols w:space="720"/>
          <w:docGrid w:linePitch="360"/>
        </w:sectPr>
      </w:pPr>
    </w:p>
    <w:tbl>
      <w:tblPr>
        <w:tblW w:w="5041" w:type="pct"/>
        <w:tblLook w:val="0600" w:firstRow="0" w:lastRow="0" w:firstColumn="0" w:lastColumn="0" w:noHBand="1" w:noVBand="1"/>
        <w:tblCaption w:val="Layout table"/>
      </w:tblPr>
      <w:tblGrid>
        <w:gridCol w:w="2087"/>
        <w:gridCol w:w="1460"/>
        <w:gridCol w:w="346"/>
        <w:gridCol w:w="256"/>
        <w:gridCol w:w="2050"/>
        <w:gridCol w:w="1106"/>
        <w:gridCol w:w="131"/>
        <w:gridCol w:w="807"/>
        <w:gridCol w:w="2050"/>
        <w:gridCol w:w="685"/>
        <w:gridCol w:w="90"/>
        <w:gridCol w:w="642"/>
        <w:gridCol w:w="630"/>
        <w:gridCol w:w="2076"/>
        <w:gridCol w:w="102"/>
      </w:tblGrid>
      <w:tr w:rsidR="0042216A" w14:paraId="176DCFD4" w14:textId="77777777" w:rsidTr="00F43785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DC7837F" w14:textId="77777777" w:rsidR="0042216A" w:rsidRDefault="0042216A" w:rsidP="00362C98">
            <w:pPr>
              <w:pStyle w:val="Month"/>
              <w:jc w:val="right"/>
            </w:pPr>
            <w:r>
              <w:lastRenderedPageBreak/>
              <w:t>February</w:t>
            </w: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A0C5D8E" w14:textId="77777777" w:rsidR="0042216A" w:rsidRDefault="00A87856" w:rsidP="00362C98">
            <w:pPr>
              <w:pStyle w:val="Year"/>
              <w:jc w:val="right"/>
            </w:pPr>
            <w:r>
              <w:t>2026</w:t>
            </w:r>
          </w:p>
        </w:tc>
      </w:tr>
      <w:tr w:rsidR="0042216A" w14:paraId="6B7BBFE5" w14:textId="77777777" w:rsidTr="00F43785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ACAB72E" w14:textId="77777777" w:rsidR="0042216A" w:rsidRDefault="0042216A" w:rsidP="000634C9">
            <w:pPr>
              <w:pStyle w:val="NoSpacing"/>
            </w:pP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DE23E44" w14:textId="77777777" w:rsidR="0042216A" w:rsidRDefault="0042216A" w:rsidP="000634C9">
            <w:pPr>
              <w:pStyle w:val="NoSpacing"/>
            </w:pPr>
          </w:p>
        </w:tc>
      </w:tr>
      <w:tr w:rsidR="00C0767A" w14:paraId="49879105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57DA483" w14:textId="77777777" w:rsidR="00C0767A" w:rsidRDefault="00025387" w:rsidP="00C0767A">
            <w:pPr>
              <w:pStyle w:val="Days"/>
            </w:pPr>
            <w:sdt>
              <w:sdtPr>
                <w:id w:val="526755050"/>
                <w:placeholder>
                  <w:docPart w:val="D05346182F4C4CE8A78DB3670172FE8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01CF3DB" w14:textId="77777777" w:rsidR="00C0767A" w:rsidRDefault="00025387" w:rsidP="00C0767A">
            <w:pPr>
              <w:pStyle w:val="Days"/>
            </w:pPr>
            <w:sdt>
              <w:sdtPr>
                <w:id w:val="362030909"/>
                <w:placeholder>
                  <w:docPart w:val="2BD49143D57F43B1B047930CBFD5780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1C3F03A" w14:textId="77777777" w:rsidR="00C0767A" w:rsidRDefault="00025387" w:rsidP="00C0767A">
            <w:pPr>
              <w:pStyle w:val="Days"/>
            </w:pPr>
            <w:sdt>
              <w:sdtPr>
                <w:id w:val="-1588463047"/>
                <w:placeholder>
                  <w:docPart w:val="B9E1E3F209324163858E83FF06855D5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4E3A87A" w14:textId="77777777" w:rsidR="00C0767A" w:rsidRDefault="00025387" w:rsidP="00C0767A">
            <w:pPr>
              <w:pStyle w:val="Days"/>
            </w:pPr>
            <w:sdt>
              <w:sdtPr>
                <w:id w:val="-691997620"/>
                <w:placeholder>
                  <w:docPart w:val="72E09B472FCD49B088A6484984A950B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CC32E21" w14:textId="77777777" w:rsidR="00C0767A" w:rsidRDefault="00025387" w:rsidP="00C0767A">
            <w:pPr>
              <w:pStyle w:val="Days"/>
            </w:pPr>
            <w:sdt>
              <w:sdtPr>
                <w:id w:val="1749459127"/>
                <w:placeholder>
                  <w:docPart w:val="A7630555717B4BFAB42B64303E36F7C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6CD91B7" w14:textId="77777777" w:rsidR="00C0767A" w:rsidRDefault="00025387" w:rsidP="00C0767A">
            <w:pPr>
              <w:pStyle w:val="Days"/>
            </w:pPr>
            <w:sdt>
              <w:sdtPr>
                <w:id w:val="-317185076"/>
                <w:placeholder>
                  <w:docPart w:val="C0456892DA0A4626BCD7609E0FD0141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75BD858" w14:textId="77777777" w:rsidR="00C0767A" w:rsidRDefault="00025387" w:rsidP="00C0767A">
            <w:pPr>
              <w:pStyle w:val="Days"/>
            </w:pPr>
            <w:sdt>
              <w:sdtPr>
                <w:id w:val="-1665071511"/>
                <w:placeholder>
                  <w:docPart w:val="A54CF0C6FEBB4432A389F7081328BAD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7D9EDA07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D3399E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64334" w14:textId="77777777" w:rsidR="00A87856" w:rsidRDefault="00A87856" w:rsidP="00A87856">
            <w:pPr>
              <w:pStyle w:val="Dates"/>
            </w:pPr>
            <w:r w:rsidRPr="00DC3485">
              <w:t>2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D15CD" w14:textId="77777777" w:rsidR="00A87856" w:rsidRDefault="00A87856" w:rsidP="00A87856">
            <w:pPr>
              <w:pStyle w:val="Dates"/>
            </w:pPr>
            <w:r w:rsidRPr="00DC3485">
              <w:t>3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1A59AC" w14:textId="77777777" w:rsidR="00A87856" w:rsidRDefault="00A87856" w:rsidP="00A87856">
            <w:pPr>
              <w:pStyle w:val="Dates"/>
            </w:pPr>
            <w:r w:rsidRPr="00DC3485">
              <w:t>4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5EF1399" w14:textId="77777777" w:rsidR="00A87856" w:rsidRDefault="00A87856" w:rsidP="00A87856">
            <w:pPr>
              <w:pStyle w:val="Dates"/>
            </w:pPr>
            <w:r w:rsidRPr="00DC3485">
              <w:t>5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CF8EA6" w14:textId="77777777" w:rsidR="00A87856" w:rsidRDefault="00A87856" w:rsidP="00A87856">
            <w:pPr>
              <w:pStyle w:val="Dates"/>
            </w:pPr>
            <w:r w:rsidRPr="00DC3485"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A06DBE" w14:textId="77777777" w:rsidR="00A87856" w:rsidRDefault="00A87856" w:rsidP="00A87856">
            <w:pPr>
              <w:pStyle w:val="Dates"/>
            </w:pPr>
            <w:r w:rsidRPr="00DC3485">
              <w:t>7</w:t>
            </w:r>
          </w:p>
        </w:tc>
      </w:tr>
      <w:tr w:rsidR="00A87856" w14:paraId="2279CE67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1F2DB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2A746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C0EEA9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908F4E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668DE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81FC11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AFF5E9" w14:textId="77777777" w:rsidR="00A87856" w:rsidRDefault="00A87856" w:rsidP="00A87856">
            <w:pPr>
              <w:pStyle w:val="Dates"/>
            </w:pPr>
          </w:p>
        </w:tc>
      </w:tr>
      <w:tr w:rsidR="00A87856" w14:paraId="5A8B6959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F00854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7C6039" w14:textId="77777777" w:rsidR="00A87856" w:rsidRDefault="00A87856" w:rsidP="00A87856">
            <w:pPr>
              <w:pStyle w:val="Dates"/>
            </w:pPr>
            <w:r w:rsidRPr="00DC3485">
              <w:t>9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2843F27" w14:textId="77777777" w:rsidR="00A87856" w:rsidRDefault="00A87856" w:rsidP="00A87856">
            <w:pPr>
              <w:pStyle w:val="Dates"/>
            </w:pPr>
            <w:r w:rsidRPr="00DC3485">
              <w:t>10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7789D7" w14:textId="77777777" w:rsidR="00A87856" w:rsidRDefault="00A87856" w:rsidP="00A87856">
            <w:pPr>
              <w:pStyle w:val="Dates"/>
            </w:pPr>
            <w:r w:rsidRPr="00DC3485">
              <w:t>11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EFF2AC" w14:textId="77777777" w:rsidR="00A87856" w:rsidRDefault="00A87856" w:rsidP="00A87856">
            <w:pPr>
              <w:pStyle w:val="Dates"/>
            </w:pPr>
            <w:r w:rsidRPr="00DC3485">
              <w:t>12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3D63BD" w14:textId="77777777" w:rsidR="00A87856" w:rsidRDefault="00A87856" w:rsidP="00A87856">
            <w:pPr>
              <w:pStyle w:val="Dates"/>
            </w:pPr>
            <w:r w:rsidRPr="00DC3485"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28066D" w14:textId="77777777" w:rsidR="00A87856" w:rsidRDefault="00A87856" w:rsidP="00A87856">
            <w:pPr>
              <w:pStyle w:val="Dates"/>
            </w:pPr>
            <w:r w:rsidRPr="00DC3485">
              <w:t>14</w:t>
            </w:r>
          </w:p>
        </w:tc>
      </w:tr>
      <w:tr w:rsidR="00A87856" w14:paraId="2429C1CB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556EC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885E6D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9B5F07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996ACF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A343D0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6D80BD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F0CE5F" w14:textId="77777777" w:rsidR="00A87856" w:rsidRDefault="00A87856" w:rsidP="00A87856">
            <w:pPr>
              <w:pStyle w:val="Dates"/>
            </w:pPr>
          </w:p>
        </w:tc>
      </w:tr>
      <w:tr w:rsidR="00A87856" w14:paraId="1C0BBBB1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C53D2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289FA5" w14:textId="77777777" w:rsidR="00A87856" w:rsidRDefault="00A87856" w:rsidP="00A87856">
            <w:pPr>
              <w:pStyle w:val="Dates"/>
            </w:pPr>
            <w:r w:rsidRPr="00DC3485">
              <w:t>16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813644" w14:textId="77777777" w:rsidR="00A87856" w:rsidRDefault="00A87856" w:rsidP="00A87856">
            <w:pPr>
              <w:pStyle w:val="Dates"/>
            </w:pPr>
            <w:r w:rsidRPr="00DC3485">
              <w:t>17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0B8074" w14:textId="77777777" w:rsidR="00A87856" w:rsidRDefault="00A87856" w:rsidP="00A87856">
            <w:pPr>
              <w:pStyle w:val="Dates"/>
            </w:pPr>
            <w:r w:rsidRPr="00DC3485">
              <w:t>18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4BD35B" w14:textId="77777777" w:rsidR="00A87856" w:rsidRDefault="00A87856" w:rsidP="00A87856">
            <w:pPr>
              <w:pStyle w:val="Dates"/>
            </w:pPr>
            <w:r w:rsidRPr="00DC3485">
              <w:t>19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8411F" w14:textId="77777777" w:rsidR="00A87856" w:rsidRDefault="00A87856" w:rsidP="00A87856">
            <w:pPr>
              <w:pStyle w:val="Dates"/>
            </w:pPr>
            <w:r w:rsidRPr="00DC3485"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E70DDD" w14:textId="77777777" w:rsidR="00A87856" w:rsidRDefault="00A87856" w:rsidP="00A87856">
            <w:pPr>
              <w:pStyle w:val="Dates"/>
            </w:pPr>
            <w:r w:rsidRPr="00DC3485">
              <w:t>21</w:t>
            </w:r>
          </w:p>
        </w:tc>
      </w:tr>
      <w:tr w:rsidR="00A87856" w14:paraId="46BEAA11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2C3811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6F9196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30DDD0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BA68D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5554E7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A6F65D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461C76" w14:textId="77777777" w:rsidR="00A87856" w:rsidRDefault="00A87856" w:rsidP="00A87856">
            <w:pPr>
              <w:pStyle w:val="Dates"/>
            </w:pPr>
          </w:p>
        </w:tc>
      </w:tr>
      <w:tr w:rsidR="00A87856" w14:paraId="0ED8AAF8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8F27CB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F65383" w14:textId="77777777" w:rsidR="00A87856" w:rsidRDefault="00A87856" w:rsidP="00A87856">
            <w:pPr>
              <w:pStyle w:val="Dates"/>
            </w:pPr>
            <w:r w:rsidRPr="00DC3485">
              <w:t>23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EEAE58" w14:textId="77777777" w:rsidR="00A87856" w:rsidRDefault="00A87856" w:rsidP="00A87856">
            <w:pPr>
              <w:pStyle w:val="Dates"/>
            </w:pPr>
            <w:r w:rsidRPr="00DC3485">
              <w:t>24</w:t>
            </w: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A33312" w14:textId="77777777" w:rsidR="00A87856" w:rsidRDefault="00A87856" w:rsidP="00A87856">
            <w:pPr>
              <w:pStyle w:val="Dates"/>
            </w:pPr>
            <w:r w:rsidRPr="00DC3485">
              <w:t>25</w:t>
            </w: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EB0FDC" w14:textId="77777777" w:rsidR="00A87856" w:rsidRDefault="00A87856" w:rsidP="00A87856">
            <w:pPr>
              <w:pStyle w:val="Dates"/>
            </w:pPr>
            <w:r w:rsidRPr="00DC3485">
              <w:t>26</w:t>
            </w: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C27FD" w14:textId="77777777" w:rsidR="00A87856" w:rsidRDefault="00A87856" w:rsidP="00A87856">
            <w:pPr>
              <w:pStyle w:val="Dates"/>
            </w:pPr>
            <w:r w:rsidRPr="00DC3485"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26F02C" w14:textId="77777777" w:rsidR="00A87856" w:rsidRDefault="00A87856" w:rsidP="00A87856">
            <w:pPr>
              <w:pStyle w:val="Dates"/>
            </w:pPr>
            <w:r w:rsidRPr="00DC3485">
              <w:t>28</w:t>
            </w:r>
          </w:p>
        </w:tc>
      </w:tr>
      <w:tr w:rsidR="00A87856" w14:paraId="78731575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239D8C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5FD934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1C7576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D2F3F9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69BEE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F8D8B3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59DF955" w14:textId="77777777" w:rsidR="00A87856" w:rsidRDefault="00A87856" w:rsidP="00A87856">
            <w:pPr>
              <w:pStyle w:val="Dates"/>
            </w:pPr>
          </w:p>
        </w:tc>
      </w:tr>
      <w:tr w:rsidR="00A87856" w14:paraId="1A46713C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0B1E2A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912A6B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1519C5" w14:textId="77777777" w:rsidR="00A87856" w:rsidRDefault="00A87856" w:rsidP="00A87856">
            <w:pPr>
              <w:pStyle w:val="Dates"/>
            </w:pP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8A7EAC" w14:textId="77777777" w:rsidR="00A87856" w:rsidRDefault="00A87856" w:rsidP="00A87856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2A59BC" w14:textId="77777777" w:rsidR="00A87856" w:rsidRDefault="00A87856" w:rsidP="00A87856">
            <w:pPr>
              <w:pStyle w:val="Dates"/>
            </w:pP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C1658C" w14:textId="77777777" w:rsidR="00A87856" w:rsidRDefault="00A87856" w:rsidP="00A87856">
            <w:pPr>
              <w:pStyle w:val="Dates"/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61AD6A" w14:textId="77777777" w:rsidR="00A87856" w:rsidRDefault="00A87856" w:rsidP="00A87856">
            <w:pPr>
              <w:pStyle w:val="Dates"/>
            </w:pPr>
          </w:p>
        </w:tc>
      </w:tr>
      <w:tr w:rsidR="00362C98" w14:paraId="567A1ED8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72C757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D562575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E7AC9C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D58B81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559B7E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3B237D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CD4FC5" w14:textId="77777777" w:rsidR="0042216A" w:rsidRDefault="0042216A" w:rsidP="000634C9">
            <w:pPr>
              <w:pStyle w:val="Dates"/>
            </w:pPr>
          </w:p>
        </w:tc>
      </w:tr>
      <w:tr w:rsidR="00362C98" w14:paraId="1ABFFA25" w14:textId="77777777" w:rsidTr="00C0767A">
        <w:trPr>
          <w:gridAfter w:val="1"/>
          <w:wAfter w:w="35" w:type="pct"/>
        </w:trPr>
        <w:tc>
          <w:tcPr>
            <w:tcW w:w="71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FE1BFD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847262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4D94B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B0D4DB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E2C1C1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2FEE0C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CBE940" w14:textId="77777777" w:rsidR="0042216A" w:rsidRDefault="0042216A" w:rsidP="000634C9">
            <w:pPr>
              <w:pStyle w:val="Dates"/>
            </w:pPr>
          </w:p>
        </w:tc>
      </w:tr>
      <w:tr w:rsidR="00362C98" w14:paraId="4B203E4C" w14:textId="77777777" w:rsidTr="00C0767A">
        <w:trPr>
          <w:gridAfter w:val="1"/>
          <w:wAfter w:w="35" w:type="pct"/>
          <w:trHeight w:hRule="exact" w:val="720"/>
        </w:trPr>
        <w:tc>
          <w:tcPr>
            <w:tcW w:w="71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EC1244" w14:textId="77777777" w:rsidR="0042216A" w:rsidRDefault="0042216A" w:rsidP="000634C9">
            <w:pPr>
              <w:pStyle w:val="Dates"/>
            </w:pPr>
          </w:p>
        </w:tc>
        <w:tc>
          <w:tcPr>
            <w:tcW w:w="710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8596B7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F3C66A" w14:textId="77777777" w:rsidR="0042216A" w:rsidRDefault="0042216A" w:rsidP="000634C9">
            <w:pPr>
              <w:pStyle w:val="Dates"/>
            </w:pPr>
          </w:p>
        </w:tc>
        <w:tc>
          <w:tcPr>
            <w:tcW w:w="70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0FCBD8" w14:textId="77777777" w:rsidR="0042216A" w:rsidRDefault="0042216A" w:rsidP="000634C9">
            <w:pPr>
              <w:pStyle w:val="Dates"/>
            </w:pPr>
          </w:p>
        </w:tc>
        <w:tc>
          <w:tcPr>
            <w:tcW w:w="706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0BD033" w14:textId="77777777" w:rsidR="0042216A" w:rsidRDefault="0042216A" w:rsidP="000634C9">
            <w:pPr>
              <w:pStyle w:val="Dates"/>
            </w:pPr>
          </w:p>
        </w:tc>
        <w:tc>
          <w:tcPr>
            <w:tcW w:w="705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3EE6E1" w14:textId="77777777" w:rsidR="0042216A" w:rsidRDefault="0042216A" w:rsidP="000634C9">
            <w:pPr>
              <w:pStyle w:val="Dates"/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2C21FA" w14:textId="77777777" w:rsidR="0042216A" w:rsidRDefault="0042216A" w:rsidP="000634C9">
            <w:pPr>
              <w:pStyle w:val="Dates"/>
            </w:pPr>
          </w:p>
        </w:tc>
      </w:tr>
      <w:tr w:rsidR="0042216A" w14:paraId="5B4662A4" w14:textId="77777777" w:rsidTr="00F43785">
        <w:trPr>
          <w:gridAfter w:val="1"/>
          <w:wAfter w:w="35" w:type="pct"/>
          <w:trHeight w:hRule="exact" w:val="191"/>
        </w:trPr>
        <w:tc>
          <w:tcPr>
            <w:tcW w:w="1222" w:type="pct"/>
            <w:gridSpan w:val="2"/>
            <w:tcBorders>
              <w:top w:val="single" w:sz="8" w:space="0" w:color="BFBFBF" w:themeColor="background1" w:themeShade="BF"/>
            </w:tcBorders>
          </w:tcPr>
          <w:p w14:paraId="2F02D894" w14:textId="77777777" w:rsidR="0042216A" w:rsidRDefault="0042216A" w:rsidP="00C56417"/>
        </w:tc>
        <w:tc>
          <w:tcPr>
            <w:tcW w:w="1294" w:type="pct"/>
            <w:gridSpan w:val="4"/>
            <w:tcBorders>
              <w:top w:val="single" w:sz="8" w:space="0" w:color="BFBFBF" w:themeColor="background1" w:themeShade="BF"/>
            </w:tcBorders>
          </w:tcPr>
          <w:p w14:paraId="1B3B7FFB" w14:textId="77777777" w:rsidR="0042216A" w:rsidRDefault="0042216A" w:rsidP="00C56417"/>
        </w:tc>
        <w:tc>
          <w:tcPr>
            <w:tcW w:w="1296" w:type="pct"/>
            <w:gridSpan w:val="5"/>
            <w:tcBorders>
              <w:top w:val="single" w:sz="8" w:space="0" w:color="BFBFBF" w:themeColor="background1" w:themeShade="BF"/>
            </w:tcBorders>
          </w:tcPr>
          <w:p w14:paraId="54A98E55" w14:textId="77777777" w:rsidR="0042216A" w:rsidRDefault="0042216A" w:rsidP="00C56417"/>
        </w:tc>
        <w:tc>
          <w:tcPr>
            <w:tcW w:w="1153" w:type="pct"/>
            <w:gridSpan w:val="3"/>
            <w:tcBorders>
              <w:top w:val="single" w:sz="8" w:space="0" w:color="BFBFBF" w:themeColor="background1" w:themeShade="BF"/>
            </w:tcBorders>
          </w:tcPr>
          <w:p w14:paraId="07C63E08" w14:textId="77777777" w:rsidR="0042216A" w:rsidRDefault="0042216A" w:rsidP="00C56417"/>
        </w:tc>
      </w:tr>
      <w:tr w:rsidR="00362C98" w14:paraId="6DACEC56" w14:textId="77777777" w:rsidTr="00C0767A">
        <w:trPr>
          <w:trHeight w:hRule="exact" w:val="1584"/>
        </w:trPr>
        <w:tc>
          <w:tcPr>
            <w:tcW w:w="1341" w:type="pct"/>
            <w:gridSpan w:val="3"/>
          </w:tcPr>
          <w:p w14:paraId="36430E16" w14:textId="77777777" w:rsidR="0042216A" w:rsidRDefault="00025387" w:rsidP="000634C9">
            <w:pPr>
              <w:pStyle w:val="Heading1"/>
            </w:pPr>
            <w:sdt>
              <w:sdtPr>
                <w:id w:val="1124349553"/>
                <w:placeholder>
                  <w:docPart w:val="F56247DD3DA749AF800F813A1FD49607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5803A08" w14:textId="77777777" w:rsidR="0042216A" w:rsidRDefault="00025387" w:rsidP="000634C9">
            <w:pPr>
              <w:pStyle w:val="Heading2"/>
            </w:pPr>
            <w:sdt>
              <w:sdtPr>
                <w:id w:val="-562095901"/>
                <w:placeholder>
                  <w:docPart w:val="E2484070237A444BB0EBEB670064E74E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633F2F27" w14:textId="77777777" w:rsidR="0042216A" w:rsidRDefault="00025387" w:rsidP="000634C9">
            <w:sdt>
              <w:sdtPr>
                <w:id w:val="-135417981"/>
                <w:placeholder>
                  <w:docPart w:val="5900E7C6881E46D2894E2287BC9FEF32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0A00DABD" w14:textId="77777777" w:rsidR="0042216A" w:rsidRDefault="00025387" w:rsidP="000634C9">
            <w:pPr>
              <w:pStyle w:val="Heading2"/>
            </w:pPr>
            <w:sdt>
              <w:sdtPr>
                <w:id w:val="-1837910395"/>
                <w:placeholder>
                  <w:docPart w:val="516060B537014F34B104BDBD20F5F222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5DD449E4" w14:textId="77777777" w:rsidR="0042216A" w:rsidRDefault="00025387" w:rsidP="000634C9">
            <w:sdt>
              <w:sdtPr>
                <w:id w:val="2019809790"/>
                <w:placeholder>
                  <w:docPart w:val="DB1230DE15284282A9F154A0B5786504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19" w:type="pct"/>
            <w:gridSpan w:val="5"/>
          </w:tcPr>
          <w:p w14:paraId="3423A9BD" w14:textId="77777777" w:rsidR="0042216A" w:rsidRDefault="00025387" w:rsidP="000634C9">
            <w:pPr>
              <w:pStyle w:val="Heading2"/>
            </w:pPr>
            <w:sdt>
              <w:sdtPr>
                <w:id w:val="1069538776"/>
                <w:placeholder>
                  <w:docPart w:val="4946D76AA8AC41B3B11698A92BFDE27B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Heading</w:t>
                </w:r>
              </w:sdtContent>
            </w:sdt>
          </w:p>
          <w:p w14:paraId="57337F71" w14:textId="77777777" w:rsidR="0042216A" w:rsidRDefault="00025387" w:rsidP="000634C9">
            <w:sdt>
              <w:sdtPr>
                <w:id w:val="582873828"/>
                <w:placeholder>
                  <w:docPart w:val="08514833A7554D808FE2917664119529"/>
                </w:placeholder>
                <w:temporary/>
                <w:showingPlcHdr/>
                <w15:appearance w15:val="hidden"/>
              </w:sdtPr>
              <w:sdtEndPr/>
              <w:sdtContent>
                <w:r w:rsidR="0042216A">
                  <w:t>View and edit this document in Word on your computer, tablet, or phone.</w:t>
                </w:r>
              </w:sdtContent>
            </w:sdt>
          </w:p>
        </w:tc>
      </w:tr>
    </w:tbl>
    <w:p w14:paraId="1DF39ABA" w14:textId="77777777" w:rsidR="00876749" w:rsidRDefault="00876749" w:rsidP="00876749"/>
    <w:p w14:paraId="2583923C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9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1"/>
        <w:gridCol w:w="107"/>
        <w:gridCol w:w="226"/>
        <w:gridCol w:w="2058"/>
        <w:gridCol w:w="1100"/>
        <w:gridCol w:w="157"/>
        <w:gridCol w:w="801"/>
        <w:gridCol w:w="2058"/>
        <w:gridCol w:w="682"/>
        <w:gridCol w:w="78"/>
        <w:gridCol w:w="653"/>
        <w:gridCol w:w="241"/>
        <w:gridCol w:w="403"/>
        <w:gridCol w:w="2064"/>
        <w:gridCol w:w="104"/>
      </w:tblGrid>
      <w:tr w:rsidR="0076400B" w14:paraId="4F0B5885" w14:textId="77777777" w:rsidTr="00C0767A">
        <w:trPr>
          <w:gridAfter w:val="1"/>
          <w:wAfter w:w="36" w:type="pct"/>
        </w:trPr>
        <w:tc>
          <w:tcPr>
            <w:tcW w:w="4031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438DD845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March</w:t>
            </w:r>
          </w:p>
        </w:tc>
        <w:tc>
          <w:tcPr>
            <w:tcW w:w="933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3AEAC0E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7F44E199" w14:textId="77777777" w:rsidTr="00C0767A">
        <w:trPr>
          <w:gridAfter w:val="1"/>
          <w:wAfter w:w="36" w:type="pct"/>
        </w:trPr>
        <w:tc>
          <w:tcPr>
            <w:tcW w:w="4114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14FD271" w14:textId="77777777" w:rsidR="0076400B" w:rsidRDefault="0076400B" w:rsidP="00174DB7">
            <w:pPr>
              <w:pStyle w:val="NoSpacing"/>
            </w:pPr>
          </w:p>
        </w:tc>
        <w:tc>
          <w:tcPr>
            <w:tcW w:w="85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48F0A5" w14:textId="77777777" w:rsidR="0076400B" w:rsidRDefault="0076400B" w:rsidP="00174DB7">
            <w:pPr>
              <w:pStyle w:val="NoSpacing"/>
            </w:pPr>
          </w:p>
        </w:tc>
      </w:tr>
      <w:tr w:rsidR="00C0767A" w14:paraId="21440AB8" w14:textId="77777777" w:rsidTr="00C0767A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08FB979" w14:textId="77777777" w:rsidR="00C0767A" w:rsidRDefault="00025387" w:rsidP="00C0767A">
            <w:pPr>
              <w:pStyle w:val="Days"/>
            </w:pPr>
            <w:sdt>
              <w:sdtPr>
                <w:id w:val="-88934397"/>
                <w:placeholder>
                  <w:docPart w:val="F8CCEA03FC9F420AAAD998223CF027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4CB196A" w14:textId="77777777" w:rsidR="00C0767A" w:rsidRDefault="00025387" w:rsidP="00C0767A">
            <w:pPr>
              <w:pStyle w:val="Days"/>
            </w:pPr>
            <w:sdt>
              <w:sdtPr>
                <w:id w:val="199057688"/>
                <w:placeholder>
                  <w:docPart w:val="733D1C54E64749B3B8480B7DE5327DD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E9AFC22" w14:textId="77777777" w:rsidR="00C0767A" w:rsidRDefault="00025387" w:rsidP="00C0767A">
            <w:pPr>
              <w:pStyle w:val="Days"/>
            </w:pPr>
            <w:sdt>
              <w:sdtPr>
                <w:id w:val="831027232"/>
                <w:placeholder>
                  <w:docPart w:val="AE0BB3E498754A5D841DA1B8555932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AC76B50" w14:textId="77777777" w:rsidR="00C0767A" w:rsidRDefault="00025387" w:rsidP="00C0767A">
            <w:pPr>
              <w:pStyle w:val="Days"/>
            </w:pPr>
            <w:sdt>
              <w:sdtPr>
                <w:id w:val="-857195580"/>
                <w:placeholder>
                  <w:docPart w:val="94FE025A1DFA4F2786EA285EAE80944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F6C9011" w14:textId="77777777" w:rsidR="00C0767A" w:rsidRDefault="00025387" w:rsidP="00C0767A">
            <w:pPr>
              <w:pStyle w:val="Days"/>
            </w:pPr>
            <w:sdt>
              <w:sdtPr>
                <w:id w:val="589126473"/>
                <w:placeholder>
                  <w:docPart w:val="9ED65E90012C4E2198ABF29ABE34766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DF91E7" w14:textId="77777777" w:rsidR="00C0767A" w:rsidRDefault="00025387" w:rsidP="00C0767A">
            <w:pPr>
              <w:pStyle w:val="Days"/>
            </w:pPr>
            <w:sdt>
              <w:sdtPr>
                <w:id w:val="1592505870"/>
                <w:placeholder>
                  <w:docPart w:val="D796162B52D642ED869D2A1711C25E4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5ED0775" w14:textId="77777777" w:rsidR="00C0767A" w:rsidRDefault="00025387" w:rsidP="00C0767A">
            <w:pPr>
              <w:pStyle w:val="Days"/>
            </w:pPr>
            <w:sdt>
              <w:sdtPr>
                <w:id w:val="-1370833196"/>
                <w:placeholder>
                  <w:docPart w:val="8ABE760011EC42F597327E3297AAF9D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EECD67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5BE805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0E3FA" w14:textId="77777777" w:rsidR="00A87856" w:rsidRDefault="00A87856" w:rsidP="00A87856">
            <w:pPr>
              <w:pStyle w:val="Dates"/>
            </w:pPr>
            <w:r w:rsidRPr="00DC3485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96D7B2" w14:textId="77777777" w:rsidR="00A87856" w:rsidRDefault="00A87856" w:rsidP="00A87856">
            <w:pPr>
              <w:pStyle w:val="Dates"/>
            </w:pPr>
            <w:r w:rsidRPr="00DC3485">
              <w:t>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DD9464" w14:textId="77777777" w:rsidR="00A87856" w:rsidRDefault="00A87856" w:rsidP="00A87856">
            <w:pPr>
              <w:pStyle w:val="Dates"/>
            </w:pPr>
            <w:r w:rsidRPr="00DC3485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929A2B" w14:textId="77777777" w:rsidR="00A87856" w:rsidRDefault="00A87856" w:rsidP="00A87856">
            <w:pPr>
              <w:pStyle w:val="Dates"/>
            </w:pPr>
            <w:r w:rsidRPr="00DC3485">
              <w:t>5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31354B" w14:textId="77777777" w:rsidR="00A87856" w:rsidRDefault="00A87856" w:rsidP="00A87856">
            <w:pPr>
              <w:pStyle w:val="Dates"/>
            </w:pPr>
            <w:r w:rsidRPr="00DC3485">
              <w:t>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D657A3" w14:textId="77777777" w:rsidR="00A87856" w:rsidRDefault="00A87856" w:rsidP="00A87856">
            <w:pPr>
              <w:pStyle w:val="Dates"/>
            </w:pPr>
            <w:r w:rsidRPr="00DC3485">
              <w:t>7</w:t>
            </w:r>
          </w:p>
        </w:tc>
      </w:tr>
      <w:tr w:rsidR="00A87856" w14:paraId="242883D5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EB78CE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8642E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C0E65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5081F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97116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83CED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A251CA" w14:textId="77777777" w:rsidR="00A87856" w:rsidRDefault="00A87856" w:rsidP="00A87856">
            <w:pPr>
              <w:pStyle w:val="Dates"/>
            </w:pPr>
          </w:p>
        </w:tc>
      </w:tr>
      <w:tr w:rsidR="00A87856" w14:paraId="600782EA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5646DD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E966E0" w14:textId="77777777" w:rsidR="00A87856" w:rsidRDefault="00A87856" w:rsidP="00A87856">
            <w:pPr>
              <w:pStyle w:val="Dates"/>
            </w:pPr>
            <w:r w:rsidRPr="00DC3485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1C6A02" w14:textId="77777777" w:rsidR="00A87856" w:rsidRDefault="00A87856" w:rsidP="00A87856">
            <w:pPr>
              <w:pStyle w:val="Dates"/>
            </w:pPr>
            <w:r w:rsidRPr="00DC3485">
              <w:t>10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1B7EE9" w14:textId="77777777" w:rsidR="00A87856" w:rsidRDefault="00A87856" w:rsidP="00A87856">
            <w:pPr>
              <w:pStyle w:val="Dates"/>
            </w:pPr>
            <w:r w:rsidRPr="00DC3485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E05C41" w14:textId="77777777" w:rsidR="00A87856" w:rsidRDefault="00A87856" w:rsidP="00A87856">
            <w:pPr>
              <w:pStyle w:val="Dates"/>
            </w:pPr>
            <w:r w:rsidRPr="00DC3485">
              <w:t>12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3FF884" w14:textId="77777777" w:rsidR="00A87856" w:rsidRDefault="00A87856" w:rsidP="00A87856">
            <w:pPr>
              <w:pStyle w:val="Dates"/>
            </w:pPr>
            <w:r w:rsidRPr="00DC3485">
              <w:t>13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B2D9DB2" w14:textId="77777777" w:rsidR="00A87856" w:rsidRDefault="00A87856" w:rsidP="00A87856">
            <w:pPr>
              <w:pStyle w:val="Dates"/>
            </w:pPr>
            <w:r w:rsidRPr="00DC3485">
              <w:t>14</w:t>
            </w:r>
          </w:p>
        </w:tc>
      </w:tr>
      <w:tr w:rsidR="00A87856" w14:paraId="3BEA3DBD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362F4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FF88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AE2F0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5008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950A3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8FC1E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0E5546" w14:textId="77777777" w:rsidR="00A87856" w:rsidRDefault="00A87856" w:rsidP="00A87856">
            <w:pPr>
              <w:pStyle w:val="Dates"/>
            </w:pPr>
          </w:p>
        </w:tc>
      </w:tr>
      <w:tr w:rsidR="00A87856" w14:paraId="194CE71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4F574D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D4DE12" w14:textId="77777777" w:rsidR="00A87856" w:rsidRDefault="00A87856" w:rsidP="00A87856">
            <w:pPr>
              <w:pStyle w:val="Dates"/>
            </w:pPr>
            <w:r w:rsidRPr="00DC3485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581BC1" w14:textId="77777777" w:rsidR="00A87856" w:rsidRDefault="00A87856" w:rsidP="00A87856">
            <w:pPr>
              <w:pStyle w:val="Dates"/>
            </w:pPr>
            <w:r w:rsidRPr="00DC3485">
              <w:t>17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2D6BF7" w14:textId="77777777" w:rsidR="00A87856" w:rsidRDefault="00A87856" w:rsidP="00A87856">
            <w:pPr>
              <w:pStyle w:val="Dates"/>
            </w:pPr>
            <w:r w:rsidRPr="00DC3485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93CD0E" w14:textId="77777777" w:rsidR="00A87856" w:rsidRDefault="00A87856" w:rsidP="00A87856">
            <w:pPr>
              <w:pStyle w:val="Dates"/>
            </w:pPr>
            <w:r w:rsidRPr="00DC3485">
              <w:t>19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2E6243" w14:textId="77777777" w:rsidR="00A87856" w:rsidRDefault="00A87856" w:rsidP="00A87856">
            <w:pPr>
              <w:pStyle w:val="Dates"/>
            </w:pPr>
            <w:r w:rsidRPr="00DC3485">
              <w:t>20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7C6574" w14:textId="77777777" w:rsidR="00A87856" w:rsidRDefault="00A87856" w:rsidP="00A87856">
            <w:pPr>
              <w:pStyle w:val="Dates"/>
            </w:pPr>
            <w:r w:rsidRPr="00DC3485">
              <w:t>21</w:t>
            </w:r>
          </w:p>
        </w:tc>
      </w:tr>
      <w:tr w:rsidR="00A87856" w14:paraId="37C71742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491513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BA3F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26347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B84E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A707C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E1DEF1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329D3E" w14:textId="77777777" w:rsidR="00A87856" w:rsidRDefault="00A87856" w:rsidP="00A87856">
            <w:pPr>
              <w:pStyle w:val="Dates"/>
            </w:pPr>
          </w:p>
        </w:tc>
      </w:tr>
      <w:tr w:rsidR="00A87856" w14:paraId="1D421BC6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D4209B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F3CE26" w14:textId="77777777" w:rsidR="00A87856" w:rsidRDefault="00A87856" w:rsidP="00A87856">
            <w:pPr>
              <w:pStyle w:val="Dates"/>
            </w:pPr>
            <w:r w:rsidRPr="00DC3485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385ABF" w14:textId="77777777" w:rsidR="00A87856" w:rsidRDefault="00A87856" w:rsidP="00A87856">
            <w:pPr>
              <w:pStyle w:val="Dates"/>
            </w:pPr>
            <w:r w:rsidRPr="00DC3485">
              <w:t>24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BFE5483" w14:textId="77777777" w:rsidR="00A87856" w:rsidRDefault="00A87856" w:rsidP="00A87856">
            <w:pPr>
              <w:pStyle w:val="Dates"/>
            </w:pPr>
            <w:r w:rsidRPr="00DC3485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6FCFAA3" w14:textId="77777777" w:rsidR="00A87856" w:rsidRDefault="00A87856" w:rsidP="00A87856">
            <w:pPr>
              <w:pStyle w:val="Dates"/>
            </w:pPr>
            <w:r w:rsidRPr="00DC3485">
              <w:t>26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27F8E9" w14:textId="77777777" w:rsidR="00A87856" w:rsidRDefault="00A87856" w:rsidP="00A87856">
            <w:pPr>
              <w:pStyle w:val="Dates"/>
            </w:pPr>
            <w:r w:rsidRPr="00DC3485">
              <w:t>27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84D73D" w14:textId="77777777" w:rsidR="00A87856" w:rsidRDefault="00A87856" w:rsidP="00A87856">
            <w:pPr>
              <w:pStyle w:val="Dates"/>
            </w:pPr>
            <w:r w:rsidRPr="00DC3485">
              <w:t>28</w:t>
            </w:r>
          </w:p>
        </w:tc>
      </w:tr>
      <w:tr w:rsidR="00A87856" w14:paraId="502773B0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3041E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5C7BD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07501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98D85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B0C58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973EF7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5738B5" w14:textId="77777777" w:rsidR="00A87856" w:rsidRDefault="00A87856" w:rsidP="00A87856">
            <w:pPr>
              <w:pStyle w:val="Dates"/>
            </w:pPr>
          </w:p>
        </w:tc>
      </w:tr>
      <w:tr w:rsidR="00A87856" w14:paraId="656DCF58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8E0221" w14:textId="77777777" w:rsidR="00A87856" w:rsidRDefault="00A87856" w:rsidP="00A87856">
            <w:pPr>
              <w:pStyle w:val="Dates"/>
            </w:pPr>
            <w:r>
              <w:t>29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461A4" w14:textId="77777777" w:rsidR="00A87856" w:rsidRDefault="00A87856" w:rsidP="00A87856">
            <w:pPr>
              <w:pStyle w:val="Dates"/>
            </w:pPr>
            <w:r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528628" w14:textId="77777777" w:rsidR="00A87856" w:rsidRDefault="00A87856" w:rsidP="00A87856">
            <w:pPr>
              <w:pStyle w:val="Dates"/>
            </w:pPr>
            <w:r>
              <w:t>31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F15B2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4226C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D7858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2B4E76" w14:textId="77777777" w:rsidR="00A87856" w:rsidRDefault="00A87856" w:rsidP="00A87856">
            <w:pPr>
              <w:pStyle w:val="Dates"/>
            </w:pPr>
          </w:p>
        </w:tc>
      </w:tr>
      <w:tr w:rsidR="00A87856" w14:paraId="24C332DB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B851F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2C3E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62C39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F57CE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C55A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32624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F1E3F6" w14:textId="77777777" w:rsidR="00A87856" w:rsidRDefault="00A87856" w:rsidP="00A87856">
            <w:pPr>
              <w:pStyle w:val="Dates"/>
            </w:pPr>
          </w:p>
        </w:tc>
      </w:tr>
      <w:tr w:rsidR="00A87856" w14:paraId="661A7620" w14:textId="77777777" w:rsidTr="00F43785">
        <w:trPr>
          <w:gridAfter w:val="1"/>
          <w:wAfter w:w="36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82B0E8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C99AB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40F74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5B63B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0D462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49753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5220B5A" w14:textId="77777777" w:rsidR="00A87856" w:rsidRDefault="00A87856" w:rsidP="00A87856">
            <w:pPr>
              <w:pStyle w:val="Dates"/>
            </w:pPr>
          </w:p>
        </w:tc>
      </w:tr>
      <w:tr w:rsidR="0076400B" w14:paraId="1CDA420C" w14:textId="77777777" w:rsidTr="00F43785">
        <w:trPr>
          <w:gridAfter w:val="1"/>
          <w:wAfter w:w="36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32A230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84C8E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1B37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2C381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6F714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59F58E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82E21F9" w14:textId="77777777" w:rsidR="0076400B" w:rsidRDefault="0076400B" w:rsidP="00174DB7">
            <w:pPr>
              <w:pStyle w:val="Dates"/>
            </w:pPr>
          </w:p>
        </w:tc>
      </w:tr>
      <w:tr w:rsidR="0076400B" w14:paraId="1CFE47BF" w14:textId="77777777" w:rsidTr="00C0767A">
        <w:trPr>
          <w:gridAfter w:val="1"/>
          <w:wAfter w:w="36" w:type="pct"/>
          <w:trHeight w:hRule="exact" w:val="191"/>
        </w:trPr>
        <w:tc>
          <w:tcPr>
            <w:tcW w:w="1302" w:type="pct"/>
            <w:gridSpan w:val="2"/>
            <w:tcBorders>
              <w:top w:val="single" w:sz="8" w:space="0" w:color="BFBFBF" w:themeColor="background1" w:themeShade="BF"/>
            </w:tcBorders>
          </w:tcPr>
          <w:p w14:paraId="7C24921C" w14:textId="77777777" w:rsidR="0076400B" w:rsidRDefault="0076400B" w:rsidP="000E7125"/>
        </w:tc>
        <w:tc>
          <w:tcPr>
            <w:tcW w:w="1203" w:type="pct"/>
            <w:gridSpan w:val="4"/>
            <w:tcBorders>
              <w:top w:val="single" w:sz="8" w:space="0" w:color="BFBFBF" w:themeColor="background1" w:themeShade="BF"/>
            </w:tcBorders>
          </w:tcPr>
          <w:p w14:paraId="22062E84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6233389F" w14:textId="77777777" w:rsidR="0076400B" w:rsidRDefault="0076400B" w:rsidP="000E7125"/>
        </w:tc>
        <w:tc>
          <w:tcPr>
            <w:tcW w:w="1158" w:type="pct"/>
            <w:gridSpan w:val="4"/>
            <w:tcBorders>
              <w:top w:val="single" w:sz="8" w:space="0" w:color="BFBFBF" w:themeColor="background1" w:themeShade="BF"/>
            </w:tcBorders>
          </w:tcPr>
          <w:p w14:paraId="62100E37" w14:textId="77777777" w:rsidR="0076400B" w:rsidRDefault="0076400B" w:rsidP="000E7125"/>
        </w:tc>
      </w:tr>
      <w:tr w:rsidR="0076400B" w14:paraId="6A1F5B8B" w14:textId="77777777" w:rsidTr="00C0767A">
        <w:trPr>
          <w:trHeight w:hRule="exact" w:val="1584"/>
        </w:trPr>
        <w:tc>
          <w:tcPr>
            <w:tcW w:w="1339" w:type="pct"/>
            <w:gridSpan w:val="3"/>
          </w:tcPr>
          <w:p w14:paraId="62133636" w14:textId="77777777" w:rsidR="0076400B" w:rsidRDefault="00025387" w:rsidP="00174DB7">
            <w:pPr>
              <w:pStyle w:val="Heading1"/>
            </w:pPr>
            <w:sdt>
              <w:sdtPr>
                <w:id w:val="361564490"/>
                <w:placeholder>
                  <w:docPart w:val="B41D19C5699940CD9E20455AA05EC01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1613AEEE" w14:textId="77777777" w:rsidR="0076400B" w:rsidRDefault="00025387" w:rsidP="00174DB7">
            <w:pPr>
              <w:pStyle w:val="Heading2"/>
            </w:pPr>
            <w:sdt>
              <w:sdtPr>
                <w:id w:val="-1271236424"/>
                <w:placeholder>
                  <w:docPart w:val="3F42BED78DD3444C98BDAB76B7B95AF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C2A96DD" w14:textId="77777777" w:rsidR="0076400B" w:rsidRDefault="00025387" w:rsidP="00174DB7">
            <w:sdt>
              <w:sdtPr>
                <w:id w:val="-2120446788"/>
                <w:placeholder>
                  <w:docPart w:val="82AEF0759A5A48129D3420E25D2491E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8EA4AD0" w14:textId="77777777" w:rsidR="0076400B" w:rsidRDefault="00025387" w:rsidP="00174DB7">
            <w:pPr>
              <w:pStyle w:val="Heading2"/>
            </w:pPr>
            <w:sdt>
              <w:sdtPr>
                <w:id w:val="1420059972"/>
                <w:placeholder>
                  <w:docPart w:val="93F3D997432344D7AEBB539FE622F5A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F45060C" w14:textId="77777777" w:rsidR="0076400B" w:rsidRDefault="00025387" w:rsidP="00174DB7">
            <w:sdt>
              <w:sdtPr>
                <w:id w:val="1105468304"/>
                <w:placeholder>
                  <w:docPart w:val="0F591681203944C08382F34D3CB2A3B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6"/>
          </w:tcPr>
          <w:p w14:paraId="0605D733" w14:textId="77777777" w:rsidR="0076400B" w:rsidRDefault="00025387" w:rsidP="00174DB7">
            <w:pPr>
              <w:pStyle w:val="Heading2"/>
            </w:pPr>
            <w:sdt>
              <w:sdtPr>
                <w:id w:val="-1547987952"/>
                <w:placeholder>
                  <w:docPart w:val="49AD659C6F60452684B55114E1974E1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91D7507" w14:textId="77777777" w:rsidR="0076400B" w:rsidRDefault="00025387" w:rsidP="00174DB7">
            <w:sdt>
              <w:sdtPr>
                <w:id w:val="-1954628542"/>
                <w:placeholder>
                  <w:docPart w:val="51BE2B621AB549ED9F31DFC1031B556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5007C0B5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9" w:type="pct"/>
        <w:tblLook w:val="0600" w:firstRow="0" w:lastRow="0" w:firstColumn="0" w:lastColumn="0" w:noHBand="1" w:noVBand="1"/>
        <w:tblCaption w:val="Layout table"/>
      </w:tblPr>
      <w:tblGrid>
        <w:gridCol w:w="2056"/>
        <w:gridCol w:w="1442"/>
        <w:gridCol w:w="389"/>
        <w:gridCol w:w="226"/>
        <w:gridCol w:w="2058"/>
        <w:gridCol w:w="1103"/>
        <w:gridCol w:w="154"/>
        <w:gridCol w:w="801"/>
        <w:gridCol w:w="2058"/>
        <w:gridCol w:w="682"/>
        <w:gridCol w:w="81"/>
        <w:gridCol w:w="650"/>
        <w:gridCol w:w="241"/>
        <w:gridCol w:w="403"/>
        <w:gridCol w:w="2064"/>
        <w:gridCol w:w="104"/>
      </w:tblGrid>
      <w:tr w:rsidR="0076400B" w14:paraId="1C8B3768" w14:textId="77777777" w:rsidTr="00C0767A">
        <w:trPr>
          <w:gridAfter w:val="1"/>
          <w:wAfter w:w="36" w:type="pct"/>
        </w:trPr>
        <w:tc>
          <w:tcPr>
            <w:tcW w:w="4031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478B818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April</w:t>
            </w:r>
          </w:p>
        </w:tc>
        <w:tc>
          <w:tcPr>
            <w:tcW w:w="933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63B507A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EBE2C98" w14:textId="77777777" w:rsidTr="00C0767A">
        <w:trPr>
          <w:gridAfter w:val="1"/>
          <w:wAfter w:w="36" w:type="pct"/>
        </w:trPr>
        <w:tc>
          <w:tcPr>
            <w:tcW w:w="4114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3D95784" w14:textId="77777777" w:rsidR="0076400B" w:rsidRDefault="0076400B" w:rsidP="00174DB7">
            <w:pPr>
              <w:pStyle w:val="NoSpacing"/>
            </w:pPr>
          </w:p>
        </w:tc>
        <w:tc>
          <w:tcPr>
            <w:tcW w:w="85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3FF2869" w14:textId="77777777" w:rsidR="0076400B" w:rsidRDefault="0076400B" w:rsidP="00174DB7">
            <w:pPr>
              <w:pStyle w:val="NoSpacing"/>
            </w:pPr>
          </w:p>
        </w:tc>
      </w:tr>
      <w:tr w:rsidR="00C0767A" w14:paraId="62DFEAF7" w14:textId="77777777" w:rsidTr="00546E5E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0C1A4FF" w14:textId="77777777" w:rsidR="00C0767A" w:rsidRDefault="00025387" w:rsidP="00C0767A">
            <w:pPr>
              <w:pStyle w:val="Days"/>
            </w:pPr>
            <w:sdt>
              <w:sdtPr>
                <w:id w:val="-1553761721"/>
                <w:placeholder>
                  <w:docPart w:val="7C9A8477CE314780B24550BA96976E4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FE3CC69" w14:textId="77777777" w:rsidR="00C0767A" w:rsidRDefault="00025387" w:rsidP="00C0767A">
            <w:pPr>
              <w:pStyle w:val="Days"/>
            </w:pPr>
            <w:sdt>
              <w:sdtPr>
                <w:id w:val="1251081738"/>
                <w:placeholder>
                  <w:docPart w:val="1CCEF370E4204E6DB44EF9D53D12202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125C90F" w14:textId="77777777" w:rsidR="00C0767A" w:rsidRDefault="00025387" w:rsidP="00C0767A">
            <w:pPr>
              <w:pStyle w:val="Days"/>
            </w:pPr>
            <w:sdt>
              <w:sdtPr>
                <w:id w:val="902867685"/>
                <w:placeholder>
                  <w:docPart w:val="EB50FE4771BC4E4FA53C5ADA685C63B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19F3A63" w14:textId="77777777" w:rsidR="00C0767A" w:rsidRDefault="00025387" w:rsidP="00C0767A">
            <w:pPr>
              <w:pStyle w:val="Days"/>
            </w:pPr>
            <w:sdt>
              <w:sdtPr>
                <w:id w:val="1878502411"/>
                <w:placeholder>
                  <w:docPart w:val="0E98145F2919496A96883FFE995E70B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48FBE35" w14:textId="77777777" w:rsidR="00C0767A" w:rsidRDefault="00025387" w:rsidP="00C0767A">
            <w:pPr>
              <w:pStyle w:val="Days"/>
            </w:pPr>
            <w:sdt>
              <w:sdtPr>
                <w:id w:val="1940021769"/>
                <w:placeholder>
                  <w:docPart w:val="CE9F8F29321B4604BF3B4079D4C68BF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980D3B6" w14:textId="77777777" w:rsidR="00C0767A" w:rsidRDefault="00025387" w:rsidP="00C0767A">
            <w:pPr>
              <w:pStyle w:val="Days"/>
            </w:pPr>
            <w:sdt>
              <w:sdtPr>
                <w:id w:val="1389991667"/>
                <w:placeholder>
                  <w:docPart w:val="04EC93AB107642DEB83D98CD7A5EDA1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E46F2DD" w14:textId="77777777" w:rsidR="00C0767A" w:rsidRDefault="00025387" w:rsidP="00C0767A">
            <w:pPr>
              <w:pStyle w:val="Days"/>
            </w:pPr>
            <w:sdt>
              <w:sdtPr>
                <w:id w:val="1183400956"/>
                <w:placeholder>
                  <w:docPart w:val="0A2A5810A78A4362B12260D818B6DAF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48D6A0E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45E80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E3871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C29E2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3A1083" w14:textId="77777777" w:rsidR="00A87856" w:rsidRDefault="00A87856" w:rsidP="00A87856">
            <w:pPr>
              <w:pStyle w:val="Dates"/>
            </w:pPr>
            <w:r w:rsidRPr="00AC0E73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986356" w14:textId="77777777" w:rsidR="00A87856" w:rsidRDefault="00A87856" w:rsidP="00A87856">
            <w:pPr>
              <w:pStyle w:val="Dates"/>
            </w:pPr>
            <w:r w:rsidRPr="00AC0E73">
              <w:t>2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278361" w14:textId="77777777" w:rsidR="00A87856" w:rsidRDefault="00A87856" w:rsidP="00A87856">
            <w:pPr>
              <w:pStyle w:val="Dates"/>
            </w:pPr>
            <w:r w:rsidRPr="00AC0E73">
              <w:t>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E7EF5D" w14:textId="77777777" w:rsidR="00A87856" w:rsidRDefault="00A87856" w:rsidP="00A87856">
            <w:pPr>
              <w:pStyle w:val="Dates"/>
            </w:pPr>
            <w:r w:rsidRPr="00AC0E73">
              <w:t>4</w:t>
            </w:r>
          </w:p>
        </w:tc>
      </w:tr>
      <w:tr w:rsidR="00A87856" w14:paraId="1AE4C44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E7506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053A4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99266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64411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223A0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19894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B4DF3C" w14:textId="77777777" w:rsidR="00A87856" w:rsidRDefault="00A87856" w:rsidP="00A87856">
            <w:pPr>
              <w:pStyle w:val="Dates"/>
            </w:pPr>
          </w:p>
        </w:tc>
      </w:tr>
      <w:tr w:rsidR="00A87856" w14:paraId="53F94D5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4BD76D" w14:textId="77777777" w:rsidR="00A87856" w:rsidRDefault="00A87856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9944A6F" w14:textId="77777777" w:rsidR="00A87856" w:rsidRDefault="00A87856" w:rsidP="00A87856">
            <w:pPr>
              <w:pStyle w:val="Dates"/>
            </w:pPr>
            <w:r w:rsidRPr="00AC0E73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F87C5C" w14:textId="77777777" w:rsidR="00A87856" w:rsidRDefault="00A87856" w:rsidP="00A87856">
            <w:pPr>
              <w:pStyle w:val="Dates"/>
            </w:pPr>
            <w:r w:rsidRPr="00AC0E73">
              <w:t>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7AECF" w14:textId="77777777" w:rsidR="00A87856" w:rsidRDefault="00A87856" w:rsidP="00A87856">
            <w:pPr>
              <w:pStyle w:val="Dates"/>
            </w:pPr>
            <w:r w:rsidRPr="00AC0E73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8A2FCB" w14:textId="77777777" w:rsidR="00A87856" w:rsidRDefault="00A87856" w:rsidP="00A87856">
            <w:pPr>
              <w:pStyle w:val="Dates"/>
            </w:pPr>
            <w:r w:rsidRPr="00AC0E73">
              <w:t>9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582422" w14:textId="77777777" w:rsidR="00A87856" w:rsidRDefault="00A87856" w:rsidP="00A87856">
            <w:pPr>
              <w:pStyle w:val="Dates"/>
            </w:pPr>
            <w:r w:rsidRPr="00AC0E73">
              <w:t>10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6F1EB1" w14:textId="77777777" w:rsidR="00A87856" w:rsidRDefault="00A87856" w:rsidP="00A87856">
            <w:pPr>
              <w:pStyle w:val="Dates"/>
            </w:pPr>
            <w:r w:rsidRPr="00AC0E73">
              <w:t>11</w:t>
            </w:r>
          </w:p>
        </w:tc>
      </w:tr>
      <w:tr w:rsidR="00A87856" w14:paraId="75A4BDDB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18985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98E8A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521CD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DFD18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56B6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A71076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F4CDF" w14:textId="77777777" w:rsidR="00A87856" w:rsidRDefault="00A87856" w:rsidP="00A87856">
            <w:pPr>
              <w:pStyle w:val="Dates"/>
            </w:pPr>
          </w:p>
        </w:tc>
      </w:tr>
      <w:tr w:rsidR="00A87856" w14:paraId="2727FA4D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147943" w14:textId="77777777" w:rsidR="00A87856" w:rsidRDefault="00A87856" w:rsidP="00A87856">
            <w:pPr>
              <w:pStyle w:val="Dates"/>
            </w:pPr>
            <w:r>
              <w:t>12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CDF2C" w14:textId="77777777" w:rsidR="00A87856" w:rsidRDefault="00A87856" w:rsidP="00A87856">
            <w:pPr>
              <w:pStyle w:val="Dates"/>
            </w:pPr>
            <w:r w:rsidRPr="00AC0E73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8A8109" w14:textId="77777777" w:rsidR="00A87856" w:rsidRDefault="00A87856" w:rsidP="00A87856">
            <w:pPr>
              <w:pStyle w:val="Dates"/>
            </w:pPr>
            <w:r w:rsidRPr="00AC0E73">
              <w:t>14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851F3E" w14:textId="77777777" w:rsidR="00A87856" w:rsidRDefault="00A87856" w:rsidP="00A87856">
            <w:pPr>
              <w:pStyle w:val="Dates"/>
            </w:pPr>
            <w:r w:rsidRPr="00AC0E73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0C79CB" w14:textId="77777777" w:rsidR="00A87856" w:rsidRDefault="00A87856" w:rsidP="00A87856">
            <w:pPr>
              <w:pStyle w:val="Dates"/>
            </w:pPr>
            <w:r w:rsidRPr="00AC0E73">
              <w:t>16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A94CA5" w14:textId="77777777" w:rsidR="00A87856" w:rsidRDefault="00A87856" w:rsidP="00A87856">
            <w:pPr>
              <w:pStyle w:val="Dates"/>
            </w:pPr>
            <w:r w:rsidRPr="00AC0E73">
              <w:t>17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EE1F00" w14:textId="77777777" w:rsidR="00A87856" w:rsidRDefault="00A87856" w:rsidP="00A87856">
            <w:pPr>
              <w:pStyle w:val="Dates"/>
            </w:pPr>
            <w:r w:rsidRPr="00AC0E73">
              <w:t>18</w:t>
            </w:r>
          </w:p>
        </w:tc>
      </w:tr>
      <w:tr w:rsidR="00A87856" w14:paraId="30F1EE42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BA11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3A54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B8CE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DB828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2C3E6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63C85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08BAC4" w14:textId="77777777" w:rsidR="00A87856" w:rsidRDefault="00A87856" w:rsidP="00A87856">
            <w:pPr>
              <w:pStyle w:val="Dates"/>
            </w:pPr>
          </w:p>
        </w:tc>
      </w:tr>
      <w:tr w:rsidR="00A87856" w14:paraId="0E0DDB45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4E39F6" w14:textId="77777777" w:rsidR="00A87856" w:rsidRDefault="00A87856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125FFE" w14:textId="77777777" w:rsidR="00A87856" w:rsidRDefault="00A87856" w:rsidP="00A87856">
            <w:pPr>
              <w:pStyle w:val="Dates"/>
            </w:pPr>
            <w:r w:rsidRPr="00AC0E73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F97402" w14:textId="77777777" w:rsidR="00A87856" w:rsidRDefault="00A87856" w:rsidP="00A87856">
            <w:pPr>
              <w:pStyle w:val="Dates"/>
            </w:pPr>
            <w:r w:rsidRPr="00AC0E73">
              <w:t>21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E43761" w14:textId="77777777" w:rsidR="00A87856" w:rsidRDefault="00A87856" w:rsidP="00A87856">
            <w:pPr>
              <w:pStyle w:val="Dates"/>
            </w:pPr>
            <w:r w:rsidRPr="00AC0E73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2D8F74" w14:textId="77777777" w:rsidR="00A87856" w:rsidRDefault="00A87856" w:rsidP="00A87856">
            <w:pPr>
              <w:pStyle w:val="Dates"/>
            </w:pPr>
            <w:r w:rsidRPr="00AC0E73">
              <w:t>23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541DC" w14:textId="77777777" w:rsidR="00A87856" w:rsidRDefault="00A87856" w:rsidP="00A87856">
            <w:pPr>
              <w:pStyle w:val="Dates"/>
            </w:pPr>
            <w:r w:rsidRPr="00AC0E73">
              <w:t>24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1C8458" w14:textId="77777777" w:rsidR="00A87856" w:rsidRDefault="00A87856" w:rsidP="00A87856">
            <w:pPr>
              <w:pStyle w:val="Dates"/>
            </w:pPr>
            <w:r w:rsidRPr="00AC0E73">
              <w:t>25</w:t>
            </w:r>
          </w:p>
        </w:tc>
      </w:tr>
      <w:tr w:rsidR="00A87856" w14:paraId="0843DB38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A19B7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D6F7C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ED7B2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9AF8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3F75E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9BBA0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3B4E9F" w14:textId="77777777" w:rsidR="00A87856" w:rsidRDefault="00A87856" w:rsidP="00A87856">
            <w:pPr>
              <w:pStyle w:val="Dates"/>
            </w:pPr>
          </w:p>
        </w:tc>
      </w:tr>
      <w:tr w:rsidR="00A87856" w14:paraId="0D138D24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3DA253" w14:textId="77777777" w:rsidR="00A87856" w:rsidRDefault="00A87856" w:rsidP="00A87856">
            <w:pPr>
              <w:pStyle w:val="Dates"/>
            </w:pPr>
            <w:r>
              <w:t>26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891FB9" w14:textId="77777777" w:rsidR="00A87856" w:rsidRDefault="00A87856" w:rsidP="00A87856">
            <w:pPr>
              <w:pStyle w:val="Dates"/>
            </w:pPr>
            <w:r w:rsidRPr="00AC0E73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92C051" w14:textId="77777777" w:rsidR="00A87856" w:rsidRDefault="00A87856" w:rsidP="00A87856">
            <w:pPr>
              <w:pStyle w:val="Dates"/>
            </w:pPr>
            <w:r w:rsidRPr="00AC0E73">
              <w:t>28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E8C188" w14:textId="77777777" w:rsidR="00A87856" w:rsidRDefault="00A87856" w:rsidP="00A87856">
            <w:pPr>
              <w:pStyle w:val="Dates"/>
            </w:pPr>
            <w:r w:rsidRPr="00AC0E73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558402" w14:textId="77777777" w:rsidR="00A87856" w:rsidRDefault="00A87856" w:rsidP="00A87856">
            <w:pPr>
              <w:pStyle w:val="Dates"/>
            </w:pPr>
            <w:r w:rsidRPr="00AC0E73">
              <w:t>30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B5EF1C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A2C95B" w14:textId="77777777" w:rsidR="00A87856" w:rsidRDefault="00A87856" w:rsidP="00A87856">
            <w:pPr>
              <w:pStyle w:val="Dates"/>
            </w:pPr>
          </w:p>
        </w:tc>
      </w:tr>
      <w:tr w:rsidR="0076400B" w14:paraId="315DD8B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1A52E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EB43E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99DD6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F670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B02A4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5271C7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3E1E5" w14:textId="77777777" w:rsidR="0076400B" w:rsidRDefault="0076400B" w:rsidP="00174DB7">
            <w:pPr>
              <w:pStyle w:val="Dates"/>
            </w:pPr>
          </w:p>
        </w:tc>
      </w:tr>
      <w:tr w:rsidR="0076400B" w14:paraId="3707AC9C" w14:textId="77777777" w:rsidTr="00F43785">
        <w:trPr>
          <w:gridAfter w:val="1"/>
          <w:wAfter w:w="36" w:type="pct"/>
        </w:trPr>
        <w:tc>
          <w:tcPr>
            <w:tcW w:w="70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850E6F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B9417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111A7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3135D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1EABD6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7061B9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61B91E" w14:textId="77777777" w:rsidR="0076400B" w:rsidRDefault="0076400B" w:rsidP="00174DB7">
            <w:pPr>
              <w:pStyle w:val="Dates"/>
            </w:pPr>
          </w:p>
        </w:tc>
      </w:tr>
      <w:tr w:rsidR="0076400B" w14:paraId="489934FF" w14:textId="77777777" w:rsidTr="00F43785">
        <w:trPr>
          <w:gridAfter w:val="1"/>
          <w:wAfter w:w="36" w:type="pct"/>
          <w:trHeight w:hRule="exact" w:val="720"/>
        </w:trPr>
        <w:tc>
          <w:tcPr>
            <w:tcW w:w="70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75A80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CCA3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A6BBD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80AD0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7AA66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4FAF58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066D3B" w14:textId="77777777" w:rsidR="0076400B" w:rsidRDefault="0076400B" w:rsidP="00174DB7">
            <w:pPr>
              <w:pStyle w:val="Dates"/>
            </w:pPr>
          </w:p>
        </w:tc>
      </w:tr>
      <w:tr w:rsidR="0076400B" w14:paraId="08D80C89" w14:textId="77777777" w:rsidTr="00F43785">
        <w:trPr>
          <w:gridAfter w:val="1"/>
          <w:wAfter w:w="36" w:type="pct"/>
          <w:trHeight w:hRule="exact" w:val="191"/>
        </w:trPr>
        <w:tc>
          <w:tcPr>
            <w:tcW w:w="1205" w:type="pct"/>
            <w:gridSpan w:val="2"/>
            <w:tcBorders>
              <w:top w:val="single" w:sz="8" w:space="0" w:color="BFBFBF" w:themeColor="background1" w:themeShade="BF"/>
            </w:tcBorders>
          </w:tcPr>
          <w:p w14:paraId="3892ECD5" w14:textId="77777777" w:rsidR="0076400B" w:rsidRDefault="0076400B" w:rsidP="000E7125"/>
        </w:tc>
        <w:tc>
          <w:tcPr>
            <w:tcW w:w="1301" w:type="pct"/>
            <w:gridSpan w:val="4"/>
            <w:tcBorders>
              <w:top w:val="single" w:sz="8" w:space="0" w:color="BFBFBF" w:themeColor="background1" w:themeShade="BF"/>
            </w:tcBorders>
          </w:tcPr>
          <w:p w14:paraId="77948B2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18AC61D1" w14:textId="77777777" w:rsidR="0076400B" w:rsidRDefault="0076400B" w:rsidP="000E7125"/>
        </w:tc>
        <w:tc>
          <w:tcPr>
            <w:tcW w:w="1157" w:type="pct"/>
            <w:gridSpan w:val="4"/>
            <w:tcBorders>
              <w:top w:val="single" w:sz="8" w:space="0" w:color="BFBFBF" w:themeColor="background1" w:themeShade="BF"/>
            </w:tcBorders>
          </w:tcPr>
          <w:p w14:paraId="28315D61" w14:textId="77777777" w:rsidR="0076400B" w:rsidRDefault="0076400B" w:rsidP="000E7125"/>
        </w:tc>
      </w:tr>
      <w:tr w:rsidR="0076400B" w14:paraId="115D741F" w14:textId="77777777" w:rsidTr="00C0767A">
        <w:trPr>
          <w:trHeight w:hRule="exact" w:val="1584"/>
        </w:trPr>
        <w:tc>
          <w:tcPr>
            <w:tcW w:w="1339" w:type="pct"/>
            <w:gridSpan w:val="3"/>
          </w:tcPr>
          <w:p w14:paraId="6365A362" w14:textId="77777777" w:rsidR="0076400B" w:rsidRDefault="00025387" w:rsidP="00174DB7">
            <w:pPr>
              <w:pStyle w:val="Heading1"/>
            </w:pPr>
            <w:sdt>
              <w:sdtPr>
                <w:id w:val="659970299"/>
                <w:placeholder>
                  <w:docPart w:val="5EC76531D1B74DDC9077AD4C1FF4A2E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D39C89B" w14:textId="77777777" w:rsidR="0076400B" w:rsidRDefault="00025387" w:rsidP="00174DB7">
            <w:pPr>
              <w:pStyle w:val="Heading2"/>
            </w:pPr>
            <w:sdt>
              <w:sdtPr>
                <w:id w:val="-106509092"/>
                <w:placeholder>
                  <w:docPart w:val="F50A3E9EF9F143499048914ED050CC7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CD1D2A0" w14:textId="77777777" w:rsidR="0076400B" w:rsidRDefault="00025387" w:rsidP="00174DB7">
            <w:sdt>
              <w:sdtPr>
                <w:id w:val="-1963877098"/>
                <w:placeholder>
                  <w:docPart w:val="D02C238A9B5B42788EC2A0050A6B880C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588A28AD" w14:textId="77777777" w:rsidR="0076400B" w:rsidRDefault="00025387" w:rsidP="00174DB7">
            <w:pPr>
              <w:pStyle w:val="Heading2"/>
            </w:pPr>
            <w:sdt>
              <w:sdtPr>
                <w:id w:val="-1552455931"/>
                <w:placeholder>
                  <w:docPart w:val="028A189D55C8403A8F0865A762D85B8C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7476BE9" w14:textId="77777777" w:rsidR="0076400B" w:rsidRDefault="00025387" w:rsidP="00174DB7">
            <w:sdt>
              <w:sdtPr>
                <w:id w:val="-1967271197"/>
                <w:placeholder>
                  <w:docPart w:val="DB38BDB088F24B14AF94B2BEB5DD2A1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6"/>
          </w:tcPr>
          <w:p w14:paraId="1A03952D" w14:textId="77777777" w:rsidR="0076400B" w:rsidRDefault="00025387" w:rsidP="00174DB7">
            <w:pPr>
              <w:pStyle w:val="Heading2"/>
            </w:pPr>
            <w:sdt>
              <w:sdtPr>
                <w:id w:val="-1160539813"/>
                <w:placeholder>
                  <w:docPart w:val="7CB683DB7FBA454E9CBE327A271515E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67E966C" w14:textId="77777777" w:rsidR="0076400B" w:rsidRDefault="00025387" w:rsidP="00174DB7">
            <w:sdt>
              <w:sdtPr>
                <w:id w:val="-1250027564"/>
                <w:placeholder>
                  <w:docPart w:val="EA922E6E9F7642ADAF7E8703604BE56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93C764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444"/>
        <w:gridCol w:w="380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15F361DB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F92FB75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May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4C573AC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094D396C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4FDD644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911C207" w14:textId="77777777" w:rsidR="0076400B" w:rsidRDefault="0076400B" w:rsidP="00174DB7">
            <w:pPr>
              <w:pStyle w:val="NoSpacing"/>
            </w:pPr>
          </w:p>
        </w:tc>
      </w:tr>
      <w:tr w:rsidR="00C0767A" w14:paraId="3CCC8E18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2A0A485" w14:textId="77777777" w:rsidR="00C0767A" w:rsidRDefault="00025387" w:rsidP="00C0767A">
            <w:pPr>
              <w:pStyle w:val="Days"/>
            </w:pPr>
            <w:sdt>
              <w:sdtPr>
                <w:id w:val="652180357"/>
                <w:placeholder>
                  <w:docPart w:val="05889671A5C34DC784214ABF200CC64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7D47CAD" w14:textId="77777777" w:rsidR="00C0767A" w:rsidRDefault="00025387" w:rsidP="00C0767A">
            <w:pPr>
              <w:pStyle w:val="Days"/>
            </w:pPr>
            <w:sdt>
              <w:sdtPr>
                <w:id w:val="-416396331"/>
                <w:placeholder>
                  <w:docPart w:val="1E747D20671C4DF8A7C625EABB92C8F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DBFC426" w14:textId="77777777" w:rsidR="00C0767A" w:rsidRDefault="00025387" w:rsidP="00C0767A">
            <w:pPr>
              <w:pStyle w:val="Days"/>
            </w:pPr>
            <w:sdt>
              <w:sdtPr>
                <w:id w:val="2111082940"/>
                <w:placeholder>
                  <w:docPart w:val="DF8126012D064059A0D3DE23AF507F2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0D4D4B3" w14:textId="77777777" w:rsidR="00C0767A" w:rsidRDefault="00025387" w:rsidP="00C0767A">
            <w:pPr>
              <w:pStyle w:val="Days"/>
            </w:pPr>
            <w:sdt>
              <w:sdtPr>
                <w:id w:val="754247693"/>
                <w:placeholder>
                  <w:docPart w:val="3E4BC8ABB9784051A35FF74DF604E84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FF0AA47" w14:textId="77777777" w:rsidR="00C0767A" w:rsidRDefault="00025387" w:rsidP="00C0767A">
            <w:pPr>
              <w:pStyle w:val="Days"/>
            </w:pPr>
            <w:sdt>
              <w:sdtPr>
                <w:id w:val="-1651358265"/>
                <w:placeholder>
                  <w:docPart w:val="0D6A7DE61E3247F58CE7DCACB3440FA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EC111B4" w14:textId="77777777" w:rsidR="00C0767A" w:rsidRDefault="00025387" w:rsidP="00C0767A">
            <w:pPr>
              <w:pStyle w:val="Days"/>
            </w:pPr>
            <w:sdt>
              <w:sdtPr>
                <w:id w:val="1234742327"/>
                <w:placeholder>
                  <w:docPart w:val="3B48CB5C03FC442BA0093A9B7426C4E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FD0EACC" w14:textId="77777777" w:rsidR="00C0767A" w:rsidRDefault="00025387" w:rsidP="00C0767A">
            <w:pPr>
              <w:pStyle w:val="Days"/>
            </w:pPr>
            <w:sdt>
              <w:sdtPr>
                <w:id w:val="720558551"/>
                <w:placeholder>
                  <w:docPart w:val="00EECE5BFB0646C08D68D472A31711C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21890985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73FD79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CFBA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3CA05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DFC06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E451D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24373D" w14:textId="77777777" w:rsidR="00A87856" w:rsidRDefault="00A87856" w:rsidP="00A87856">
            <w:pPr>
              <w:pStyle w:val="Dates"/>
            </w:pPr>
            <w:r w:rsidRPr="00725246">
              <w:t>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67F75A" w14:textId="77777777" w:rsidR="00A87856" w:rsidRDefault="00A87856" w:rsidP="00A87856">
            <w:pPr>
              <w:pStyle w:val="Dates"/>
            </w:pPr>
            <w:r w:rsidRPr="00725246">
              <w:t>2</w:t>
            </w:r>
          </w:p>
        </w:tc>
      </w:tr>
      <w:tr w:rsidR="00A87856" w14:paraId="2CD75738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3EF448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2E342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93159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AFBA1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81D5D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5BE1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8A9DDF" w14:textId="77777777" w:rsidR="00A87856" w:rsidRDefault="00A87856" w:rsidP="00A87856">
            <w:pPr>
              <w:pStyle w:val="Dates"/>
            </w:pPr>
          </w:p>
        </w:tc>
      </w:tr>
      <w:tr w:rsidR="00A87856" w14:paraId="2748DF42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C39C5B3" w14:textId="77777777" w:rsidR="00A87856" w:rsidRDefault="00A87856" w:rsidP="00A87856">
            <w:pPr>
              <w:pStyle w:val="Dates"/>
            </w:pPr>
            <w:r>
              <w:t>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62535F" w14:textId="77777777" w:rsidR="00A87856" w:rsidRDefault="00A87856" w:rsidP="00A87856">
            <w:pPr>
              <w:pStyle w:val="Dates"/>
            </w:pPr>
            <w:r w:rsidRPr="00725246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253A34" w14:textId="77777777" w:rsidR="00A87856" w:rsidRDefault="00A87856" w:rsidP="00A87856">
            <w:pPr>
              <w:pStyle w:val="Dates"/>
            </w:pPr>
            <w:r w:rsidRPr="00725246">
              <w:t>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36BCCD" w14:textId="77777777" w:rsidR="00A87856" w:rsidRDefault="00A87856" w:rsidP="00A87856">
            <w:pPr>
              <w:pStyle w:val="Dates"/>
            </w:pPr>
            <w:r w:rsidRPr="00725246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F5CB22" w14:textId="77777777" w:rsidR="00A87856" w:rsidRDefault="00A87856" w:rsidP="00A87856">
            <w:pPr>
              <w:pStyle w:val="Dates"/>
            </w:pPr>
            <w:r w:rsidRPr="00725246">
              <w:t>7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F7E95D8" w14:textId="77777777" w:rsidR="00A87856" w:rsidRDefault="00A87856" w:rsidP="00A87856">
            <w:pPr>
              <w:pStyle w:val="Dates"/>
            </w:pPr>
            <w:r w:rsidRPr="00725246">
              <w:t>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4745AC" w14:textId="77777777" w:rsidR="00A87856" w:rsidRDefault="00A87856" w:rsidP="00A87856">
            <w:pPr>
              <w:pStyle w:val="Dates"/>
            </w:pPr>
            <w:r w:rsidRPr="00725246">
              <w:t>9</w:t>
            </w:r>
          </w:p>
        </w:tc>
      </w:tr>
      <w:tr w:rsidR="00A87856" w14:paraId="6FF3FD9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1A99F8C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5A9D0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46968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092D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29487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CEE81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AB47F3" w14:textId="77777777" w:rsidR="00A87856" w:rsidRDefault="00A87856" w:rsidP="00A87856">
            <w:pPr>
              <w:pStyle w:val="Dates"/>
            </w:pPr>
          </w:p>
        </w:tc>
      </w:tr>
      <w:tr w:rsidR="00A87856" w14:paraId="0D6177A9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5421D4" w14:textId="77777777" w:rsidR="00A87856" w:rsidRDefault="00A87856" w:rsidP="00A87856">
            <w:pPr>
              <w:pStyle w:val="Dates"/>
            </w:pPr>
            <w:r>
              <w:t>10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A2C703" w14:textId="77777777" w:rsidR="00A87856" w:rsidRDefault="00A87856" w:rsidP="00A87856">
            <w:pPr>
              <w:pStyle w:val="Dates"/>
            </w:pPr>
            <w:r w:rsidRPr="00725246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B9A7D1" w14:textId="77777777" w:rsidR="00A87856" w:rsidRDefault="00A87856" w:rsidP="00A87856">
            <w:pPr>
              <w:pStyle w:val="Dates"/>
            </w:pPr>
            <w:r w:rsidRPr="00725246">
              <w:t>12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BBCA" w14:textId="77777777" w:rsidR="00A87856" w:rsidRDefault="00A87856" w:rsidP="00A87856">
            <w:pPr>
              <w:pStyle w:val="Dates"/>
            </w:pPr>
            <w:r w:rsidRPr="00725246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9C1D6E" w14:textId="77777777" w:rsidR="00A87856" w:rsidRDefault="00A87856" w:rsidP="00A87856">
            <w:pPr>
              <w:pStyle w:val="Dates"/>
            </w:pPr>
            <w:r w:rsidRPr="00725246">
              <w:t>14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21F847" w14:textId="77777777" w:rsidR="00A87856" w:rsidRDefault="00A87856" w:rsidP="00A87856">
            <w:pPr>
              <w:pStyle w:val="Dates"/>
            </w:pPr>
            <w:r w:rsidRPr="00725246">
              <w:t>15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3E842D" w14:textId="77777777" w:rsidR="00A87856" w:rsidRDefault="00A87856" w:rsidP="00A87856">
            <w:pPr>
              <w:pStyle w:val="Dates"/>
            </w:pPr>
            <w:r w:rsidRPr="00725246">
              <w:t>16</w:t>
            </w:r>
          </w:p>
        </w:tc>
      </w:tr>
      <w:tr w:rsidR="00A87856" w14:paraId="6854BCE9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38428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5DB88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7CA10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3B6E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10CA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475ED1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0D3FC9" w14:textId="77777777" w:rsidR="00A87856" w:rsidRDefault="00A87856" w:rsidP="00A87856">
            <w:pPr>
              <w:pStyle w:val="Dates"/>
            </w:pPr>
          </w:p>
        </w:tc>
      </w:tr>
      <w:tr w:rsidR="00A87856" w14:paraId="6A87EF47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E02E02" w14:textId="77777777" w:rsidR="00A87856" w:rsidRDefault="00A87856" w:rsidP="00A87856">
            <w:pPr>
              <w:pStyle w:val="Dates"/>
            </w:pPr>
            <w:r>
              <w:t>17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51C3C3" w14:textId="77777777" w:rsidR="00A87856" w:rsidRDefault="00A87856" w:rsidP="00A87856">
            <w:pPr>
              <w:pStyle w:val="Dates"/>
            </w:pPr>
            <w:r w:rsidRPr="00725246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D00327" w14:textId="77777777" w:rsidR="00A87856" w:rsidRDefault="00A87856" w:rsidP="00A87856">
            <w:pPr>
              <w:pStyle w:val="Dates"/>
            </w:pPr>
            <w:r w:rsidRPr="00725246">
              <w:t>19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15DDE9" w14:textId="77777777" w:rsidR="00A87856" w:rsidRDefault="00A87856" w:rsidP="00A87856">
            <w:pPr>
              <w:pStyle w:val="Dates"/>
            </w:pPr>
            <w:r w:rsidRPr="00725246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F1F51" w14:textId="77777777" w:rsidR="00A87856" w:rsidRDefault="00A87856" w:rsidP="00A87856">
            <w:pPr>
              <w:pStyle w:val="Dates"/>
            </w:pPr>
            <w:r w:rsidRPr="00725246">
              <w:t>21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9140F0" w14:textId="77777777" w:rsidR="00A87856" w:rsidRDefault="00A87856" w:rsidP="00A87856">
            <w:pPr>
              <w:pStyle w:val="Dates"/>
            </w:pPr>
            <w:r w:rsidRPr="00725246">
              <w:t>22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752136" w14:textId="77777777" w:rsidR="00A87856" w:rsidRDefault="00A87856" w:rsidP="00A87856">
            <w:pPr>
              <w:pStyle w:val="Dates"/>
            </w:pPr>
            <w:r w:rsidRPr="00725246">
              <w:t>23</w:t>
            </w:r>
          </w:p>
        </w:tc>
      </w:tr>
      <w:tr w:rsidR="00A87856" w14:paraId="3C6553DC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F36EC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ECB48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D6BE1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48504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3C834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85A35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D94629" w14:textId="77777777" w:rsidR="00A87856" w:rsidRDefault="00A87856" w:rsidP="00A87856">
            <w:pPr>
              <w:pStyle w:val="Dates"/>
            </w:pPr>
          </w:p>
        </w:tc>
      </w:tr>
      <w:tr w:rsidR="00A87856" w14:paraId="7674D8C8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4EE4E8" w14:textId="77777777" w:rsidR="00A87856" w:rsidRDefault="00A87856" w:rsidP="00A87856">
            <w:pPr>
              <w:pStyle w:val="Dates"/>
            </w:pPr>
            <w:r>
              <w:t>24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B064C8" w14:textId="77777777" w:rsidR="00A87856" w:rsidRDefault="00A87856" w:rsidP="00A87856">
            <w:pPr>
              <w:pStyle w:val="Dates"/>
            </w:pPr>
            <w:r w:rsidRPr="00725246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1737F4" w14:textId="77777777" w:rsidR="00A87856" w:rsidRDefault="00A87856" w:rsidP="00A87856">
            <w:pPr>
              <w:pStyle w:val="Dates"/>
            </w:pPr>
            <w:r w:rsidRPr="00725246">
              <w:t>26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CA69AD" w14:textId="77777777" w:rsidR="00A87856" w:rsidRDefault="00A87856" w:rsidP="00A87856">
            <w:pPr>
              <w:pStyle w:val="Dates"/>
            </w:pPr>
            <w:r w:rsidRPr="00725246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44EA1E" w14:textId="77777777" w:rsidR="00A87856" w:rsidRDefault="00A87856" w:rsidP="00A87856">
            <w:pPr>
              <w:pStyle w:val="Dates"/>
            </w:pPr>
            <w:r w:rsidRPr="00725246">
              <w:t>28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D63354" w14:textId="77777777" w:rsidR="00A87856" w:rsidRDefault="00A87856" w:rsidP="00A87856">
            <w:pPr>
              <w:pStyle w:val="Dates"/>
            </w:pPr>
            <w:r w:rsidRPr="00725246">
              <w:t>29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7BDA5C" w14:textId="77777777" w:rsidR="00A87856" w:rsidRDefault="00A87856" w:rsidP="00A87856">
            <w:pPr>
              <w:pStyle w:val="Dates"/>
            </w:pPr>
            <w:r w:rsidRPr="00725246">
              <w:t>30</w:t>
            </w:r>
          </w:p>
        </w:tc>
      </w:tr>
      <w:tr w:rsidR="00CE2D21" w14:paraId="7F499F31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AD56EE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CE66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50576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35338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059AB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0DBA9E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BD3291" w14:textId="77777777" w:rsidR="00CE2D21" w:rsidRDefault="00CE2D21" w:rsidP="00CE2D21">
            <w:pPr>
              <w:pStyle w:val="Dates"/>
            </w:pPr>
          </w:p>
        </w:tc>
      </w:tr>
      <w:tr w:rsidR="00CE2D21" w14:paraId="245FBDF3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6D15AF" w14:textId="77777777" w:rsidR="00CE2D21" w:rsidRDefault="00A87856" w:rsidP="00CE2D21">
            <w:pPr>
              <w:pStyle w:val="Dates"/>
            </w:pPr>
            <w:r>
              <w:t>31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E5B037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A61F6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104C3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7490651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842293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2F3060" w14:textId="77777777" w:rsidR="00CE2D21" w:rsidRDefault="00CE2D21" w:rsidP="00CE2D21">
            <w:pPr>
              <w:pStyle w:val="Dates"/>
            </w:pPr>
          </w:p>
        </w:tc>
      </w:tr>
      <w:tr w:rsidR="0076400B" w14:paraId="20064104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06DC69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42666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5FA1D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CF6FF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075AE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93739A5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AB2DBA" w14:textId="77777777" w:rsidR="0076400B" w:rsidRDefault="0076400B" w:rsidP="00174DB7">
            <w:pPr>
              <w:pStyle w:val="Dates"/>
            </w:pPr>
          </w:p>
        </w:tc>
      </w:tr>
      <w:tr w:rsidR="0076400B" w14:paraId="13F58364" w14:textId="77777777" w:rsidTr="00174DB7">
        <w:trPr>
          <w:gridAfter w:val="1"/>
          <w:wAfter w:w="35" w:type="pct"/>
          <w:trHeight w:hRule="exact" w:val="191"/>
        </w:trPr>
        <w:tc>
          <w:tcPr>
            <w:tcW w:w="1208" w:type="pct"/>
            <w:gridSpan w:val="2"/>
            <w:tcBorders>
              <w:top w:val="single" w:sz="8" w:space="0" w:color="BFBFBF" w:themeColor="background1" w:themeShade="BF"/>
            </w:tcBorders>
          </w:tcPr>
          <w:p w14:paraId="2AF90774" w14:textId="77777777" w:rsidR="0076400B" w:rsidRDefault="0076400B" w:rsidP="000E7125"/>
        </w:tc>
        <w:tc>
          <w:tcPr>
            <w:tcW w:w="1301" w:type="pct"/>
            <w:gridSpan w:val="4"/>
            <w:tcBorders>
              <w:top w:val="single" w:sz="8" w:space="0" w:color="BFBFBF" w:themeColor="background1" w:themeShade="BF"/>
            </w:tcBorders>
          </w:tcPr>
          <w:p w14:paraId="2E9FAE2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3EE9E7AA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2E692D24" w14:textId="77777777" w:rsidR="0076400B" w:rsidRDefault="0076400B" w:rsidP="000E7125"/>
        </w:tc>
      </w:tr>
      <w:tr w:rsidR="0076400B" w14:paraId="65F2A29C" w14:textId="77777777" w:rsidTr="00174DB7">
        <w:trPr>
          <w:trHeight w:hRule="exact" w:val="1584"/>
        </w:trPr>
        <w:tc>
          <w:tcPr>
            <w:tcW w:w="1339" w:type="pct"/>
            <w:gridSpan w:val="3"/>
          </w:tcPr>
          <w:p w14:paraId="4CBE477A" w14:textId="77777777" w:rsidR="0076400B" w:rsidRDefault="00025387" w:rsidP="00174DB7">
            <w:pPr>
              <w:pStyle w:val="Heading1"/>
            </w:pPr>
            <w:sdt>
              <w:sdtPr>
                <w:id w:val="1573011544"/>
                <w:placeholder>
                  <w:docPart w:val="8548E527A32D4EC8BAD0C53461BE182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3AC8FD58" w14:textId="77777777" w:rsidR="0076400B" w:rsidRDefault="00025387" w:rsidP="00174DB7">
            <w:pPr>
              <w:pStyle w:val="Heading2"/>
            </w:pPr>
            <w:sdt>
              <w:sdtPr>
                <w:id w:val="-954949141"/>
                <w:placeholder>
                  <w:docPart w:val="524D08AA2422491983D48C7FB1C08A2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BABF3A2" w14:textId="77777777" w:rsidR="0076400B" w:rsidRDefault="00025387" w:rsidP="00174DB7">
            <w:sdt>
              <w:sdtPr>
                <w:id w:val="318313375"/>
                <w:placeholder>
                  <w:docPart w:val="8C2F23DB8F9E43A3984983E3F634968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1EAE5F73" w14:textId="77777777" w:rsidR="0076400B" w:rsidRDefault="00025387" w:rsidP="00174DB7">
            <w:pPr>
              <w:pStyle w:val="Heading2"/>
            </w:pPr>
            <w:sdt>
              <w:sdtPr>
                <w:id w:val="47513942"/>
                <w:placeholder>
                  <w:docPart w:val="31890511C05341EB90EC6161BB263095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2909133" w14:textId="77777777" w:rsidR="0076400B" w:rsidRDefault="00025387" w:rsidP="00174DB7">
            <w:sdt>
              <w:sdtPr>
                <w:id w:val="-1701929290"/>
                <w:placeholder>
                  <w:docPart w:val="AB43EE4E40344A6CA1F2BBF660A044D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1F1F23E0" w14:textId="77777777" w:rsidR="0076400B" w:rsidRDefault="00025387" w:rsidP="00174DB7">
            <w:pPr>
              <w:pStyle w:val="Heading2"/>
            </w:pPr>
            <w:sdt>
              <w:sdtPr>
                <w:id w:val="-34194578"/>
                <w:placeholder>
                  <w:docPart w:val="79130CACB2704F3E96D7C28AFFCEC09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8B013C2" w14:textId="77777777" w:rsidR="0076400B" w:rsidRDefault="00025387" w:rsidP="00174DB7">
            <w:sdt>
              <w:sdtPr>
                <w:id w:val="1278221860"/>
                <w:placeholder>
                  <w:docPart w:val="3B357EACB427420993ED531C11A9163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28553029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64D594FA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725678A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June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1020063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31C4721C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C131CE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EA096C2" w14:textId="77777777" w:rsidR="0076400B" w:rsidRDefault="0076400B" w:rsidP="00174DB7">
            <w:pPr>
              <w:pStyle w:val="NoSpacing"/>
            </w:pPr>
          </w:p>
        </w:tc>
      </w:tr>
      <w:tr w:rsidR="00C0767A" w14:paraId="1F2F3436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85A69A6" w14:textId="77777777" w:rsidR="00C0767A" w:rsidRDefault="00025387" w:rsidP="00C0767A">
            <w:pPr>
              <w:pStyle w:val="Days"/>
            </w:pPr>
            <w:sdt>
              <w:sdtPr>
                <w:id w:val="-1964635801"/>
                <w:placeholder>
                  <w:docPart w:val="C53524619C634ABF83F5CBFD315D1F9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F93D81A" w14:textId="77777777" w:rsidR="00C0767A" w:rsidRDefault="00025387" w:rsidP="00C0767A">
            <w:pPr>
              <w:pStyle w:val="Days"/>
            </w:pPr>
            <w:sdt>
              <w:sdtPr>
                <w:id w:val="159210165"/>
                <w:placeholder>
                  <w:docPart w:val="1C6483B39650421698E04F825411F65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5D62C46" w14:textId="77777777" w:rsidR="00C0767A" w:rsidRDefault="00025387" w:rsidP="00C0767A">
            <w:pPr>
              <w:pStyle w:val="Days"/>
            </w:pPr>
            <w:sdt>
              <w:sdtPr>
                <w:id w:val="554208550"/>
                <w:placeholder>
                  <w:docPart w:val="957E2F4F80ED44968ED0C4F00C7084B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46D3035" w14:textId="77777777" w:rsidR="00C0767A" w:rsidRDefault="00025387" w:rsidP="00C0767A">
            <w:pPr>
              <w:pStyle w:val="Days"/>
            </w:pPr>
            <w:sdt>
              <w:sdtPr>
                <w:id w:val="986439060"/>
                <w:placeholder>
                  <w:docPart w:val="69B8F6B2B7CA40CE98A80D0066644CF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BDF0C43" w14:textId="77777777" w:rsidR="00C0767A" w:rsidRDefault="00025387" w:rsidP="00C0767A">
            <w:pPr>
              <w:pStyle w:val="Days"/>
            </w:pPr>
            <w:sdt>
              <w:sdtPr>
                <w:id w:val="-797997111"/>
                <w:placeholder>
                  <w:docPart w:val="458FD437CA73421FB1E00AD2B86987D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6E64A38" w14:textId="77777777" w:rsidR="00C0767A" w:rsidRDefault="00025387" w:rsidP="00C0767A">
            <w:pPr>
              <w:pStyle w:val="Days"/>
            </w:pPr>
            <w:sdt>
              <w:sdtPr>
                <w:id w:val="-2116894253"/>
                <w:placeholder>
                  <w:docPart w:val="8BC678EED9A342C280B5C1A544FCBE2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2BBA2521" w14:textId="77777777" w:rsidR="00C0767A" w:rsidRDefault="00025387" w:rsidP="00C0767A">
            <w:pPr>
              <w:pStyle w:val="Days"/>
            </w:pPr>
            <w:sdt>
              <w:sdtPr>
                <w:id w:val="317770242"/>
                <w:placeholder>
                  <w:docPart w:val="DC2F1C616E0746A48BC4D6114804271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5F2B7D4E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2D18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E41E7" w14:textId="77777777" w:rsidR="00A87856" w:rsidRDefault="00A87856" w:rsidP="00A87856">
            <w:pPr>
              <w:pStyle w:val="Dates"/>
            </w:pPr>
            <w:r w:rsidRPr="00314C3C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130492" w14:textId="77777777" w:rsidR="00A87856" w:rsidRDefault="00A87856" w:rsidP="00A87856">
            <w:pPr>
              <w:pStyle w:val="Dates"/>
            </w:pPr>
            <w:r w:rsidRPr="00314C3C">
              <w:t>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A34416" w14:textId="77777777" w:rsidR="00A87856" w:rsidRDefault="00A87856" w:rsidP="00A87856">
            <w:pPr>
              <w:pStyle w:val="Dates"/>
            </w:pPr>
            <w:r w:rsidRPr="00314C3C">
              <w:t>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7BAF5" w14:textId="77777777" w:rsidR="00A87856" w:rsidRDefault="00A87856" w:rsidP="00A87856">
            <w:pPr>
              <w:pStyle w:val="Dates"/>
            </w:pPr>
            <w:r w:rsidRPr="00314C3C">
              <w:t>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4C4755" w14:textId="77777777" w:rsidR="00A87856" w:rsidRDefault="00A87856" w:rsidP="00A87856">
            <w:pPr>
              <w:pStyle w:val="Dates"/>
            </w:pPr>
            <w:r w:rsidRPr="00314C3C">
              <w:t>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5976B4" w14:textId="77777777" w:rsidR="00A87856" w:rsidRDefault="00A87856" w:rsidP="00A87856">
            <w:pPr>
              <w:pStyle w:val="Dates"/>
            </w:pPr>
            <w:r w:rsidRPr="00314C3C">
              <w:t>6</w:t>
            </w:r>
          </w:p>
        </w:tc>
      </w:tr>
      <w:tr w:rsidR="00A87856" w14:paraId="751807A2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72EFB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639C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89AD3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C7BA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3D3E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921BF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47D08B" w14:textId="77777777" w:rsidR="00A87856" w:rsidRDefault="00A87856" w:rsidP="00A87856">
            <w:pPr>
              <w:pStyle w:val="Dates"/>
            </w:pPr>
          </w:p>
        </w:tc>
      </w:tr>
      <w:tr w:rsidR="00A87856" w14:paraId="38D86FAB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E9D953" w14:textId="77777777" w:rsidR="00A87856" w:rsidRDefault="00A87856" w:rsidP="00A87856">
            <w:pPr>
              <w:pStyle w:val="Dates"/>
            </w:pPr>
            <w:r>
              <w:t>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431F4A" w14:textId="77777777" w:rsidR="00A87856" w:rsidRDefault="00A87856" w:rsidP="00A87856">
            <w:pPr>
              <w:pStyle w:val="Dates"/>
            </w:pPr>
            <w:r w:rsidRPr="00314C3C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14476E" w14:textId="77777777" w:rsidR="00A87856" w:rsidRDefault="00A87856" w:rsidP="00A87856">
            <w:pPr>
              <w:pStyle w:val="Dates"/>
            </w:pPr>
            <w:r w:rsidRPr="00314C3C">
              <w:t>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050FDE" w14:textId="77777777" w:rsidR="00A87856" w:rsidRDefault="00A87856" w:rsidP="00A87856">
            <w:pPr>
              <w:pStyle w:val="Dates"/>
            </w:pPr>
            <w:r w:rsidRPr="00314C3C">
              <w:t>10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3E875F" w14:textId="77777777" w:rsidR="00A87856" w:rsidRDefault="00A87856" w:rsidP="00A87856">
            <w:pPr>
              <w:pStyle w:val="Dates"/>
            </w:pPr>
            <w:r w:rsidRPr="00314C3C">
              <w:t>11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DC2B8B" w14:textId="77777777" w:rsidR="00A87856" w:rsidRDefault="00A87856" w:rsidP="00A87856">
            <w:pPr>
              <w:pStyle w:val="Dates"/>
            </w:pPr>
            <w:r w:rsidRPr="00314C3C">
              <w:t>12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7F39C7" w14:textId="77777777" w:rsidR="00A87856" w:rsidRDefault="00A87856" w:rsidP="00A87856">
            <w:pPr>
              <w:pStyle w:val="Dates"/>
            </w:pPr>
            <w:r w:rsidRPr="00314C3C">
              <w:t>13</w:t>
            </w:r>
          </w:p>
        </w:tc>
      </w:tr>
      <w:tr w:rsidR="00A87856" w14:paraId="6B0013BF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40CE0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2C093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36AE27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7FCF5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41449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F06F5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CEBBEB6" w14:textId="77777777" w:rsidR="00A87856" w:rsidRDefault="00A87856" w:rsidP="00A87856">
            <w:pPr>
              <w:pStyle w:val="Dates"/>
            </w:pPr>
          </w:p>
        </w:tc>
      </w:tr>
      <w:tr w:rsidR="00A87856" w14:paraId="59A33DB2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027919" w14:textId="77777777" w:rsidR="00A87856" w:rsidRDefault="00A87856" w:rsidP="00A87856">
            <w:pPr>
              <w:pStyle w:val="Dates"/>
            </w:pPr>
            <w:r>
              <w:t>14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CB7E1" w14:textId="77777777" w:rsidR="00A87856" w:rsidRDefault="00A87856" w:rsidP="00A87856">
            <w:pPr>
              <w:pStyle w:val="Dates"/>
            </w:pPr>
            <w:r w:rsidRPr="00314C3C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57200F" w14:textId="77777777" w:rsidR="00A87856" w:rsidRDefault="00A87856" w:rsidP="00A87856">
            <w:pPr>
              <w:pStyle w:val="Dates"/>
            </w:pPr>
            <w:r w:rsidRPr="00314C3C">
              <w:t>16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75B9D0" w14:textId="77777777" w:rsidR="00A87856" w:rsidRDefault="00A87856" w:rsidP="00A87856">
            <w:pPr>
              <w:pStyle w:val="Dates"/>
            </w:pPr>
            <w:r w:rsidRPr="00314C3C">
              <w:t>17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663CA6" w14:textId="77777777" w:rsidR="00A87856" w:rsidRDefault="00A87856" w:rsidP="00A87856">
            <w:pPr>
              <w:pStyle w:val="Dates"/>
            </w:pPr>
            <w:r w:rsidRPr="00314C3C">
              <w:t>18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318F35" w14:textId="77777777" w:rsidR="00A87856" w:rsidRDefault="00A87856" w:rsidP="00A87856">
            <w:pPr>
              <w:pStyle w:val="Dates"/>
            </w:pPr>
            <w:r w:rsidRPr="00314C3C">
              <w:t>19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4FDB76" w14:textId="77777777" w:rsidR="00A87856" w:rsidRDefault="00A87856" w:rsidP="00A87856">
            <w:pPr>
              <w:pStyle w:val="Dates"/>
            </w:pPr>
            <w:r w:rsidRPr="00314C3C">
              <w:t>20</w:t>
            </w:r>
          </w:p>
        </w:tc>
      </w:tr>
      <w:tr w:rsidR="00A87856" w14:paraId="68A4DA99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82AB0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E741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C0C4B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47A4F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9003E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F17D0B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56F293" w14:textId="77777777" w:rsidR="00A87856" w:rsidRDefault="00A87856" w:rsidP="00A87856">
            <w:pPr>
              <w:pStyle w:val="Dates"/>
            </w:pPr>
          </w:p>
        </w:tc>
      </w:tr>
      <w:tr w:rsidR="00A87856" w14:paraId="798F6344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6320B0" w14:textId="77777777" w:rsidR="00A87856" w:rsidRDefault="00A87856" w:rsidP="00A87856">
            <w:pPr>
              <w:pStyle w:val="Dates"/>
            </w:pPr>
            <w:r>
              <w:t>21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E9B224" w14:textId="77777777" w:rsidR="00A87856" w:rsidRDefault="00A87856" w:rsidP="00A87856">
            <w:pPr>
              <w:pStyle w:val="Dates"/>
            </w:pPr>
            <w:r w:rsidRPr="00314C3C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63DD61" w14:textId="77777777" w:rsidR="00A87856" w:rsidRDefault="00A87856" w:rsidP="00A87856">
            <w:pPr>
              <w:pStyle w:val="Dates"/>
            </w:pPr>
            <w:r w:rsidRPr="00314C3C">
              <w:t>23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30A4F7" w14:textId="77777777" w:rsidR="00A87856" w:rsidRDefault="00A87856" w:rsidP="00A87856">
            <w:pPr>
              <w:pStyle w:val="Dates"/>
            </w:pPr>
            <w:r w:rsidRPr="00314C3C">
              <w:t>24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35393A" w14:textId="77777777" w:rsidR="00A87856" w:rsidRDefault="00A87856" w:rsidP="00A87856">
            <w:pPr>
              <w:pStyle w:val="Dates"/>
            </w:pPr>
            <w:r w:rsidRPr="00314C3C">
              <w:t>25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120F7" w14:textId="77777777" w:rsidR="00A87856" w:rsidRDefault="00A87856" w:rsidP="00A87856">
            <w:pPr>
              <w:pStyle w:val="Dates"/>
            </w:pPr>
            <w:r w:rsidRPr="00314C3C">
              <w:t>26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BA8BBA" w14:textId="77777777" w:rsidR="00A87856" w:rsidRDefault="00A87856" w:rsidP="00A87856">
            <w:pPr>
              <w:pStyle w:val="Dates"/>
            </w:pPr>
            <w:r w:rsidRPr="00314C3C">
              <w:t>27</w:t>
            </w:r>
          </w:p>
        </w:tc>
      </w:tr>
      <w:tr w:rsidR="00A87856" w14:paraId="41ECB7E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E01BEC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C9BD5B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62DB6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878C9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28F04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964D2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199819" w14:textId="77777777" w:rsidR="00A87856" w:rsidRDefault="00A87856" w:rsidP="00A87856">
            <w:pPr>
              <w:pStyle w:val="Dates"/>
            </w:pPr>
          </w:p>
        </w:tc>
      </w:tr>
      <w:tr w:rsidR="00A87856" w14:paraId="21197860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57AA9A" w14:textId="77777777" w:rsidR="00A87856" w:rsidRDefault="00A87856" w:rsidP="00A87856">
            <w:pPr>
              <w:pStyle w:val="Dates"/>
            </w:pPr>
            <w:r>
              <w:t>28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8AAB1" w14:textId="77777777" w:rsidR="00A87856" w:rsidRDefault="00A87856" w:rsidP="00A87856">
            <w:pPr>
              <w:pStyle w:val="Dates"/>
            </w:pPr>
            <w:r w:rsidRPr="00314C3C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F90C7D" w14:textId="77777777" w:rsidR="00A87856" w:rsidRDefault="00A87856" w:rsidP="00A87856">
            <w:pPr>
              <w:pStyle w:val="Dates"/>
            </w:pPr>
            <w:r w:rsidRPr="00314C3C">
              <w:t>30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0D62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0364B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C7BB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628873" w14:textId="77777777" w:rsidR="00A87856" w:rsidRDefault="00A87856" w:rsidP="00A87856">
            <w:pPr>
              <w:pStyle w:val="Dates"/>
            </w:pPr>
          </w:p>
        </w:tc>
      </w:tr>
      <w:tr w:rsidR="00CE2D21" w14:paraId="68E38F25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2BB11F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36DF95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2C317D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738AD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A2FCE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CD01BC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C85EA3" w14:textId="77777777" w:rsidR="00CE2D21" w:rsidRDefault="00CE2D21" w:rsidP="00CE2D21">
            <w:pPr>
              <w:pStyle w:val="Dates"/>
            </w:pPr>
          </w:p>
        </w:tc>
      </w:tr>
      <w:tr w:rsidR="00CE2D21" w14:paraId="58FC77E6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F76910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8676D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8AAD10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A1E222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119FEA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C30BB1C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486F89D" w14:textId="77777777" w:rsidR="00CE2D21" w:rsidRDefault="00CE2D21" w:rsidP="00CE2D21">
            <w:pPr>
              <w:pStyle w:val="Dates"/>
            </w:pPr>
          </w:p>
        </w:tc>
      </w:tr>
      <w:tr w:rsidR="0076400B" w14:paraId="53F834EC" w14:textId="77777777" w:rsidTr="00174DB7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909CBA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D9742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4A855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EA2DC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EAF69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03141E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276FC9" w14:textId="77777777" w:rsidR="0076400B" w:rsidRDefault="0076400B" w:rsidP="00174DB7">
            <w:pPr>
              <w:pStyle w:val="Dates"/>
            </w:pPr>
          </w:p>
        </w:tc>
      </w:tr>
      <w:tr w:rsidR="0076400B" w14:paraId="293614BF" w14:textId="77777777" w:rsidTr="00174DB7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74131431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1AFA84DA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17C76C26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588CB62F" w14:textId="77777777" w:rsidR="0076400B" w:rsidRDefault="0076400B" w:rsidP="000E7125"/>
        </w:tc>
      </w:tr>
      <w:tr w:rsidR="0076400B" w14:paraId="6B2FAD9E" w14:textId="77777777" w:rsidTr="00174DB7">
        <w:trPr>
          <w:trHeight w:hRule="exact" w:val="1674"/>
        </w:trPr>
        <w:tc>
          <w:tcPr>
            <w:tcW w:w="1339" w:type="pct"/>
            <w:gridSpan w:val="3"/>
          </w:tcPr>
          <w:p w14:paraId="1AC6BDE7" w14:textId="77777777" w:rsidR="0076400B" w:rsidRDefault="00025387" w:rsidP="00174DB7">
            <w:pPr>
              <w:pStyle w:val="Heading1"/>
            </w:pPr>
            <w:sdt>
              <w:sdtPr>
                <w:id w:val="389080031"/>
                <w:placeholder>
                  <w:docPart w:val="7459E27BD0E84E57A25473F87270384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55700A94" w14:textId="77777777" w:rsidR="0076400B" w:rsidRDefault="00025387" w:rsidP="00174DB7">
            <w:pPr>
              <w:pStyle w:val="Heading2"/>
            </w:pPr>
            <w:sdt>
              <w:sdtPr>
                <w:id w:val="1025527030"/>
                <w:placeholder>
                  <w:docPart w:val="4B858AFAFE064D90AFD9298B8702355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652AA6E" w14:textId="77777777" w:rsidR="0076400B" w:rsidRDefault="00025387" w:rsidP="00174DB7">
            <w:sdt>
              <w:sdtPr>
                <w:id w:val="-1106267385"/>
                <w:placeholder>
                  <w:docPart w:val="C04980B6626341869F2E0EFCEC149E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6C610F8E" w14:textId="77777777" w:rsidR="0076400B" w:rsidRDefault="00025387" w:rsidP="00174DB7">
            <w:pPr>
              <w:pStyle w:val="Heading2"/>
            </w:pPr>
            <w:sdt>
              <w:sdtPr>
                <w:id w:val="1806511230"/>
                <w:placeholder>
                  <w:docPart w:val="C577097DA8C44993AC81974F76DB2B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29EB35E" w14:textId="77777777" w:rsidR="0076400B" w:rsidRDefault="00025387" w:rsidP="00174DB7">
            <w:sdt>
              <w:sdtPr>
                <w:id w:val="777834779"/>
                <w:placeholder>
                  <w:docPart w:val="DDC0212D6DEE4E0387466611EAAA5FE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7D5415DB" w14:textId="77777777" w:rsidR="0076400B" w:rsidRDefault="00025387" w:rsidP="00174DB7">
            <w:pPr>
              <w:pStyle w:val="Heading2"/>
            </w:pPr>
            <w:sdt>
              <w:sdtPr>
                <w:id w:val="1743674161"/>
                <w:placeholder>
                  <w:docPart w:val="37C168244D0C4B4CADAF1DC2ACB5CF9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DD7644D" w14:textId="77777777" w:rsidR="0076400B" w:rsidRDefault="00025387" w:rsidP="00174DB7">
            <w:sdt>
              <w:sdtPr>
                <w:id w:val="-1393029660"/>
                <w:placeholder>
                  <w:docPart w:val="CD8C8493E69F41B0B2B2D88CB002C74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F2489D3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833"/>
        <w:gridCol w:w="223"/>
        <w:gridCol w:w="2056"/>
        <w:gridCol w:w="1259"/>
        <w:gridCol w:w="798"/>
        <w:gridCol w:w="2056"/>
        <w:gridCol w:w="684"/>
        <w:gridCol w:w="734"/>
        <w:gridCol w:w="638"/>
        <w:gridCol w:w="2059"/>
        <w:gridCol w:w="102"/>
      </w:tblGrid>
      <w:tr w:rsidR="0076400B" w14:paraId="0E58791D" w14:textId="77777777" w:rsidTr="00F43785">
        <w:trPr>
          <w:gridAfter w:val="1"/>
          <w:wAfter w:w="35" w:type="pct"/>
        </w:trPr>
        <w:tc>
          <w:tcPr>
            <w:tcW w:w="4035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7C82E34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July</w:t>
            </w:r>
          </w:p>
        </w:tc>
        <w:tc>
          <w:tcPr>
            <w:tcW w:w="93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5A176D4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70C19D0" w14:textId="77777777" w:rsidTr="00F43785">
        <w:trPr>
          <w:gridAfter w:val="1"/>
          <w:wAfter w:w="35" w:type="pct"/>
        </w:trPr>
        <w:tc>
          <w:tcPr>
            <w:tcW w:w="4035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32AF5B2" w14:textId="77777777" w:rsidR="0076400B" w:rsidRDefault="0076400B" w:rsidP="00174DB7">
            <w:pPr>
              <w:pStyle w:val="NoSpacing"/>
            </w:pPr>
          </w:p>
        </w:tc>
        <w:tc>
          <w:tcPr>
            <w:tcW w:w="930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220954A" w14:textId="77777777" w:rsidR="0076400B" w:rsidRDefault="0076400B" w:rsidP="00174DB7">
            <w:pPr>
              <w:pStyle w:val="NoSpacing"/>
            </w:pPr>
          </w:p>
        </w:tc>
      </w:tr>
      <w:tr w:rsidR="00C0767A" w14:paraId="2317F3F1" w14:textId="77777777" w:rsidTr="00174DB7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364729EA" w14:textId="77777777" w:rsidR="00C0767A" w:rsidRDefault="00025387" w:rsidP="00C0767A">
            <w:pPr>
              <w:pStyle w:val="Days"/>
            </w:pPr>
            <w:sdt>
              <w:sdtPr>
                <w:id w:val="-1696061339"/>
                <w:placeholder>
                  <w:docPart w:val="FF5833B98215404AA32B8117D57E747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31FB851" w14:textId="77777777" w:rsidR="00C0767A" w:rsidRDefault="00025387" w:rsidP="00C0767A">
            <w:pPr>
              <w:pStyle w:val="Days"/>
            </w:pPr>
            <w:sdt>
              <w:sdtPr>
                <w:id w:val="95523128"/>
                <w:placeholder>
                  <w:docPart w:val="B18DC668CECC435CBF903B19ED95A67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2EEF21D" w14:textId="77777777" w:rsidR="00C0767A" w:rsidRDefault="00025387" w:rsidP="00C0767A">
            <w:pPr>
              <w:pStyle w:val="Days"/>
            </w:pPr>
            <w:sdt>
              <w:sdtPr>
                <w:id w:val="-2097393562"/>
                <w:placeholder>
                  <w:docPart w:val="08EB5BBF0BBE4CE087E9D059168AA28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3CB1196" w14:textId="77777777" w:rsidR="00C0767A" w:rsidRDefault="00025387" w:rsidP="00C0767A">
            <w:pPr>
              <w:pStyle w:val="Days"/>
            </w:pPr>
            <w:sdt>
              <w:sdtPr>
                <w:id w:val="-1094326188"/>
                <w:placeholder>
                  <w:docPart w:val="30F4B7CC617F4EBEA84A363872AF1A9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06E732C" w14:textId="77777777" w:rsidR="00C0767A" w:rsidRDefault="00025387" w:rsidP="00C0767A">
            <w:pPr>
              <w:pStyle w:val="Days"/>
            </w:pPr>
            <w:sdt>
              <w:sdtPr>
                <w:id w:val="1523205670"/>
                <w:placeholder>
                  <w:docPart w:val="A884CEF112ED4EDC84919BE15142B98F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784523FD" w14:textId="77777777" w:rsidR="00C0767A" w:rsidRDefault="00025387" w:rsidP="00C0767A">
            <w:pPr>
              <w:pStyle w:val="Days"/>
            </w:pPr>
            <w:sdt>
              <w:sdtPr>
                <w:id w:val="1658030589"/>
                <w:placeholder>
                  <w:docPart w:val="AFA876A4D286440DA7728F4FEA598BE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F82AC48" w14:textId="77777777" w:rsidR="00C0767A" w:rsidRDefault="00025387" w:rsidP="00C0767A">
            <w:pPr>
              <w:pStyle w:val="Days"/>
            </w:pPr>
            <w:sdt>
              <w:sdtPr>
                <w:id w:val="437803929"/>
                <w:placeholder>
                  <w:docPart w:val="A135CE828BD145C59B7C19AC1160547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67D3AAC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F6175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EAB76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89DC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D759EA" w14:textId="77777777" w:rsidR="00A87856" w:rsidRDefault="00A87856" w:rsidP="00A87856">
            <w:pPr>
              <w:pStyle w:val="Dates"/>
            </w:pPr>
            <w:r w:rsidRPr="00450A88">
              <w:t>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A12B17" w14:textId="77777777" w:rsidR="00A87856" w:rsidRDefault="00A87856" w:rsidP="00A87856">
            <w:pPr>
              <w:pStyle w:val="Dates"/>
            </w:pPr>
            <w:r w:rsidRPr="00450A88">
              <w:t>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FEFD54" w14:textId="77777777" w:rsidR="00A87856" w:rsidRDefault="00A87856" w:rsidP="00A87856">
            <w:pPr>
              <w:pStyle w:val="Dates"/>
            </w:pPr>
            <w:r w:rsidRPr="00450A88">
              <w:t>3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494F8B" w14:textId="77777777" w:rsidR="00A87856" w:rsidRDefault="00A87856" w:rsidP="00A87856">
            <w:pPr>
              <w:pStyle w:val="Dates"/>
            </w:pPr>
            <w:r w:rsidRPr="00450A88">
              <w:t>4</w:t>
            </w:r>
          </w:p>
        </w:tc>
      </w:tr>
      <w:tr w:rsidR="00A87856" w14:paraId="1B129EBD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40B4A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5F07D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6BBA9B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6B256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85C7C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4E6A26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F4AFE83" w14:textId="77777777" w:rsidR="00A87856" w:rsidRDefault="00A87856" w:rsidP="00A87856">
            <w:pPr>
              <w:pStyle w:val="Dates"/>
            </w:pPr>
          </w:p>
        </w:tc>
      </w:tr>
      <w:tr w:rsidR="00A87856" w14:paraId="4FE67594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608683" w14:textId="77777777" w:rsidR="00A87856" w:rsidRDefault="00A87856" w:rsidP="00A87856">
            <w:pPr>
              <w:pStyle w:val="Dates"/>
            </w:pPr>
            <w:r>
              <w:t>5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151EDC" w14:textId="77777777" w:rsidR="00A87856" w:rsidRDefault="00A87856" w:rsidP="00A87856">
            <w:pPr>
              <w:pStyle w:val="Dates"/>
            </w:pPr>
            <w:r w:rsidRPr="00450A88">
              <w:t>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4DE4DF" w14:textId="77777777" w:rsidR="00A87856" w:rsidRDefault="00A87856" w:rsidP="00A87856">
            <w:pPr>
              <w:pStyle w:val="Dates"/>
            </w:pPr>
            <w:r w:rsidRPr="00450A88">
              <w:t>7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51F7BB" w14:textId="77777777" w:rsidR="00A87856" w:rsidRDefault="00A87856" w:rsidP="00A87856">
            <w:pPr>
              <w:pStyle w:val="Dates"/>
            </w:pPr>
            <w:r w:rsidRPr="00450A88">
              <w:t>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99AE08" w14:textId="77777777" w:rsidR="00A87856" w:rsidRDefault="00A87856" w:rsidP="00A87856">
            <w:pPr>
              <w:pStyle w:val="Dates"/>
            </w:pPr>
            <w:r w:rsidRPr="00450A88">
              <w:t>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B62E5E" w14:textId="77777777" w:rsidR="00A87856" w:rsidRDefault="00A87856" w:rsidP="00A87856">
            <w:pPr>
              <w:pStyle w:val="Dates"/>
            </w:pPr>
            <w:r w:rsidRPr="00450A88">
              <w:t>10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1D8E3B" w14:textId="77777777" w:rsidR="00A87856" w:rsidRDefault="00A87856" w:rsidP="00A87856">
            <w:pPr>
              <w:pStyle w:val="Dates"/>
            </w:pPr>
            <w:r w:rsidRPr="00450A88">
              <w:t>11</w:t>
            </w:r>
          </w:p>
        </w:tc>
      </w:tr>
      <w:tr w:rsidR="00A87856" w14:paraId="56A9136E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398A4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79B12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8D572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55E3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F5B4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150071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BED2C7" w14:textId="77777777" w:rsidR="00A87856" w:rsidRDefault="00A87856" w:rsidP="00A87856">
            <w:pPr>
              <w:pStyle w:val="Dates"/>
            </w:pPr>
          </w:p>
        </w:tc>
      </w:tr>
      <w:tr w:rsidR="00A87856" w14:paraId="79CE94AD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5B359C" w14:textId="77777777" w:rsidR="00A87856" w:rsidRDefault="00A87856" w:rsidP="00A87856">
            <w:pPr>
              <w:pStyle w:val="Dates"/>
            </w:pPr>
            <w:r>
              <w:t>12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24628F" w14:textId="77777777" w:rsidR="00A87856" w:rsidRDefault="00A87856" w:rsidP="00A87856">
            <w:pPr>
              <w:pStyle w:val="Dates"/>
            </w:pPr>
            <w:r w:rsidRPr="00450A88">
              <w:t>13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3E5ED53" w14:textId="77777777" w:rsidR="00A87856" w:rsidRDefault="00A87856" w:rsidP="00A87856">
            <w:pPr>
              <w:pStyle w:val="Dates"/>
            </w:pPr>
            <w:r w:rsidRPr="00450A88">
              <w:t>14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CE8024" w14:textId="77777777" w:rsidR="00A87856" w:rsidRDefault="00A87856" w:rsidP="00A87856">
            <w:pPr>
              <w:pStyle w:val="Dates"/>
            </w:pPr>
            <w:r w:rsidRPr="00450A88">
              <w:t>15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16A9A3" w14:textId="77777777" w:rsidR="00A87856" w:rsidRDefault="00A87856" w:rsidP="00A87856">
            <w:pPr>
              <w:pStyle w:val="Dates"/>
            </w:pPr>
            <w:r w:rsidRPr="00450A88">
              <w:t>16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6B3C5" w14:textId="77777777" w:rsidR="00A87856" w:rsidRDefault="00A87856" w:rsidP="00A87856">
            <w:pPr>
              <w:pStyle w:val="Dates"/>
            </w:pPr>
            <w:r w:rsidRPr="00450A88">
              <w:t>17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DB7970" w14:textId="77777777" w:rsidR="00A87856" w:rsidRDefault="00A87856" w:rsidP="00A87856">
            <w:pPr>
              <w:pStyle w:val="Dates"/>
            </w:pPr>
            <w:r w:rsidRPr="00450A88">
              <w:t>18</w:t>
            </w:r>
          </w:p>
        </w:tc>
      </w:tr>
      <w:tr w:rsidR="00A87856" w14:paraId="41F6DC29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2AACA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2D790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88C18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1755CE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79728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2BFE8F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D19967" w14:textId="77777777" w:rsidR="00A87856" w:rsidRDefault="00A87856" w:rsidP="00A87856">
            <w:pPr>
              <w:pStyle w:val="Dates"/>
            </w:pPr>
          </w:p>
        </w:tc>
      </w:tr>
      <w:tr w:rsidR="00A87856" w14:paraId="4E9D1998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68DF45" w14:textId="77777777" w:rsidR="00A87856" w:rsidRDefault="00A87856" w:rsidP="00A87856">
            <w:pPr>
              <w:pStyle w:val="Dates"/>
            </w:pPr>
            <w:r>
              <w:t>19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4A33C1" w14:textId="77777777" w:rsidR="00A87856" w:rsidRDefault="00A87856" w:rsidP="00A87856">
            <w:pPr>
              <w:pStyle w:val="Dates"/>
            </w:pPr>
            <w:r w:rsidRPr="00450A88">
              <w:t>20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9B05D36" w14:textId="77777777" w:rsidR="00A87856" w:rsidRDefault="00A87856" w:rsidP="00A87856">
            <w:pPr>
              <w:pStyle w:val="Dates"/>
            </w:pPr>
            <w:r w:rsidRPr="00450A88">
              <w:t>21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F4C240" w14:textId="77777777" w:rsidR="00A87856" w:rsidRDefault="00A87856" w:rsidP="00A87856">
            <w:pPr>
              <w:pStyle w:val="Dates"/>
            </w:pPr>
            <w:r w:rsidRPr="00450A88">
              <w:t>22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CCDEBA" w14:textId="77777777" w:rsidR="00A87856" w:rsidRDefault="00A87856" w:rsidP="00A87856">
            <w:pPr>
              <w:pStyle w:val="Dates"/>
            </w:pPr>
            <w:r w:rsidRPr="00450A88">
              <w:t>23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B89585E" w14:textId="77777777" w:rsidR="00A87856" w:rsidRDefault="00A87856" w:rsidP="00A87856">
            <w:pPr>
              <w:pStyle w:val="Dates"/>
            </w:pPr>
            <w:r w:rsidRPr="00450A88">
              <w:t>24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0FDCF8" w14:textId="77777777" w:rsidR="00A87856" w:rsidRDefault="00A87856" w:rsidP="00A87856">
            <w:pPr>
              <w:pStyle w:val="Dates"/>
            </w:pPr>
            <w:r w:rsidRPr="00450A88">
              <w:t>25</w:t>
            </w:r>
          </w:p>
        </w:tc>
      </w:tr>
      <w:tr w:rsidR="00A87856" w14:paraId="69E59C0F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EBADA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723D9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B23E0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032AE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92946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53DFC7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BC9D27" w14:textId="77777777" w:rsidR="00A87856" w:rsidRDefault="00A87856" w:rsidP="00A87856">
            <w:pPr>
              <w:pStyle w:val="Dates"/>
            </w:pPr>
          </w:p>
        </w:tc>
      </w:tr>
      <w:tr w:rsidR="00A87856" w14:paraId="5122562E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A0E2D0" w14:textId="77777777" w:rsidR="00A87856" w:rsidRDefault="00A87856" w:rsidP="00A87856">
            <w:pPr>
              <w:pStyle w:val="Dates"/>
            </w:pPr>
            <w:r>
              <w:t>26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2A069A" w14:textId="77777777" w:rsidR="00A87856" w:rsidRDefault="00A87856" w:rsidP="00A87856">
            <w:pPr>
              <w:pStyle w:val="Dates"/>
            </w:pPr>
            <w:r w:rsidRPr="00450A88">
              <w:t>27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A4C0EE5" w14:textId="77777777" w:rsidR="00A87856" w:rsidRDefault="00A87856" w:rsidP="00A87856">
            <w:pPr>
              <w:pStyle w:val="Dates"/>
            </w:pPr>
            <w:r w:rsidRPr="00450A88">
              <w:t>28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E455EF" w14:textId="77777777" w:rsidR="00A87856" w:rsidRDefault="00A87856" w:rsidP="00A87856">
            <w:pPr>
              <w:pStyle w:val="Dates"/>
            </w:pPr>
            <w:r w:rsidRPr="00450A88">
              <w:t>29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C19D7E" w14:textId="77777777" w:rsidR="00A87856" w:rsidRDefault="00A87856" w:rsidP="00A87856">
            <w:pPr>
              <w:pStyle w:val="Dates"/>
            </w:pPr>
            <w:r w:rsidRPr="00450A88">
              <w:t>30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C3EBA6" w14:textId="77777777" w:rsidR="00A87856" w:rsidRDefault="00A87856" w:rsidP="00A87856">
            <w:pPr>
              <w:pStyle w:val="Dates"/>
            </w:pPr>
            <w:r w:rsidRPr="00450A88">
              <w:t>31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342954" w14:textId="77777777" w:rsidR="00A87856" w:rsidRDefault="00A87856" w:rsidP="00A87856">
            <w:pPr>
              <w:pStyle w:val="Dates"/>
            </w:pPr>
          </w:p>
        </w:tc>
      </w:tr>
      <w:tr w:rsidR="0076400B" w14:paraId="12604393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50F44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B94D2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D0709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7CDC0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12AE3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3B29B4C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FC7D51" w14:textId="77777777" w:rsidR="0076400B" w:rsidRDefault="0076400B" w:rsidP="00174DB7">
            <w:pPr>
              <w:pStyle w:val="Dates"/>
            </w:pPr>
          </w:p>
        </w:tc>
      </w:tr>
      <w:tr w:rsidR="0076400B" w14:paraId="0C94E44C" w14:textId="77777777" w:rsidTr="00F43785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0D2C4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6788E4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FB4D0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C7A45F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F9904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120BD60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00DCD96" w14:textId="77777777" w:rsidR="0076400B" w:rsidRDefault="0076400B" w:rsidP="00174DB7">
            <w:pPr>
              <w:pStyle w:val="Dates"/>
            </w:pPr>
          </w:p>
        </w:tc>
      </w:tr>
      <w:tr w:rsidR="0076400B" w14:paraId="2CA2E5B9" w14:textId="77777777" w:rsidTr="00F43785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06F8F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8944B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1EE4E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40F8B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9178A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0CEEDD8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875A5F" w14:textId="77777777" w:rsidR="0076400B" w:rsidRDefault="0076400B" w:rsidP="00174DB7">
            <w:pPr>
              <w:pStyle w:val="Dates"/>
            </w:pPr>
          </w:p>
        </w:tc>
      </w:tr>
      <w:tr w:rsidR="0016297B" w14:paraId="288672AE" w14:textId="77777777" w:rsidTr="0016297B">
        <w:trPr>
          <w:gridAfter w:val="1"/>
          <w:wAfter w:w="35" w:type="pct"/>
          <w:trHeight w:hRule="exact" w:val="191"/>
        </w:trPr>
        <w:tc>
          <w:tcPr>
            <w:tcW w:w="4965" w:type="pct"/>
            <w:gridSpan w:val="11"/>
            <w:tcBorders>
              <w:top w:val="single" w:sz="8" w:space="0" w:color="BFBFBF" w:themeColor="background1" w:themeShade="BF"/>
            </w:tcBorders>
          </w:tcPr>
          <w:p w14:paraId="0053C3AD" w14:textId="77777777" w:rsidR="0016297B" w:rsidRDefault="0016297B" w:rsidP="000E7125"/>
        </w:tc>
      </w:tr>
      <w:tr w:rsidR="0076400B" w14:paraId="51354DD0" w14:textId="77777777" w:rsidTr="00C0767A">
        <w:trPr>
          <w:trHeight w:hRule="exact" w:val="1674"/>
        </w:trPr>
        <w:tc>
          <w:tcPr>
            <w:tcW w:w="1342" w:type="pct"/>
            <w:gridSpan w:val="2"/>
          </w:tcPr>
          <w:p w14:paraId="48EA44D8" w14:textId="77777777" w:rsidR="0076400B" w:rsidRDefault="00025387" w:rsidP="00174DB7">
            <w:pPr>
              <w:pStyle w:val="Heading1"/>
            </w:pPr>
            <w:sdt>
              <w:sdtPr>
                <w:id w:val="-505059318"/>
                <w:placeholder>
                  <w:docPart w:val="98120873C351425FB74C34868604367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3"/>
          </w:tcPr>
          <w:p w14:paraId="5E5FED35" w14:textId="77777777" w:rsidR="0076400B" w:rsidRDefault="00025387" w:rsidP="00174DB7">
            <w:pPr>
              <w:pStyle w:val="Heading2"/>
            </w:pPr>
            <w:sdt>
              <w:sdtPr>
                <w:id w:val="-1494254382"/>
                <w:placeholder>
                  <w:docPart w:val="43E84E4EA14640F193B901E7E19B2660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211BE2D2" w14:textId="77777777" w:rsidR="0076400B" w:rsidRDefault="00025387" w:rsidP="00174DB7">
            <w:sdt>
              <w:sdtPr>
                <w:id w:val="-293831607"/>
                <w:placeholder>
                  <w:docPart w:val="5949B12C639744E9BAAACC1C53570D3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45D96097" w14:textId="77777777" w:rsidR="0076400B" w:rsidRDefault="00025387" w:rsidP="00174DB7">
            <w:pPr>
              <w:pStyle w:val="Heading2"/>
            </w:pPr>
            <w:sdt>
              <w:sdtPr>
                <w:id w:val="1616097162"/>
                <w:placeholder>
                  <w:docPart w:val="C0DF308D0456496AB0577FB020DBCC7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F5B5394" w14:textId="77777777" w:rsidR="0076400B" w:rsidRDefault="00025387" w:rsidP="00174DB7">
            <w:sdt>
              <w:sdtPr>
                <w:id w:val="-1507507661"/>
                <w:placeholder>
                  <w:docPart w:val="289937200B814645977AE5FA4F110AD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18" w:type="pct"/>
            <w:gridSpan w:val="4"/>
          </w:tcPr>
          <w:p w14:paraId="2DA21CA0" w14:textId="77777777" w:rsidR="0076400B" w:rsidRDefault="00025387" w:rsidP="00174DB7">
            <w:pPr>
              <w:pStyle w:val="Heading2"/>
            </w:pPr>
            <w:sdt>
              <w:sdtPr>
                <w:id w:val="-104190535"/>
                <w:placeholder>
                  <w:docPart w:val="1FC9B1481EED4FFF9ABF8590C1C53DC0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F30E105" w14:textId="77777777" w:rsidR="0076400B" w:rsidRDefault="00025387" w:rsidP="00174DB7">
            <w:sdt>
              <w:sdtPr>
                <w:id w:val="1906263166"/>
                <w:placeholder>
                  <w:docPart w:val="CF8316D19AC3432EB4F28D089450271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04F70BF8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40" w:type="pct"/>
        <w:tblLook w:val="0600" w:firstRow="0" w:lastRow="0" w:firstColumn="0" w:lastColumn="0" w:noHBand="1" w:noVBand="1"/>
        <w:tblCaption w:val="Layout table"/>
      </w:tblPr>
      <w:tblGrid>
        <w:gridCol w:w="2062"/>
        <w:gridCol w:w="1829"/>
        <w:gridCol w:w="229"/>
        <w:gridCol w:w="2058"/>
        <w:gridCol w:w="1254"/>
        <w:gridCol w:w="804"/>
        <w:gridCol w:w="2058"/>
        <w:gridCol w:w="679"/>
        <w:gridCol w:w="732"/>
        <w:gridCol w:w="644"/>
        <w:gridCol w:w="2061"/>
        <w:gridCol w:w="105"/>
      </w:tblGrid>
      <w:tr w:rsidR="0076400B" w14:paraId="3D9A6050" w14:textId="77777777" w:rsidTr="0016297B">
        <w:trPr>
          <w:gridAfter w:val="1"/>
          <w:wAfter w:w="36" w:type="pct"/>
        </w:trPr>
        <w:tc>
          <w:tcPr>
            <w:tcW w:w="4032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492CFAF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August</w:t>
            </w: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5F3634F4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1BD46C43" w14:textId="77777777" w:rsidTr="0016297B">
        <w:trPr>
          <w:gridAfter w:val="1"/>
          <w:wAfter w:w="36" w:type="pct"/>
        </w:trPr>
        <w:tc>
          <w:tcPr>
            <w:tcW w:w="4032" w:type="pct"/>
            <w:gridSpan w:val="9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66DB793" w14:textId="77777777" w:rsidR="0076400B" w:rsidRDefault="0076400B" w:rsidP="00174DB7">
            <w:pPr>
              <w:pStyle w:val="NoSpacing"/>
            </w:pPr>
          </w:p>
        </w:tc>
        <w:tc>
          <w:tcPr>
            <w:tcW w:w="932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A286C6E" w14:textId="77777777" w:rsidR="0076400B" w:rsidRDefault="0076400B" w:rsidP="00174DB7">
            <w:pPr>
              <w:pStyle w:val="NoSpacing"/>
            </w:pPr>
          </w:p>
        </w:tc>
      </w:tr>
      <w:tr w:rsidR="00C0767A" w14:paraId="1F36B5A4" w14:textId="77777777" w:rsidTr="00460986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3F4A17F0" w14:textId="77777777" w:rsidR="00C0767A" w:rsidRDefault="00025387" w:rsidP="00C0767A">
            <w:pPr>
              <w:pStyle w:val="Days"/>
            </w:pPr>
            <w:sdt>
              <w:sdtPr>
                <w:id w:val="1856382231"/>
                <w:placeholder>
                  <w:docPart w:val="A992419D3E7349D6805783A520F3920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885249D" w14:textId="77777777" w:rsidR="00C0767A" w:rsidRDefault="00025387" w:rsidP="00C0767A">
            <w:pPr>
              <w:pStyle w:val="Days"/>
            </w:pPr>
            <w:sdt>
              <w:sdtPr>
                <w:id w:val="744233632"/>
                <w:placeholder>
                  <w:docPart w:val="35876D97EA1E416E86B1438FF62D405E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6DA4705" w14:textId="77777777" w:rsidR="00C0767A" w:rsidRDefault="00025387" w:rsidP="00C0767A">
            <w:pPr>
              <w:pStyle w:val="Days"/>
            </w:pPr>
            <w:sdt>
              <w:sdtPr>
                <w:id w:val="-939365847"/>
                <w:placeholder>
                  <w:docPart w:val="796DD0400A2A4EF89238B8C18F6E40E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EE35632" w14:textId="77777777" w:rsidR="00C0767A" w:rsidRDefault="00025387" w:rsidP="00C0767A">
            <w:pPr>
              <w:pStyle w:val="Days"/>
            </w:pPr>
            <w:sdt>
              <w:sdtPr>
                <w:id w:val="249159954"/>
                <w:placeholder>
                  <w:docPart w:val="836920EA63284B558F1009F6A2C01CD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26E8BAA" w14:textId="77777777" w:rsidR="00C0767A" w:rsidRDefault="00025387" w:rsidP="00C0767A">
            <w:pPr>
              <w:pStyle w:val="Days"/>
            </w:pPr>
            <w:sdt>
              <w:sdtPr>
                <w:id w:val="-488013069"/>
                <w:placeholder>
                  <w:docPart w:val="53F5B52AD53E4073A1D1E0854CC3232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5F0C7E2" w14:textId="77777777" w:rsidR="00C0767A" w:rsidRDefault="00025387" w:rsidP="00C0767A">
            <w:pPr>
              <w:pStyle w:val="Days"/>
            </w:pPr>
            <w:sdt>
              <w:sdtPr>
                <w:id w:val="328177847"/>
                <w:placeholder>
                  <w:docPart w:val="C99C0A4024D54EC5B159844A9AB1F35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130FBC0" w14:textId="77777777" w:rsidR="00C0767A" w:rsidRDefault="00025387" w:rsidP="00C0767A">
            <w:pPr>
              <w:pStyle w:val="Days"/>
            </w:pPr>
            <w:sdt>
              <w:sdtPr>
                <w:id w:val="332109579"/>
                <w:placeholder>
                  <w:docPart w:val="AC3BD2F4905A411EA6ECDE278D044B7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3F1B0615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E3139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737ED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D5E9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059932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FF2D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C35B73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98199A" w14:textId="77777777" w:rsidR="00A87856" w:rsidRDefault="00A87856" w:rsidP="00A87856">
            <w:pPr>
              <w:pStyle w:val="Dates"/>
            </w:pPr>
            <w:r w:rsidRPr="00744907">
              <w:t>1</w:t>
            </w:r>
          </w:p>
        </w:tc>
      </w:tr>
      <w:tr w:rsidR="00A87856" w14:paraId="6A8BABE1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C5250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2954E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AA1A7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C5780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9AA50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A848B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7B918D" w14:textId="77777777" w:rsidR="00A87856" w:rsidRDefault="00A87856" w:rsidP="00A87856">
            <w:pPr>
              <w:pStyle w:val="Dates"/>
            </w:pPr>
          </w:p>
        </w:tc>
      </w:tr>
      <w:tr w:rsidR="00A87856" w14:paraId="04575E96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4DD8E4" w14:textId="77777777" w:rsidR="00A87856" w:rsidRDefault="00A87856" w:rsidP="00A87856">
            <w:pPr>
              <w:pStyle w:val="Dates"/>
            </w:pPr>
            <w:r>
              <w:t>2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8669DC" w14:textId="77777777" w:rsidR="00A87856" w:rsidRDefault="00A87856" w:rsidP="00A87856">
            <w:pPr>
              <w:pStyle w:val="Dates"/>
            </w:pPr>
            <w:r w:rsidRPr="00744907">
              <w:t>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97FE40" w14:textId="77777777" w:rsidR="00A87856" w:rsidRDefault="00A87856" w:rsidP="00A87856">
            <w:pPr>
              <w:pStyle w:val="Dates"/>
            </w:pPr>
            <w:r w:rsidRPr="00744907">
              <w:t>4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01DB95" w14:textId="77777777" w:rsidR="00A87856" w:rsidRDefault="00A87856" w:rsidP="00A87856">
            <w:pPr>
              <w:pStyle w:val="Dates"/>
            </w:pPr>
            <w:r w:rsidRPr="00744907"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51A032" w14:textId="77777777" w:rsidR="00A87856" w:rsidRDefault="00A87856" w:rsidP="00A87856">
            <w:pPr>
              <w:pStyle w:val="Dates"/>
            </w:pPr>
            <w:r w:rsidRPr="00744907">
              <w:t>6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B796E" w14:textId="77777777" w:rsidR="00A87856" w:rsidRDefault="00A87856" w:rsidP="00A87856">
            <w:pPr>
              <w:pStyle w:val="Dates"/>
            </w:pPr>
            <w:r w:rsidRPr="00744907">
              <w:t>7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EE2D95" w14:textId="77777777" w:rsidR="00A87856" w:rsidRDefault="00A87856" w:rsidP="00A87856">
            <w:pPr>
              <w:pStyle w:val="Dates"/>
            </w:pPr>
            <w:r w:rsidRPr="00744907">
              <w:t>8</w:t>
            </w:r>
          </w:p>
        </w:tc>
      </w:tr>
      <w:tr w:rsidR="00A87856" w14:paraId="2B9DD11B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6D44F7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F9AA8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0FC12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971D34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C32A06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302336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C3B258" w14:textId="77777777" w:rsidR="00A87856" w:rsidRDefault="00A87856" w:rsidP="00A87856">
            <w:pPr>
              <w:pStyle w:val="Dates"/>
            </w:pPr>
          </w:p>
        </w:tc>
      </w:tr>
      <w:tr w:rsidR="00A87856" w14:paraId="35C97CA3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6BCB4E" w14:textId="77777777" w:rsidR="00A87856" w:rsidRDefault="00A87856" w:rsidP="00A87856">
            <w:pPr>
              <w:pStyle w:val="Dates"/>
            </w:pPr>
            <w:r>
              <w:t>9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6348A7" w14:textId="77777777" w:rsidR="00A87856" w:rsidRDefault="00A87856" w:rsidP="00A87856">
            <w:pPr>
              <w:pStyle w:val="Dates"/>
            </w:pPr>
            <w:r w:rsidRPr="00744907">
              <w:t>10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E6F5EC" w14:textId="77777777" w:rsidR="00A87856" w:rsidRDefault="00A87856" w:rsidP="00A87856">
            <w:pPr>
              <w:pStyle w:val="Dates"/>
            </w:pPr>
            <w:r w:rsidRPr="00744907">
              <w:t>11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7554F9" w14:textId="77777777" w:rsidR="00A87856" w:rsidRDefault="00A87856" w:rsidP="00A87856">
            <w:pPr>
              <w:pStyle w:val="Dates"/>
            </w:pPr>
            <w:r w:rsidRPr="00744907">
              <w:t>12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49A00F" w14:textId="77777777" w:rsidR="00A87856" w:rsidRDefault="00A87856" w:rsidP="00A87856">
            <w:pPr>
              <w:pStyle w:val="Dates"/>
            </w:pPr>
            <w:r w:rsidRPr="00744907">
              <w:t>13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8E43DA" w14:textId="77777777" w:rsidR="00A87856" w:rsidRDefault="00A87856" w:rsidP="00A87856">
            <w:pPr>
              <w:pStyle w:val="Dates"/>
            </w:pPr>
            <w:r w:rsidRPr="00744907">
              <w:t>14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DEB52" w14:textId="77777777" w:rsidR="00A87856" w:rsidRDefault="00A87856" w:rsidP="00A87856">
            <w:pPr>
              <w:pStyle w:val="Dates"/>
            </w:pPr>
            <w:r w:rsidRPr="00744907">
              <w:t>15</w:t>
            </w:r>
          </w:p>
        </w:tc>
      </w:tr>
      <w:tr w:rsidR="00A87856" w14:paraId="44D179A0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BF368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9AE3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4808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C36D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51378B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9CC9B79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7551D8" w14:textId="77777777" w:rsidR="00A87856" w:rsidRDefault="00A87856" w:rsidP="00A87856">
            <w:pPr>
              <w:pStyle w:val="Dates"/>
            </w:pPr>
          </w:p>
        </w:tc>
      </w:tr>
      <w:tr w:rsidR="00A87856" w14:paraId="27460EFA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33C4C5" w14:textId="77777777" w:rsidR="00A87856" w:rsidRDefault="00A87856" w:rsidP="00A87856">
            <w:pPr>
              <w:pStyle w:val="Dates"/>
            </w:pPr>
            <w:r>
              <w:t>16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1084A5" w14:textId="77777777" w:rsidR="00A87856" w:rsidRDefault="00A87856" w:rsidP="00A87856">
            <w:pPr>
              <w:pStyle w:val="Dates"/>
            </w:pPr>
            <w:r w:rsidRPr="00744907">
              <w:t>17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8BD87EE" w14:textId="77777777" w:rsidR="00A87856" w:rsidRDefault="00A87856" w:rsidP="00A87856">
            <w:pPr>
              <w:pStyle w:val="Dates"/>
            </w:pPr>
            <w:r w:rsidRPr="00744907">
              <w:t>18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149512" w14:textId="77777777" w:rsidR="00A87856" w:rsidRDefault="00A87856" w:rsidP="00A87856">
            <w:pPr>
              <w:pStyle w:val="Dates"/>
            </w:pPr>
            <w:r w:rsidRPr="00744907">
              <w:t>19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A7A4B1" w14:textId="77777777" w:rsidR="00A87856" w:rsidRDefault="00A87856" w:rsidP="00A87856">
            <w:pPr>
              <w:pStyle w:val="Dates"/>
            </w:pPr>
            <w:r w:rsidRPr="00744907">
              <w:t>20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65C2E9" w14:textId="77777777" w:rsidR="00A87856" w:rsidRDefault="00A87856" w:rsidP="00A87856">
            <w:pPr>
              <w:pStyle w:val="Dates"/>
            </w:pPr>
            <w:r w:rsidRPr="00744907">
              <w:t>21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F34FB8" w14:textId="77777777" w:rsidR="00A87856" w:rsidRDefault="00A87856" w:rsidP="00A87856">
            <w:pPr>
              <w:pStyle w:val="Dates"/>
            </w:pPr>
            <w:r w:rsidRPr="00744907">
              <w:t>22</w:t>
            </w:r>
          </w:p>
        </w:tc>
      </w:tr>
      <w:tr w:rsidR="00A87856" w14:paraId="4E6C03EF" w14:textId="77777777" w:rsidTr="00F43785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B94B1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8262A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0FB4C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697FA5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6C65C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C8857C9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59C761D" w14:textId="77777777" w:rsidR="00A87856" w:rsidRDefault="00A87856" w:rsidP="00A87856">
            <w:pPr>
              <w:pStyle w:val="Dates"/>
            </w:pPr>
          </w:p>
        </w:tc>
      </w:tr>
      <w:tr w:rsidR="00A87856" w14:paraId="72F50E5B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DFDA04" w14:textId="77777777" w:rsidR="00A87856" w:rsidRDefault="00A87856" w:rsidP="00A87856">
            <w:pPr>
              <w:pStyle w:val="Dates"/>
            </w:pPr>
            <w:r>
              <w:t>23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BB9E66" w14:textId="77777777" w:rsidR="00A87856" w:rsidRDefault="00A87856" w:rsidP="00A87856">
            <w:pPr>
              <w:pStyle w:val="Dates"/>
            </w:pPr>
            <w:r w:rsidRPr="00744907">
              <w:t>24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B88BD1" w14:textId="77777777" w:rsidR="00A87856" w:rsidRDefault="00A87856" w:rsidP="00A87856">
            <w:pPr>
              <w:pStyle w:val="Dates"/>
            </w:pPr>
            <w:r w:rsidRPr="00744907">
              <w:t>25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0D8A5D3" w14:textId="77777777" w:rsidR="00A87856" w:rsidRDefault="00A87856" w:rsidP="00A87856">
            <w:pPr>
              <w:pStyle w:val="Dates"/>
            </w:pPr>
            <w:r w:rsidRPr="00744907">
              <w:t>26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5E3B69" w14:textId="77777777" w:rsidR="00A87856" w:rsidRDefault="00A87856" w:rsidP="00A87856">
            <w:pPr>
              <w:pStyle w:val="Dates"/>
            </w:pPr>
            <w:r w:rsidRPr="00744907">
              <w:t>27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1A07FB" w14:textId="77777777" w:rsidR="00A87856" w:rsidRDefault="00A87856" w:rsidP="00A87856">
            <w:pPr>
              <w:pStyle w:val="Dates"/>
            </w:pPr>
            <w:r w:rsidRPr="00744907">
              <w:t>28</w:t>
            </w: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B1040D" w14:textId="77777777" w:rsidR="00A87856" w:rsidRDefault="00A87856" w:rsidP="00A87856">
            <w:pPr>
              <w:pStyle w:val="Dates"/>
            </w:pPr>
            <w:r w:rsidRPr="00744907">
              <w:t>29</w:t>
            </w:r>
          </w:p>
        </w:tc>
      </w:tr>
      <w:tr w:rsidR="00A87856" w14:paraId="47B07271" w14:textId="77777777" w:rsidTr="00D86997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34BCA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356B3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5E169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944B0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0F5F00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BC6ED2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F456BD" w14:textId="77777777" w:rsidR="00A87856" w:rsidRDefault="00A87856" w:rsidP="00A87856">
            <w:pPr>
              <w:pStyle w:val="Dates"/>
            </w:pPr>
          </w:p>
        </w:tc>
      </w:tr>
      <w:tr w:rsidR="00A87856" w14:paraId="649F6803" w14:textId="77777777" w:rsidTr="00F43785">
        <w:trPr>
          <w:gridAfter w:val="1"/>
          <w:wAfter w:w="36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233476" w14:textId="77777777" w:rsidR="00A87856" w:rsidRDefault="00A87856" w:rsidP="00A87856">
            <w:pPr>
              <w:pStyle w:val="Dates"/>
            </w:pPr>
            <w:r>
              <w:t>30</w:t>
            </w: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A083C8" w14:textId="77777777" w:rsidR="00A87856" w:rsidRDefault="00A87856" w:rsidP="00A87856">
            <w:pPr>
              <w:pStyle w:val="Dates"/>
            </w:pPr>
            <w:r>
              <w:t>31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4EC859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CDEE7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7420155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A39D30D" w14:textId="77777777" w:rsidR="00A87856" w:rsidRDefault="00A87856" w:rsidP="00A87856">
            <w:pPr>
              <w:pStyle w:val="Dates"/>
            </w:pPr>
          </w:p>
        </w:tc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6263E8" w14:textId="77777777" w:rsidR="00A87856" w:rsidRDefault="00A87856" w:rsidP="00A87856">
            <w:pPr>
              <w:pStyle w:val="Dates"/>
            </w:pPr>
          </w:p>
        </w:tc>
      </w:tr>
      <w:tr w:rsidR="0076400B" w14:paraId="2C458EBD" w14:textId="77777777" w:rsidTr="00D86997">
        <w:trPr>
          <w:gridAfter w:val="1"/>
          <w:wAfter w:w="36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6625C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3C4830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4E3C32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C211E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34710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E0EB4A" w14:textId="77777777" w:rsidR="0076400B" w:rsidRDefault="0076400B" w:rsidP="00174DB7">
            <w:pPr>
              <w:pStyle w:val="Dates"/>
            </w:pPr>
          </w:p>
        </w:tc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AF61BE" w14:textId="77777777" w:rsidR="0076400B" w:rsidRDefault="0076400B" w:rsidP="00174DB7">
            <w:pPr>
              <w:pStyle w:val="Dates"/>
            </w:pPr>
          </w:p>
        </w:tc>
      </w:tr>
      <w:tr w:rsidR="0016297B" w14:paraId="246B7609" w14:textId="77777777" w:rsidTr="00D86997">
        <w:trPr>
          <w:gridAfter w:val="1"/>
          <w:wAfter w:w="36" w:type="pct"/>
          <w:trHeight w:hRule="exact" w:val="191"/>
        </w:trPr>
        <w:tc>
          <w:tcPr>
            <w:tcW w:w="4964" w:type="pct"/>
            <w:gridSpan w:val="11"/>
            <w:tcBorders>
              <w:top w:val="single" w:sz="8" w:space="0" w:color="BFBFBF" w:themeColor="background1" w:themeShade="BF"/>
            </w:tcBorders>
          </w:tcPr>
          <w:p w14:paraId="0381C4E7" w14:textId="77777777" w:rsidR="0016297B" w:rsidRDefault="0016297B" w:rsidP="000E7125"/>
        </w:tc>
      </w:tr>
      <w:tr w:rsidR="009A4609" w14:paraId="61308394" w14:textId="77777777" w:rsidTr="0016297B">
        <w:trPr>
          <w:trHeight w:hRule="exact" w:val="1584"/>
        </w:trPr>
        <w:tc>
          <w:tcPr>
            <w:tcW w:w="1340" w:type="pct"/>
            <w:gridSpan w:val="2"/>
          </w:tcPr>
          <w:p w14:paraId="499BFFE0" w14:textId="77777777" w:rsidR="0076400B" w:rsidRDefault="00025387" w:rsidP="00174DB7">
            <w:pPr>
              <w:pStyle w:val="Heading1"/>
            </w:pPr>
            <w:sdt>
              <w:sdtPr>
                <w:id w:val="-1202241993"/>
                <w:placeholder>
                  <w:docPart w:val="56891404709047C1B67F0F987FB00AF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3"/>
          </w:tcPr>
          <w:p w14:paraId="00B40E98" w14:textId="77777777" w:rsidR="0076400B" w:rsidRDefault="00025387" w:rsidP="00174DB7">
            <w:pPr>
              <w:pStyle w:val="Heading2"/>
            </w:pPr>
            <w:sdt>
              <w:sdtPr>
                <w:id w:val="98759161"/>
                <w:placeholder>
                  <w:docPart w:val="CF59C06F40DE43FA8191B0F4A4EABDE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6A08502" w14:textId="77777777" w:rsidR="0076400B" w:rsidRDefault="00025387" w:rsidP="00174DB7">
            <w:sdt>
              <w:sdtPr>
                <w:id w:val="1080645090"/>
                <w:placeholder>
                  <w:docPart w:val="1CEAF9CF359E4D689E2F9777EF03B52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271B6284" w14:textId="77777777" w:rsidR="0076400B" w:rsidRDefault="00025387" w:rsidP="00174DB7">
            <w:pPr>
              <w:pStyle w:val="Heading2"/>
            </w:pPr>
            <w:sdt>
              <w:sdtPr>
                <w:id w:val="574709434"/>
                <w:placeholder>
                  <w:docPart w:val="A43C79328CCC4DE5AC6A890E07F9369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09F1730" w14:textId="77777777" w:rsidR="0076400B" w:rsidRDefault="00025387" w:rsidP="00174DB7">
            <w:sdt>
              <w:sdtPr>
                <w:id w:val="1841811915"/>
                <w:placeholder>
                  <w:docPart w:val="14A53F578A8E4356BFDB1216143A198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4"/>
          </w:tcPr>
          <w:p w14:paraId="52497B98" w14:textId="77777777" w:rsidR="0076400B" w:rsidRDefault="00025387" w:rsidP="00174DB7">
            <w:pPr>
              <w:pStyle w:val="Heading2"/>
            </w:pPr>
            <w:sdt>
              <w:sdtPr>
                <w:id w:val="-1282957760"/>
                <w:placeholder>
                  <w:docPart w:val="E72D10BFE679456893ECE499CCBB9EF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68174EA2" w14:textId="77777777" w:rsidR="0076400B" w:rsidRDefault="00025387" w:rsidP="00174DB7">
            <w:sdt>
              <w:sdtPr>
                <w:id w:val="1611402707"/>
                <w:placeholder>
                  <w:docPart w:val="AF9B9A7F830A453B882A65FA85870C2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D349FB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7" w:type="pct"/>
        <w:tblLook w:val="0600" w:firstRow="0" w:lastRow="0" w:firstColumn="0" w:lastColumn="0" w:noHBand="1" w:noVBand="1"/>
        <w:tblCaption w:val="Layout table"/>
      </w:tblPr>
      <w:tblGrid>
        <w:gridCol w:w="2058"/>
        <w:gridCol w:w="1726"/>
        <w:gridCol w:w="104"/>
        <w:gridCol w:w="226"/>
        <w:gridCol w:w="2057"/>
        <w:gridCol w:w="1108"/>
        <w:gridCol w:w="148"/>
        <w:gridCol w:w="801"/>
        <w:gridCol w:w="2057"/>
        <w:gridCol w:w="682"/>
        <w:gridCol w:w="87"/>
        <w:gridCol w:w="647"/>
        <w:gridCol w:w="244"/>
        <w:gridCol w:w="397"/>
        <w:gridCol w:w="2063"/>
        <w:gridCol w:w="102"/>
      </w:tblGrid>
      <w:tr w:rsidR="0076400B" w14:paraId="33571FAC" w14:textId="77777777" w:rsidTr="00C0767A">
        <w:trPr>
          <w:gridAfter w:val="1"/>
          <w:wAfter w:w="35" w:type="pct"/>
        </w:trPr>
        <w:tc>
          <w:tcPr>
            <w:tcW w:w="4033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6E0900B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September</w:t>
            </w:r>
          </w:p>
        </w:tc>
        <w:tc>
          <w:tcPr>
            <w:tcW w:w="932" w:type="pct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02B7EE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55D92197" w14:textId="77777777" w:rsidTr="00C0767A">
        <w:trPr>
          <w:gridAfter w:val="1"/>
          <w:wAfter w:w="35" w:type="pct"/>
        </w:trPr>
        <w:tc>
          <w:tcPr>
            <w:tcW w:w="4117" w:type="pct"/>
            <w:gridSpan w:val="1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066C6DA" w14:textId="77777777" w:rsidR="0076400B" w:rsidRDefault="0076400B" w:rsidP="00174DB7">
            <w:pPr>
              <w:pStyle w:val="NoSpacing"/>
            </w:pPr>
          </w:p>
        </w:tc>
        <w:tc>
          <w:tcPr>
            <w:tcW w:w="848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1E769F7" w14:textId="77777777" w:rsidR="0076400B" w:rsidRDefault="0076400B" w:rsidP="00174DB7">
            <w:pPr>
              <w:pStyle w:val="NoSpacing"/>
            </w:pPr>
          </w:p>
        </w:tc>
      </w:tr>
      <w:tr w:rsidR="00C0767A" w14:paraId="49BDDF78" w14:textId="77777777" w:rsidTr="00460986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05EA7740" w14:textId="77777777" w:rsidR="00C0767A" w:rsidRDefault="00025387" w:rsidP="00C0767A">
            <w:pPr>
              <w:pStyle w:val="Days"/>
            </w:pPr>
            <w:sdt>
              <w:sdtPr>
                <w:id w:val="1773897657"/>
                <w:placeholder>
                  <w:docPart w:val="2B3A00D339FF49A5BE18EC7F8D783380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EED7A1D" w14:textId="77777777" w:rsidR="00C0767A" w:rsidRDefault="00025387" w:rsidP="00C0767A">
            <w:pPr>
              <w:pStyle w:val="Days"/>
            </w:pPr>
            <w:sdt>
              <w:sdtPr>
                <w:id w:val="250634647"/>
                <w:placeholder>
                  <w:docPart w:val="10F1A3FF169F49948AB7D09BCE41294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4772764A" w14:textId="77777777" w:rsidR="00C0767A" w:rsidRDefault="00025387" w:rsidP="00C0767A">
            <w:pPr>
              <w:pStyle w:val="Days"/>
            </w:pPr>
            <w:sdt>
              <w:sdtPr>
                <w:id w:val="901945671"/>
                <w:placeholder>
                  <w:docPart w:val="E0ADF4E69F684A899900C814E14505E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D30C0DD" w14:textId="77777777" w:rsidR="00C0767A" w:rsidRDefault="00025387" w:rsidP="00C0767A">
            <w:pPr>
              <w:pStyle w:val="Days"/>
            </w:pPr>
            <w:sdt>
              <w:sdtPr>
                <w:id w:val="-1802601611"/>
                <w:placeholder>
                  <w:docPart w:val="2B5B5AE6755C451289E2D7B47209514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26398CE" w14:textId="77777777" w:rsidR="00C0767A" w:rsidRDefault="00025387" w:rsidP="00C0767A">
            <w:pPr>
              <w:pStyle w:val="Days"/>
            </w:pPr>
            <w:sdt>
              <w:sdtPr>
                <w:id w:val="-1615818312"/>
                <w:placeholder>
                  <w:docPart w:val="5AD8B1A914464E94B2B81A3C192658C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1E9EB5A" w14:textId="77777777" w:rsidR="00C0767A" w:rsidRDefault="00025387" w:rsidP="00C0767A">
            <w:pPr>
              <w:pStyle w:val="Days"/>
            </w:pPr>
            <w:sdt>
              <w:sdtPr>
                <w:id w:val="-1550534940"/>
                <w:placeholder>
                  <w:docPart w:val="9E319DD1A52047D2B4E36C128A664FD1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65F6D7B3" w14:textId="77777777" w:rsidR="00C0767A" w:rsidRDefault="00025387" w:rsidP="00C0767A">
            <w:pPr>
              <w:pStyle w:val="Days"/>
            </w:pPr>
            <w:sdt>
              <w:sdtPr>
                <w:id w:val="-1594169860"/>
                <w:placeholder>
                  <w:docPart w:val="79E580AD1B69484FB013CC4CB24B0479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4E2660BA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32D89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ABAB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E842CF" w14:textId="77777777" w:rsidR="00A87856" w:rsidRDefault="00A87856" w:rsidP="00A87856">
            <w:pPr>
              <w:pStyle w:val="Dates"/>
            </w:pPr>
            <w:r w:rsidRPr="008914D5">
              <w:t>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57CE40" w14:textId="77777777" w:rsidR="00A87856" w:rsidRDefault="00A87856" w:rsidP="00A87856">
            <w:pPr>
              <w:pStyle w:val="Dates"/>
            </w:pPr>
            <w:r w:rsidRPr="008914D5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9038ED" w14:textId="77777777" w:rsidR="00A87856" w:rsidRDefault="00A87856" w:rsidP="00A87856">
            <w:pPr>
              <w:pStyle w:val="Dates"/>
            </w:pPr>
            <w:r w:rsidRPr="008914D5">
              <w:t>3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E4C779" w14:textId="77777777" w:rsidR="00A87856" w:rsidRDefault="00A87856" w:rsidP="00A87856">
            <w:pPr>
              <w:pStyle w:val="Dates"/>
            </w:pPr>
            <w:r w:rsidRPr="008914D5">
              <w:t>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C52B99" w14:textId="77777777" w:rsidR="00A87856" w:rsidRDefault="00A87856" w:rsidP="00A87856">
            <w:pPr>
              <w:pStyle w:val="Dates"/>
            </w:pPr>
            <w:r w:rsidRPr="008914D5">
              <w:t>5</w:t>
            </w:r>
          </w:p>
        </w:tc>
      </w:tr>
      <w:tr w:rsidR="00A87856" w14:paraId="6E96F594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5998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4543F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4DCC4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A370D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2C3A1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BDBD0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0A922F" w14:textId="77777777" w:rsidR="00A87856" w:rsidRDefault="00A87856" w:rsidP="00A87856">
            <w:pPr>
              <w:pStyle w:val="Dates"/>
            </w:pPr>
          </w:p>
        </w:tc>
      </w:tr>
      <w:tr w:rsidR="00A87856" w14:paraId="309369F5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582D2C" w14:textId="77777777" w:rsidR="00A87856" w:rsidRDefault="00A87856" w:rsidP="00A87856">
            <w:pPr>
              <w:pStyle w:val="Dates"/>
            </w:pPr>
            <w:r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C9B4F2" w14:textId="77777777" w:rsidR="00A87856" w:rsidRDefault="00A87856" w:rsidP="00A87856">
            <w:pPr>
              <w:pStyle w:val="Dates"/>
            </w:pPr>
            <w:r w:rsidRPr="008914D5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2F7816" w14:textId="77777777" w:rsidR="00A87856" w:rsidRDefault="00A87856" w:rsidP="00A87856">
            <w:pPr>
              <w:pStyle w:val="Dates"/>
            </w:pPr>
            <w:r w:rsidRPr="008914D5">
              <w:t>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1ECB78" w14:textId="77777777" w:rsidR="00A87856" w:rsidRDefault="00A87856" w:rsidP="00A87856">
            <w:pPr>
              <w:pStyle w:val="Dates"/>
            </w:pPr>
            <w:r w:rsidRPr="008914D5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708E97" w14:textId="77777777" w:rsidR="00A87856" w:rsidRDefault="00A87856" w:rsidP="00A87856">
            <w:pPr>
              <w:pStyle w:val="Dates"/>
            </w:pPr>
            <w:r w:rsidRPr="008914D5">
              <w:t>10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1B0216" w14:textId="77777777" w:rsidR="00A87856" w:rsidRDefault="00A87856" w:rsidP="00A87856">
            <w:pPr>
              <w:pStyle w:val="Dates"/>
            </w:pPr>
            <w:r w:rsidRPr="008914D5">
              <w:t>11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E2BC78E" w14:textId="77777777" w:rsidR="00A87856" w:rsidRDefault="00A87856" w:rsidP="00A87856">
            <w:pPr>
              <w:pStyle w:val="Dates"/>
            </w:pPr>
            <w:r w:rsidRPr="008914D5">
              <w:t>12</w:t>
            </w:r>
          </w:p>
        </w:tc>
      </w:tr>
      <w:tr w:rsidR="00A87856" w14:paraId="22F5AD0B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549E8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52F95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35277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3819C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41084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E7A612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CDADA4D" w14:textId="77777777" w:rsidR="00A87856" w:rsidRDefault="00A87856" w:rsidP="00A87856">
            <w:pPr>
              <w:pStyle w:val="Dates"/>
            </w:pPr>
          </w:p>
        </w:tc>
      </w:tr>
      <w:tr w:rsidR="00A87856" w14:paraId="386445DB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5FC3638" w14:textId="77777777" w:rsidR="00A87856" w:rsidRDefault="00A87856" w:rsidP="00A87856">
            <w:pPr>
              <w:pStyle w:val="Dates"/>
            </w:pPr>
            <w:r>
              <w:t>13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B8D729" w14:textId="77777777" w:rsidR="00A87856" w:rsidRDefault="00A87856" w:rsidP="00A87856">
            <w:pPr>
              <w:pStyle w:val="Dates"/>
            </w:pPr>
            <w:r w:rsidRPr="008914D5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23316A" w14:textId="77777777" w:rsidR="00A87856" w:rsidRDefault="00A87856" w:rsidP="00A87856">
            <w:pPr>
              <w:pStyle w:val="Dates"/>
            </w:pPr>
            <w:r w:rsidRPr="008914D5">
              <w:t>15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2B6A2E" w14:textId="77777777" w:rsidR="00A87856" w:rsidRDefault="00A87856" w:rsidP="00A87856">
            <w:pPr>
              <w:pStyle w:val="Dates"/>
            </w:pPr>
            <w:r w:rsidRPr="008914D5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9522CD" w14:textId="77777777" w:rsidR="00A87856" w:rsidRDefault="00A87856" w:rsidP="00A87856">
            <w:pPr>
              <w:pStyle w:val="Dates"/>
            </w:pPr>
            <w:r w:rsidRPr="008914D5">
              <w:t>17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65063C" w14:textId="77777777" w:rsidR="00A87856" w:rsidRDefault="00A87856" w:rsidP="00A87856">
            <w:pPr>
              <w:pStyle w:val="Dates"/>
            </w:pPr>
            <w:r w:rsidRPr="008914D5">
              <w:t>18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D1DFD" w14:textId="77777777" w:rsidR="00A87856" w:rsidRDefault="00A87856" w:rsidP="00A87856">
            <w:pPr>
              <w:pStyle w:val="Dates"/>
            </w:pPr>
            <w:r w:rsidRPr="008914D5">
              <w:t>19</w:t>
            </w:r>
          </w:p>
        </w:tc>
      </w:tr>
      <w:tr w:rsidR="00A87856" w14:paraId="7BA4B6AD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D8BF5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3081B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EBE8C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4DB16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9A614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91C8FD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D86B9A" w14:textId="77777777" w:rsidR="00A87856" w:rsidRDefault="00A87856" w:rsidP="00A87856">
            <w:pPr>
              <w:pStyle w:val="Dates"/>
            </w:pPr>
          </w:p>
        </w:tc>
      </w:tr>
      <w:tr w:rsidR="00A87856" w14:paraId="788197B8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90112D7" w14:textId="77777777" w:rsidR="00A87856" w:rsidRDefault="00A87856" w:rsidP="00A87856">
            <w:pPr>
              <w:pStyle w:val="Dates"/>
            </w:pPr>
            <w:r>
              <w:t>20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3CB605" w14:textId="77777777" w:rsidR="00A87856" w:rsidRDefault="00A87856" w:rsidP="00A87856">
            <w:pPr>
              <w:pStyle w:val="Dates"/>
            </w:pPr>
            <w:r w:rsidRPr="008914D5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91FB7A7" w14:textId="77777777" w:rsidR="00A87856" w:rsidRDefault="00A87856" w:rsidP="00A87856">
            <w:pPr>
              <w:pStyle w:val="Dates"/>
            </w:pPr>
            <w:r w:rsidRPr="008914D5">
              <w:t>22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0D579B5" w14:textId="77777777" w:rsidR="00A87856" w:rsidRDefault="00A87856" w:rsidP="00A87856">
            <w:pPr>
              <w:pStyle w:val="Dates"/>
            </w:pPr>
            <w:r w:rsidRPr="008914D5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AAC7C8" w14:textId="77777777" w:rsidR="00A87856" w:rsidRDefault="00A87856" w:rsidP="00A87856">
            <w:pPr>
              <w:pStyle w:val="Dates"/>
            </w:pPr>
            <w:r w:rsidRPr="008914D5">
              <w:t>24</w:t>
            </w: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BF11E1" w14:textId="77777777" w:rsidR="00A87856" w:rsidRDefault="00A87856" w:rsidP="00A87856">
            <w:pPr>
              <w:pStyle w:val="Dates"/>
            </w:pPr>
            <w:r w:rsidRPr="008914D5">
              <w:t>25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F1DE25B" w14:textId="77777777" w:rsidR="00A87856" w:rsidRDefault="00A87856" w:rsidP="00A87856">
            <w:pPr>
              <w:pStyle w:val="Dates"/>
            </w:pPr>
            <w:r w:rsidRPr="008914D5">
              <w:t>26</w:t>
            </w:r>
          </w:p>
        </w:tc>
      </w:tr>
      <w:tr w:rsidR="00A87856" w14:paraId="65E55B00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A665C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9C625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A75303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C6B56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2AC01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918BDC6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353956" w14:textId="77777777" w:rsidR="00A87856" w:rsidRDefault="00A87856" w:rsidP="00A87856">
            <w:pPr>
              <w:pStyle w:val="Dates"/>
            </w:pPr>
          </w:p>
        </w:tc>
      </w:tr>
      <w:tr w:rsidR="00A87856" w14:paraId="5CB175A0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E10922" w14:textId="77777777" w:rsidR="00A87856" w:rsidRDefault="00A87856" w:rsidP="00A87856">
            <w:pPr>
              <w:pStyle w:val="Dates"/>
            </w:pPr>
            <w:r>
              <w:t>27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283A0A" w14:textId="77777777" w:rsidR="00A87856" w:rsidRDefault="00A87856" w:rsidP="00A87856">
            <w:pPr>
              <w:pStyle w:val="Dates"/>
            </w:pPr>
            <w:r w:rsidRPr="008914D5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475F8F" w14:textId="77777777" w:rsidR="00A87856" w:rsidRDefault="00A87856" w:rsidP="00A87856">
            <w:pPr>
              <w:pStyle w:val="Dates"/>
            </w:pPr>
            <w:r w:rsidRPr="008914D5">
              <w:t>29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D29C730" w14:textId="77777777" w:rsidR="00A87856" w:rsidRDefault="00A87856" w:rsidP="00A87856">
            <w:pPr>
              <w:pStyle w:val="Dates"/>
            </w:pPr>
            <w:r w:rsidRPr="008914D5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CB7F4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DE0CDF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A0B7A2" w14:textId="77777777" w:rsidR="00A87856" w:rsidRDefault="00A87856" w:rsidP="00A87856">
            <w:pPr>
              <w:pStyle w:val="Dates"/>
            </w:pPr>
          </w:p>
        </w:tc>
      </w:tr>
      <w:tr w:rsidR="00CE2D21" w14:paraId="530ACDF1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EFA68A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8E5765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BB670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D41C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804F79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759DF1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38EDE1" w14:textId="77777777" w:rsidR="00CE2D21" w:rsidRDefault="00CE2D21" w:rsidP="00CE2D21">
            <w:pPr>
              <w:pStyle w:val="Dates"/>
            </w:pPr>
          </w:p>
        </w:tc>
      </w:tr>
      <w:tr w:rsidR="00CE2D21" w14:paraId="05BEB2E5" w14:textId="77777777" w:rsidTr="00F43785">
        <w:trPr>
          <w:gridAfter w:val="1"/>
          <w:wAfter w:w="35" w:type="pct"/>
        </w:trPr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08B8478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65DB57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59C7A1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F0483E4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44C33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8027C96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724B47" w14:textId="77777777" w:rsidR="00CE2D21" w:rsidRDefault="00CE2D21" w:rsidP="00CE2D21">
            <w:pPr>
              <w:pStyle w:val="Dates"/>
            </w:pPr>
          </w:p>
        </w:tc>
      </w:tr>
      <w:tr w:rsidR="0076400B" w14:paraId="15B3A780" w14:textId="77777777" w:rsidTr="00F43785">
        <w:trPr>
          <w:gridAfter w:val="1"/>
          <w:wAfter w:w="35" w:type="pct"/>
          <w:trHeight w:hRule="exact" w:val="720"/>
        </w:trPr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E1B55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F67C4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B0AC0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86FEDB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EBFF0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FA3D030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76AC0F" w14:textId="77777777" w:rsidR="0076400B" w:rsidRDefault="0076400B" w:rsidP="00174DB7">
            <w:pPr>
              <w:pStyle w:val="Dates"/>
            </w:pPr>
          </w:p>
        </w:tc>
      </w:tr>
      <w:tr w:rsidR="0076400B" w14:paraId="519FE4A6" w14:textId="77777777" w:rsidTr="00C0767A">
        <w:trPr>
          <w:gridAfter w:val="1"/>
          <w:wAfter w:w="35" w:type="pct"/>
          <w:trHeight w:hRule="exact" w:val="191"/>
        </w:trPr>
        <w:tc>
          <w:tcPr>
            <w:tcW w:w="1304" w:type="pct"/>
            <w:gridSpan w:val="2"/>
            <w:tcBorders>
              <w:top w:val="single" w:sz="8" w:space="0" w:color="BFBFBF" w:themeColor="background1" w:themeShade="BF"/>
            </w:tcBorders>
          </w:tcPr>
          <w:p w14:paraId="282D8A21" w14:textId="77777777" w:rsidR="0076400B" w:rsidRDefault="0076400B" w:rsidP="000E7125"/>
        </w:tc>
        <w:tc>
          <w:tcPr>
            <w:tcW w:w="1205" w:type="pct"/>
            <w:gridSpan w:val="4"/>
            <w:tcBorders>
              <w:top w:val="single" w:sz="8" w:space="0" w:color="BFBFBF" w:themeColor="background1" w:themeShade="BF"/>
            </w:tcBorders>
          </w:tcPr>
          <w:p w14:paraId="7618E967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34BF1752" w14:textId="77777777" w:rsidR="0076400B" w:rsidRDefault="0076400B" w:rsidP="000E7125"/>
        </w:tc>
        <w:tc>
          <w:tcPr>
            <w:tcW w:w="1155" w:type="pct"/>
            <w:gridSpan w:val="4"/>
            <w:tcBorders>
              <w:top w:val="single" w:sz="8" w:space="0" w:color="BFBFBF" w:themeColor="background1" w:themeShade="BF"/>
            </w:tcBorders>
          </w:tcPr>
          <w:p w14:paraId="21EE64DB" w14:textId="77777777" w:rsidR="0076400B" w:rsidRDefault="0076400B" w:rsidP="000E7125"/>
        </w:tc>
      </w:tr>
      <w:tr w:rsidR="0076400B" w14:paraId="6E11FDD2" w14:textId="77777777" w:rsidTr="0016297B">
        <w:trPr>
          <w:trHeight w:hRule="exact" w:val="1584"/>
        </w:trPr>
        <w:tc>
          <w:tcPr>
            <w:tcW w:w="1340" w:type="pct"/>
            <w:gridSpan w:val="3"/>
          </w:tcPr>
          <w:p w14:paraId="7E138BE4" w14:textId="77777777" w:rsidR="0076400B" w:rsidRDefault="00025387" w:rsidP="00174DB7">
            <w:pPr>
              <w:pStyle w:val="Heading1"/>
            </w:pPr>
            <w:sdt>
              <w:sdtPr>
                <w:id w:val="54974887"/>
                <w:placeholder>
                  <w:docPart w:val="C5E1B356702F44239BCF023BB46C873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EEAB6FE" w14:textId="77777777" w:rsidR="0076400B" w:rsidRDefault="00025387" w:rsidP="00174DB7">
            <w:pPr>
              <w:pStyle w:val="Heading2"/>
            </w:pPr>
            <w:sdt>
              <w:sdtPr>
                <w:id w:val="1286620443"/>
                <w:placeholder>
                  <w:docPart w:val="2D9F91B89C1E49268B1672521A7061FF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D7B1035" w14:textId="77777777" w:rsidR="0076400B" w:rsidRDefault="00025387" w:rsidP="00174DB7">
            <w:sdt>
              <w:sdtPr>
                <w:id w:val="1887369775"/>
                <w:placeholder>
                  <w:docPart w:val="5E5BF1D9DCE44085AA9D8F055A68560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1529843E" w14:textId="77777777" w:rsidR="0076400B" w:rsidRDefault="00025387" w:rsidP="00174DB7">
            <w:pPr>
              <w:pStyle w:val="Heading2"/>
            </w:pPr>
            <w:sdt>
              <w:sdtPr>
                <w:id w:val="1126037469"/>
                <w:placeholder>
                  <w:docPart w:val="1DC8EE8C6BF847FBBFA2F3846EF481D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4C300D5" w14:textId="77777777" w:rsidR="0076400B" w:rsidRDefault="00025387" w:rsidP="00174DB7">
            <w:sdt>
              <w:sdtPr>
                <w:id w:val="1378661367"/>
                <w:placeholder>
                  <w:docPart w:val="74F85A03172E46FDBA4E11460950EAD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0" w:type="pct"/>
            <w:gridSpan w:val="6"/>
          </w:tcPr>
          <w:p w14:paraId="7803E210" w14:textId="77777777" w:rsidR="0076400B" w:rsidRDefault="00025387" w:rsidP="00174DB7">
            <w:pPr>
              <w:pStyle w:val="Heading2"/>
            </w:pPr>
            <w:sdt>
              <w:sdtPr>
                <w:id w:val="1654415814"/>
                <w:placeholder>
                  <w:docPart w:val="E6B6E8BCD2FE4E02B0AF5FF01D63AF0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804753A" w14:textId="77777777" w:rsidR="0076400B" w:rsidRDefault="00025387" w:rsidP="00174DB7">
            <w:sdt>
              <w:sdtPr>
                <w:id w:val="900101880"/>
                <w:placeholder>
                  <w:docPart w:val="A972C0ADF0A6418B85BDE588CEF0151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34353A1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07E97156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8EC2886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October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6DB58C5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29E196CA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1AD95B5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B5513B4" w14:textId="77777777" w:rsidR="0076400B" w:rsidRDefault="0076400B" w:rsidP="00174DB7">
            <w:pPr>
              <w:pStyle w:val="NoSpacing"/>
            </w:pPr>
          </w:p>
        </w:tc>
      </w:tr>
      <w:tr w:rsidR="00C0767A" w14:paraId="1A011529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E629847" w14:textId="77777777" w:rsidR="00C0767A" w:rsidRDefault="00025387" w:rsidP="00C0767A">
            <w:pPr>
              <w:pStyle w:val="Days"/>
            </w:pPr>
            <w:sdt>
              <w:sdtPr>
                <w:id w:val="-1123302157"/>
                <w:placeholder>
                  <w:docPart w:val="C585070122114CD4B31F988CF708508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778ADEA" w14:textId="77777777" w:rsidR="00C0767A" w:rsidRDefault="00025387" w:rsidP="00C0767A">
            <w:pPr>
              <w:pStyle w:val="Days"/>
            </w:pPr>
            <w:sdt>
              <w:sdtPr>
                <w:id w:val="98219853"/>
                <w:placeholder>
                  <w:docPart w:val="A1400945FD4B463AA71D2815AB9CAA0A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BB4C6D8" w14:textId="77777777" w:rsidR="00C0767A" w:rsidRDefault="00025387" w:rsidP="00C0767A">
            <w:pPr>
              <w:pStyle w:val="Days"/>
            </w:pPr>
            <w:sdt>
              <w:sdtPr>
                <w:id w:val="861321914"/>
                <w:placeholder>
                  <w:docPart w:val="052750C777B44000848A9E385284A20C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13D2855" w14:textId="77777777" w:rsidR="00C0767A" w:rsidRDefault="00025387" w:rsidP="00C0767A">
            <w:pPr>
              <w:pStyle w:val="Days"/>
            </w:pPr>
            <w:sdt>
              <w:sdtPr>
                <w:id w:val="-532802866"/>
                <w:placeholder>
                  <w:docPart w:val="2DF3633C56884EF284109E59EB69F3B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324112E1" w14:textId="77777777" w:rsidR="00C0767A" w:rsidRDefault="00025387" w:rsidP="00C0767A">
            <w:pPr>
              <w:pStyle w:val="Days"/>
            </w:pPr>
            <w:sdt>
              <w:sdtPr>
                <w:id w:val="-1400669883"/>
                <w:placeholder>
                  <w:docPart w:val="A2DE8113590F49C3A2507F242040360B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57E1EF4" w14:textId="77777777" w:rsidR="00C0767A" w:rsidRDefault="00025387" w:rsidP="00C0767A">
            <w:pPr>
              <w:pStyle w:val="Days"/>
            </w:pPr>
            <w:sdt>
              <w:sdtPr>
                <w:id w:val="-1338001732"/>
                <w:placeholder>
                  <w:docPart w:val="0061EFD50CB14DB4948EDE505B89AA4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5276289E" w14:textId="77777777" w:rsidR="00C0767A" w:rsidRDefault="00025387" w:rsidP="00C0767A">
            <w:pPr>
              <w:pStyle w:val="Days"/>
            </w:pPr>
            <w:sdt>
              <w:sdtPr>
                <w:id w:val="-1525098198"/>
                <w:placeholder>
                  <w:docPart w:val="D12E04FE7FD6475E9D317CB7456F52A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6170BBD0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957E9E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273A2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EDEFD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15C0A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78C8216" w14:textId="77777777" w:rsidR="00A87856" w:rsidRDefault="00A87856" w:rsidP="00A87856">
            <w:pPr>
              <w:pStyle w:val="Dates"/>
            </w:pPr>
            <w:r w:rsidRPr="00B6510B">
              <w:t>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676168" w14:textId="77777777" w:rsidR="00A87856" w:rsidRDefault="00A87856" w:rsidP="00A87856">
            <w:pPr>
              <w:pStyle w:val="Dates"/>
            </w:pPr>
            <w:r w:rsidRPr="00B6510B">
              <w:t>2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D109D55" w14:textId="77777777" w:rsidR="00A87856" w:rsidRDefault="00A87856" w:rsidP="00A87856">
            <w:pPr>
              <w:pStyle w:val="Dates"/>
            </w:pPr>
            <w:r w:rsidRPr="00B6510B">
              <w:t>3</w:t>
            </w:r>
          </w:p>
        </w:tc>
      </w:tr>
      <w:tr w:rsidR="00A87856" w14:paraId="3BAF155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E21705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99E95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399963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25374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C6F44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959B2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6D5DA9" w14:textId="77777777" w:rsidR="00A87856" w:rsidRDefault="00A87856" w:rsidP="00A87856">
            <w:pPr>
              <w:pStyle w:val="Dates"/>
            </w:pPr>
          </w:p>
        </w:tc>
      </w:tr>
      <w:tr w:rsidR="00A87856" w14:paraId="744AC65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D217CC" w14:textId="77777777" w:rsidR="00A87856" w:rsidRDefault="00A87856" w:rsidP="00A87856">
            <w:pPr>
              <w:pStyle w:val="Dates"/>
            </w:pPr>
            <w:r>
              <w:t>4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E7D69D" w14:textId="77777777" w:rsidR="00A87856" w:rsidRDefault="00A87856" w:rsidP="00A87856">
            <w:pPr>
              <w:pStyle w:val="Dates"/>
            </w:pPr>
            <w:r w:rsidRPr="00B6510B">
              <w:t>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20EEEB" w14:textId="77777777" w:rsidR="00A87856" w:rsidRDefault="00A87856" w:rsidP="00A87856">
            <w:pPr>
              <w:pStyle w:val="Dates"/>
            </w:pPr>
            <w:r w:rsidRPr="00B6510B">
              <w:t>6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7A9BD2" w14:textId="77777777" w:rsidR="00A87856" w:rsidRDefault="00A87856" w:rsidP="00A87856">
            <w:pPr>
              <w:pStyle w:val="Dates"/>
            </w:pPr>
            <w:r w:rsidRPr="00B6510B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B870BA" w14:textId="77777777" w:rsidR="00A87856" w:rsidRDefault="00A87856" w:rsidP="00A87856">
            <w:pPr>
              <w:pStyle w:val="Dates"/>
            </w:pPr>
            <w:r w:rsidRPr="00B6510B">
              <w:t>8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C95434" w14:textId="77777777" w:rsidR="00A87856" w:rsidRDefault="00A87856" w:rsidP="00A87856">
            <w:pPr>
              <w:pStyle w:val="Dates"/>
            </w:pPr>
            <w:r w:rsidRPr="00B6510B">
              <w:t>9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B0376B" w14:textId="77777777" w:rsidR="00A87856" w:rsidRDefault="00A87856" w:rsidP="00A87856">
            <w:pPr>
              <w:pStyle w:val="Dates"/>
            </w:pPr>
            <w:r w:rsidRPr="00B6510B">
              <w:t>10</w:t>
            </w:r>
          </w:p>
        </w:tc>
      </w:tr>
      <w:tr w:rsidR="00A87856" w14:paraId="6E704D8B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3A78923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44F10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DFC0B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F0C2E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713DD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05EC7A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1E74B7" w14:textId="77777777" w:rsidR="00A87856" w:rsidRDefault="00A87856" w:rsidP="00A87856">
            <w:pPr>
              <w:pStyle w:val="Dates"/>
            </w:pPr>
          </w:p>
        </w:tc>
      </w:tr>
      <w:tr w:rsidR="00A87856" w14:paraId="0BC59FF1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5BCF1F" w14:textId="77777777" w:rsidR="00A87856" w:rsidRDefault="00A87856" w:rsidP="00A87856">
            <w:pPr>
              <w:pStyle w:val="Dates"/>
            </w:pPr>
            <w:r>
              <w:t>11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25BB65" w14:textId="77777777" w:rsidR="00A87856" w:rsidRDefault="00A87856" w:rsidP="00A87856">
            <w:pPr>
              <w:pStyle w:val="Dates"/>
            </w:pPr>
            <w:r w:rsidRPr="00B6510B">
              <w:t>12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92D114" w14:textId="77777777" w:rsidR="00A87856" w:rsidRDefault="00A87856" w:rsidP="00A87856">
            <w:pPr>
              <w:pStyle w:val="Dates"/>
            </w:pPr>
            <w:r w:rsidRPr="00B6510B">
              <w:t>13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6BDFBC" w14:textId="77777777" w:rsidR="00A87856" w:rsidRDefault="00A87856" w:rsidP="00A87856">
            <w:pPr>
              <w:pStyle w:val="Dates"/>
            </w:pPr>
            <w:r w:rsidRPr="00B6510B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72DF41" w14:textId="77777777" w:rsidR="00A87856" w:rsidRDefault="00A87856" w:rsidP="00A87856">
            <w:pPr>
              <w:pStyle w:val="Dates"/>
            </w:pPr>
            <w:r w:rsidRPr="00B6510B">
              <w:t>15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DEB7DAE" w14:textId="77777777" w:rsidR="00A87856" w:rsidRDefault="00A87856" w:rsidP="00A87856">
            <w:pPr>
              <w:pStyle w:val="Dates"/>
            </w:pPr>
            <w:r w:rsidRPr="00B6510B">
              <w:t>16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415779" w14:textId="77777777" w:rsidR="00A87856" w:rsidRDefault="00A87856" w:rsidP="00A87856">
            <w:pPr>
              <w:pStyle w:val="Dates"/>
            </w:pPr>
            <w:r w:rsidRPr="00B6510B">
              <w:t>17</w:t>
            </w:r>
          </w:p>
        </w:tc>
      </w:tr>
      <w:tr w:rsidR="00A87856" w14:paraId="21FD42F6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959201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F05B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5AC652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7224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96A501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E8F3D7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83630DD" w14:textId="77777777" w:rsidR="00A87856" w:rsidRDefault="00A87856" w:rsidP="00A87856">
            <w:pPr>
              <w:pStyle w:val="Dates"/>
            </w:pPr>
          </w:p>
        </w:tc>
      </w:tr>
      <w:tr w:rsidR="00A87856" w14:paraId="7D6704D3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FEA572" w14:textId="77777777" w:rsidR="00A87856" w:rsidRDefault="00A87856" w:rsidP="00A87856">
            <w:pPr>
              <w:pStyle w:val="Dates"/>
            </w:pPr>
            <w:r>
              <w:t>18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31DC43B" w14:textId="77777777" w:rsidR="00A87856" w:rsidRDefault="00A87856" w:rsidP="00A87856">
            <w:pPr>
              <w:pStyle w:val="Dates"/>
            </w:pPr>
            <w:r w:rsidRPr="00B6510B">
              <w:t>19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FDDFA7" w14:textId="77777777" w:rsidR="00A87856" w:rsidRDefault="00A87856" w:rsidP="00A87856">
            <w:pPr>
              <w:pStyle w:val="Dates"/>
            </w:pPr>
            <w:r w:rsidRPr="00B6510B">
              <w:t>20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179E9CE" w14:textId="77777777" w:rsidR="00A87856" w:rsidRDefault="00A87856" w:rsidP="00A87856">
            <w:pPr>
              <w:pStyle w:val="Dates"/>
            </w:pPr>
            <w:r w:rsidRPr="00B6510B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0B390A" w14:textId="77777777" w:rsidR="00A87856" w:rsidRDefault="00A87856" w:rsidP="00A87856">
            <w:pPr>
              <w:pStyle w:val="Dates"/>
            </w:pPr>
            <w:r w:rsidRPr="00B6510B">
              <w:t>22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97E6C4" w14:textId="77777777" w:rsidR="00A87856" w:rsidRDefault="00A87856" w:rsidP="00A87856">
            <w:pPr>
              <w:pStyle w:val="Dates"/>
            </w:pPr>
            <w:r w:rsidRPr="00B6510B">
              <w:t>23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7C8E2D" w14:textId="77777777" w:rsidR="00A87856" w:rsidRDefault="00A87856" w:rsidP="00A87856">
            <w:pPr>
              <w:pStyle w:val="Dates"/>
            </w:pPr>
            <w:r w:rsidRPr="00B6510B">
              <w:t>24</w:t>
            </w:r>
          </w:p>
        </w:tc>
      </w:tr>
      <w:tr w:rsidR="00A87856" w14:paraId="66D59CB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31177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5F654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BD8EF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23683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61B37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72E999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1C7535B" w14:textId="77777777" w:rsidR="00A87856" w:rsidRDefault="00A87856" w:rsidP="00A87856">
            <w:pPr>
              <w:pStyle w:val="Dates"/>
            </w:pPr>
          </w:p>
        </w:tc>
      </w:tr>
      <w:tr w:rsidR="00A87856" w14:paraId="0ED0BB7C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BE98CA5" w14:textId="77777777" w:rsidR="00A87856" w:rsidRDefault="00A87856" w:rsidP="00A87856">
            <w:pPr>
              <w:pStyle w:val="Dates"/>
            </w:pPr>
            <w:r>
              <w:t>25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C554F5" w14:textId="77777777" w:rsidR="00A87856" w:rsidRDefault="00A87856" w:rsidP="00A87856">
            <w:pPr>
              <w:pStyle w:val="Dates"/>
            </w:pPr>
            <w:r w:rsidRPr="00B6510B">
              <w:t>26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2590BA0" w14:textId="77777777" w:rsidR="00A87856" w:rsidRDefault="00A87856" w:rsidP="00A87856">
            <w:pPr>
              <w:pStyle w:val="Dates"/>
            </w:pPr>
            <w:r w:rsidRPr="00B6510B">
              <w:t>27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1FE40D" w14:textId="77777777" w:rsidR="00A87856" w:rsidRDefault="00A87856" w:rsidP="00A87856">
            <w:pPr>
              <w:pStyle w:val="Dates"/>
            </w:pPr>
            <w:r w:rsidRPr="00B6510B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B7C81EB" w14:textId="77777777" w:rsidR="00A87856" w:rsidRDefault="00A87856" w:rsidP="00A87856">
            <w:pPr>
              <w:pStyle w:val="Dates"/>
            </w:pPr>
            <w:r w:rsidRPr="00B6510B">
              <w:t>29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90DAE2" w14:textId="77777777" w:rsidR="00A87856" w:rsidRDefault="00A87856" w:rsidP="00A87856">
            <w:pPr>
              <w:pStyle w:val="Dates"/>
            </w:pPr>
            <w:r w:rsidRPr="00B6510B">
              <w:t>30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29C0A7" w14:textId="77777777" w:rsidR="00A87856" w:rsidRDefault="00A87856" w:rsidP="00A87856">
            <w:pPr>
              <w:pStyle w:val="Dates"/>
            </w:pPr>
            <w:r w:rsidRPr="00B6510B">
              <w:t>31</w:t>
            </w:r>
          </w:p>
        </w:tc>
      </w:tr>
      <w:tr w:rsidR="0076400B" w14:paraId="4B2F3A32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B53E5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25759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1CB73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AD638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D0859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A0DCD3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4459A1" w14:textId="77777777" w:rsidR="0076400B" w:rsidRDefault="0076400B" w:rsidP="00174DB7">
            <w:pPr>
              <w:pStyle w:val="Dates"/>
            </w:pPr>
          </w:p>
        </w:tc>
      </w:tr>
      <w:tr w:rsidR="0076400B" w14:paraId="5A984893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DD87FA8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A634A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43F0F2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2348017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22CC32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9006BD7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035CA21" w14:textId="77777777" w:rsidR="0076400B" w:rsidRDefault="0076400B" w:rsidP="00174DB7">
            <w:pPr>
              <w:pStyle w:val="Dates"/>
            </w:pPr>
          </w:p>
        </w:tc>
      </w:tr>
      <w:tr w:rsidR="0076400B" w14:paraId="694EA3E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252185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83B74B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1B9921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3CE5B96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9C3FB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4622FA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B8D19F" w14:textId="77777777" w:rsidR="0076400B" w:rsidRDefault="0076400B" w:rsidP="00174DB7">
            <w:pPr>
              <w:pStyle w:val="Dates"/>
            </w:pPr>
          </w:p>
        </w:tc>
      </w:tr>
      <w:tr w:rsidR="0076400B" w14:paraId="54DE95F9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08F24796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51B0EC3B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0B6369C1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7FDCCE2D" w14:textId="77777777" w:rsidR="0076400B" w:rsidRDefault="0076400B" w:rsidP="000E7125"/>
        </w:tc>
      </w:tr>
      <w:tr w:rsidR="0076400B" w14:paraId="493316EB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7A2C5495" w14:textId="77777777" w:rsidR="0076400B" w:rsidRDefault="00025387" w:rsidP="00174DB7">
            <w:pPr>
              <w:pStyle w:val="Heading1"/>
            </w:pPr>
            <w:sdt>
              <w:sdtPr>
                <w:id w:val="-1586841037"/>
                <w:placeholder>
                  <w:docPart w:val="144E9F039F754B23B546F314E858A14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11B5E43F" w14:textId="77777777" w:rsidR="0076400B" w:rsidRDefault="00025387" w:rsidP="00174DB7">
            <w:pPr>
              <w:pStyle w:val="Heading2"/>
            </w:pPr>
            <w:sdt>
              <w:sdtPr>
                <w:id w:val="-1451925344"/>
                <w:placeholder>
                  <w:docPart w:val="5DE6D2ACF61646AA99AED99C94A2581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A021224" w14:textId="77777777" w:rsidR="0076400B" w:rsidRDefault="00025387" w:rsidP="00174DB7">
            <w:sdt>
              <w:sdtPr>
                <w:id w:val="935946736"/>
                <w:placeholder>
                  <w:docPart w:val="843A7B1E294046E7BCF2F46E404CD923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0C7EACF9" w14:textId="77777777" w:rsidR="0076400B" w:rsidRDefault="00025387" w:rsidP="00174DB7">
            <w:pPr>
              <w:pStyle w:val="Heading2"/>
            </w:pPr>
            <w:sdt>
              <w:sdtPr>
                <w:id w:val="2126879105"/>
                <w:placeholder>
                  <w:docPart w:val="104937FBED1F49689A291F414D25BC85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2BE8147" w14:textId="77777777" w:rsidR="0076400B" w:rsidRDefault="00025387" w:rsidP="00174DB7">
            <w:sdt>
              <w:sdtPr>
                <w:id w:val="1176384930"/>
                <w:placeholder>
                  <w:docPart w:val="48F347BE919649868F308AE03CBDCEAA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1172832C" w14:textId="77777777" w:rsidR="0076400B" w:rsidRDefault="00025387" w:rsidP="00174DB7">
            <w:pPr>
              <w:pStyle w:val="Heading2"/>
            </w:pPr>
            <w:sdt>
              <w:sdtPr>
                <w:id w:val="-566801652"/>
                <w:placeholder>
                  <w:docPart w:val="37B87DB1E36949C0A81BE598ABF86437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11EE48E" w14:textId="77777777" w:rsidR="0076400B" w:rsidRDefault="00025387" w:rsidP="00174DB7">
            <w:sdt>
              <w:sdtPr>
                <w:id w:val="1598592951"/>
                <w:placeholder>
                  <w:docPart w:val="79F6F2AE1561424EBB1B0FC841327852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48030E9C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193E3609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8545D53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November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78D0D26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46E36349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2ABB8D6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0DE9AC0" w14:textId="77777777" w:rsidR="0076400B" w:rsidRDefault="0076400B" w:rsidP="00174DB7">
            <w:pPr>
              <w:pStyle w:val="NoSpacing"/>
            </w:pPr>
          </w:p>
        </w:tc>
      </w:tr>
      <w:tr w:rsidR="00C0767A" w14:paraId="20095CBA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1C64C675" w14:textId="77777777" w:rsidR="00C0767A" w:rsidRDefault="00025387" w:rsidP="00C0767A">
            <w:pPr>
              <w:pStyle w:val="Days"/>
            </w:pPr>
            <w:sdt>
              <w:sdtPr>
                <w:id w:val="654570143"/>
                <w:placeholder>
                  <w:docPart w:val="32B958DC550141DD85BA2DE460B21CB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11E2F4C" w14:textId="77777777" w:rsidR="00C0767A" w:rsidRDefault="00025387" w:rsidP="00C0767A">
            <w:pPr>
              <w:pStyle w:val="Days"/>
            </w:pPr>
            <w:sdt>
              <w:sdtPr>
                <w:id w:val="853691659"/>
                <w:placeholder>
                  <w:docPart w:val="F9B990FE4A8A4CCD81FE72B21FE5A22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E096AAC" w14:textId="77777777" w:rsidR="00C0767A" w:rsidRDefault="00025387" w:rsidP="00C0767A">
            <w:pPr>
              <w:pStyle w:val="Days"/>
            </w:pPr>
            <w:sdt>
              <w:sdtPr>
                <w:id w:val="-188525089"/>
                <w:placeholder>
                  <w:docPart w:val="2CDFBD91634D45D6981A046F22DECB8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A4E3030" w14:textId="77777777" w:rsidR="00C0767A" w:rsidRDefault="00025387" w:rsidP="00C0767A">
            <w:pPr>
              <w:pStyle w:val="Days"/>
            </w:pPr>
            <w:sdt>
              <w:sdtPr>
                <w:id w:val="-1760427972"/>
                <w:placeholder>
                  <w:docPart w:val="1236DADF9C9043D3B3F36AD96179C10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49B63E7" w14:textId="77777777" w:rsidR="00C0767A" w:rsidRDefault="00025387" w:rsidP="00C0767A">
            <w:pPr>
              <w:pStyle w:val="Days"/>
            </w:pPr>
            <w:sdt>
              <w:sdtPr>
                <w:id w:val="893081891"/>
                <w:placeholder>
                  <w:docPart w:val="20F4AE6EF8C142B6877DA793BCC2E5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8544CD1" w14:textId="77777777" w:rsidR="00C0767A" w:rsidRDefault="00025387" w:rsidP="00C0767A">
            <w:pPr>
              <w:pStyle w:val="Days"/>
            </w:pPr>
            <w:sdt>
              <w:sdtPr>
                <w:id w:val="-146904734"/>
                <w:placeholder>
                  <w:docPart w:val="DC61DB3ABE08416E95CE69616CF8D074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513B4BC" w14:textId="77777777" w:rsidR="00C0767A" w:rsidRDefault="00025387" w:rsidP="00C0767A">
            <w:pPr>
              <w:pStyle w:val="Days"/>
            </w:pPr>
            <w:sdt>
              <w:sdtPr>
                <w:id w:val="585117215"/>
                <w:placeholder>
                  <w:docPart w:val="15E0E1CFF1C9499AB334245396516FF2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1FBA5EB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37098A" w14:textId="77777777" w:rsidR="00A87856" w:rsidRDefault="00A87856" w:rsidP="00A87856">
            <w:pPr>
              <w:pStyle w:val="Dates"/>
            </w:pPr>
            <w:r>
              <w:t>1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75AEED" w14:textId="77777777" w:rsidR="00A87856" w:rsidRDefault="00A87856" w:rsidP="00A87856">
            <w:pPr>
              <w:pStyle w:val="Dates"/>
            </w:pPr>
            <w:r w:rsidRPr="0065339A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C491FE" w14:textId="77777777" w:rsidR="00A87856" w:rsidRDefault="00A87856" w:rsidP="00A87856">
            <w:pPr>
              <w:pStyle w:val="Dates"/>
            </w:pPr>
            <w:r w:rsidRPr="0065339A">
              <w:t>3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21733A" w14:textId="77777777" w:rsidR="00A87856" w:rsidRDefault="00A87856" w:rsidP="00A87856">
            <w:pPr>
              <w:pStyle w:val="Dates"/>
            </w:pPr>
            <w:r w:rsidRPr="0065339A">
              <w:t>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74E2327" w14:textId="77777777" w:rsidR="00A87856" w:rsidRDefault="00A87856" w:rsidP="00A87856">
            <w:pPr>
              <w:pStyle w:val="Dates"/>
            </w:pPr>
            <w:r w:rsidRPr="0065339A">
              <w:t>5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A77A03" w14:textId="77777777" w:rsidR="00A87856" w:rsidRDefault="00A87856" w:rsidP="00A87856">
            <w:pPr>
              <w:pStyle w:val="Dates"/>
            </w:pPr>
            <w:r w:rsidRPr="0065339A">
              <w:t>6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00C60B" w14:textId="77777777" w:rsidR="00A87856" w:rsidRDefault="00A87856" w:rsidP="00A87856">
            <w:pPr>
              <w:pStyle w:val="Dates"/>
            </w:pPr>
            <w:r w:rsidRPr="0065339A">
              <w:t>7</w:t>
            </w:r>
          </w:p>
        </w:tc>
      </w:tr>
      <w:tr w:rsidR="00A87856" w14:paraId="1C50DA98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CFD68A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6639F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B47D3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8F240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65C0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A0D6B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5A67E6" w14:textId="77777777" w:rsidR="00A87856" w:rsidRDefault="00A87856" w:rsidP="00A87856">
            <w:pPr>
              <w:pStyle w:val="Dates"/>
            </w:pPr>
          </w:p>
        </w:tc>
      </w:tr>
      <w:tr w:rsidR="00A87856" w14:paraId="06409252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4DEAC65" w14:textId="77777777" w:rsidR="00A87856" w:rsidRDefault="00A87856" w:rsidP="00A87856">
            <w:pPr>
              <w:pStyle w:val="Dates"/>
            </w:pPr>
            <w:r>
              <w:t>8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D887ADA" w14:textId="77777777" w:rsidR="00A87856" w:rsidRDefault="00A87856" w:rsidP="00A87856">
            <w:pPr>
              <w:pStyle w:val="Dates"/>
            </w:pPr>
            <w:r w:rsidRPr="0065339A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DDE713" w14:textId="77777777" w:rsidR="00A87856" w:rsidRDefault="00A87856" w:rsidP="00A87856">
            <w:pPr>
              <w:pStyle w:val="Dates"/>
            </w:pPr>
            <w:r w:rsidRPr="0065339A">
              <w:t>10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F66A43" w14:textId="77777777" w:rsidR="00A87856" w:rsidRDefault="00A87856" w:rsidP="00A87856">
            <w:pPr>
              <w:pStyle w:val="Dates"/>
            </w:pPr>
            <w:r w:rsidRPr="0065339A">
              <w:t>11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578C8C" w14:textId="77777777" w:rsidR="00A87856" w:rsidRDefault="00A87856" w:rsidP="00A87856">
            <w:pPr>
              <w:pStyle w:val="Dates"/>
            </w:pPr>
            <w:r w:rsidRPr="0065339A">
              <w:t>12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B7822B" w14:textId="77777777" w:rsidR="00A87856" w:rsidRDefault="00A87856" w:rsidP="00A87856">
            <w:pPr>
              <w:pStyle w:val="Dates"/>
            </w:pPr>
            <w:r w:rsidRPr="0065339A">
              <w:t>13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098503" w14:textId="77777777" w:rsidR="00A87856" w:rsidRDefault="00A87856" w:rsidP="00A87856">
            <w:pPr>
              <w:pStyle w:val="Dates"/>
            </w:pPr>
            <w:r w:rsidRPr="0065339A">
              <w:t>14</w:t>
            </w:r>
          </w:p>
        </w:tc>
      </w:tr>
      <w:tr w:rsidR="00A87856" w14:paraId="6C3A4A5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39F92D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91925B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4C7B1F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03598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78F439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221CF3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DBD8F95" w14:textId="77777777" w:rsidR="00A87856" w:rsidRDefault="00A87856" w:rsidP="00A87856">
            <w:pPr>
              <w:pStyle w:val="Dates"/>
            </w:pPr>
          </w:p>
        </w:tc>
      </w:tr>
      <w:tr w:rsidR="00A87856" w14:paraId="40E5306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425475" w14:textId="77777777" w:rsidR="00A87856" w:rsidRDefault="00A87856" w:rsidP="00A87856">
            <w:pPr>
              <w:pStyle w:val="Dates"/>
            </w:pPr>
            <w:r>
              <w:t>15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AEBB2E" w14:textId="77777777" w:rsidR="00A87856" w:rsidRDefault="00A87856" w:rsidP="00A87856">
            <w:pPr>
              <w:pStyle w:val="Dates"/>
            </w:pPr>
            <w:r w:rsidRPr="0065339A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44FDA22" w14:textId="77777777" w:rsidR="00A87856" w:rsidRDefault="00A87856" w:rsidP="00A87856">
            <w:pPr>
              <w:pStyle w:val="Dates"/>
            </w:pPr>
            <w:r w:rsidRPr="0065339A">
              <w:t>17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701F18" w14:textId="77777777" w:rsidR="00A87856" w:rsidRDefault="00A87856" w:rsidP="00A87856">
            <w:pPr>
              <w:pStyle w:val="Dates"/>
            </w:pPr>
            <w:r w:rsidRPr="0065339A">
              <w:t>18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65C644" w14:textId="77777777" w:rsidR="00A87856" w:rsidRDefault="00A87856" w:rsidP="00A87856">
            <w:pPr>
              <w:pStyle w:val="Dates"/>
            </w:pPr>
            <w:r w:rsidRPr="0065339A">
              <w:t>19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7403EE" w14:textId="77777777" w:rsidR="00A87856" w:rsidRDefault="00A87856" w:rsidP="00A87856">
            <w:pPr>
              <w:pStyle w:val="Dates"/>
            </w:pPr>
            <w:r w:rsidRPr="0065339A">
              <w:t>20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C7AA84" w14:textId="77777777" w:rsidR="00A87856" w:rsidRDefault="00A87856" w:rsidP="00A87856">
            <w:pPr>
              <w:pStyle w:val="Dates"/>
            </w:pPr>
            <w:r w:rsidRPr="0065339A">
              <w:t>21</w:t>
            </w:r>
          </w:p>
        </w:tc>
      </w:tr>
      <w:tr w:rsidR="00A87856" w14:paraId="6207753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7E4D24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621C46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1E353C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91151BB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79505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0D1365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ADDD17" w14:textId="77777777" w:rsidR="00A87856" w:rsidRDefault="00A87856" w:rsidP="00A87856">
            <w:pPr>
              <w:pStyle w:val="Dates"/>
            </w:pPr>
          </w:p>
        </w:tc>
      </w:tr>
      <w:tr w:rsidR="00A87856" w14:paraId="44207D46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328080F" w14:textId="77777777" w:rsidR="00A87856" w:rsidRDefault="00A87856" w:rsidP="00A87856">
            <w:pPr>
              <w:pStyle w:val="Dates"/>
            </w:pPr>
            <w:r>
              <w:t>22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C9FBD2" w14:textId="77777777" w:rsidR="00A87856" w:rsidRDefault="00A87856" w:rsidP="00A87856">
            <w:pPr>
              <w:pStyle w:val="Dates"/>
            </w:pPr>
            <w:r w:rsidRPr="0065339A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CE6EFE" w14:textId="77777777" w:rsidR="00A87856" w:rsidRDefault="00A87856" w:rsidP="00A87856">
            <w:pPr>
              <w:pStyle w:val="Dates"/>
            </w:pPr>
            <w:r w:rsidRPr="0065339A">
              <w:t>24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684FFF6" w14:textId="77777777" w:rsidR="00A87856" w:rsidRDefault="00A87856" w:rsidP="00A87856">
            <w:pPr>
              <w:pStyle w:val="Dates"/>
            </w:pPr>
            <w:r w:rsidRPr="0065339A">
              <w:t>25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5C333F" w14:textId="77777777" w:rsidR="00A87856" w:rsidRDefault="00A87856" w:rsidP="00A87856">
            <w:pPr>
              <w:pStyle w:val="Dates"/>
            </w:pPr>
            <w:r w:rsidRPr="0065339A">
              <w:t>26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726B82C" w14:textId="77777777" w:rsidR="00A87856" w:rsidRDefault="00A87856" w:rsidP="00A87856">
            <w:pPr>
              <w:pStyle w:val="Dates"/>
            </w:pPr>
            <w:r w:rsidRPr="0065339A">
              <w:t>27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746A58" w14:textId="77777777" w:rsidR="00A87856" w:rsidRDefault="00A87856" w:rsidP="00A87856">
            <w:pPr>
              <w:pStyle w:val="Dates"/>
            </w:pPr>
            <w:r w:rsidRPr="0065339A">
              <w:t>28</w:t>
            </w:r>
          </w:p>
        </w:tc>
      </w:tr>
      <w:tr w:rsidR="00A87856" w14:paraId="720A34D4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D72AEF6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AEE69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7D1E74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AA3861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E5CB3C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6A418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85F7B4E" w14:textId="77777777" w:rsidR="00A87856" w:rsidRDefault="00A87856" w:rsidP="00A87856">
            <w:pPr>
              <w:pStyle w:val="Dates"/>
            </w:pPr>
          </w:p>
        </w:tc>
      </w:tr>
      <w:tr w:rsidR="00A87856" w14:paraId="22915031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998C86" w14:textId="77777777" w:rsidR="00A87856" w:rsidRDefault="00A87856" w:rsidP="00A87856">
            <w:pPr>
              <w:pStyle w:val="Dates"/>
            </w:pPr>
            <w:r>
              <w:t>29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B0AC8B" w14:textId="77777777" w:rsidR="00A87856" w:rsidRDefault="00A87856" w:rsidP="00A87856">
            <w:pPr>
              <w:pStyle w:val="Dates"/>
            </w:pPr>
            <w:r w:rsidRPr="0065339A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D855B9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5D4C2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54086D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817877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F733F7" w14:textId="77777777" w:rsidR="00A87856" w:rsidRDefault="00A87856" w:rsidP="00A87856">
            <w:pPr>
              <w:pStyle w:val="Dates"/>
            </w:pPr>
          </w:p>
        </w:tc>
      </w:tr>
      <w:tr w:rsidR="00CE2D21" w14:paraId="1A640B3D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BE29E3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59CB40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4D70B4C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D95386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66319E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8A507D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3EC04C" w14:textId="77777777" w:rsidR="00CE2D21" w:rsidRDefault="00CE2D21" w:rsidP="00CE2D21">
            <w:pPr>
              <w:pStyle w:val="Dates"/>
            </w:pPr>
          </w:p>
        </w:tc>
      </w:tr>
      <w:tr w:rsidR="00CE2D21" w14:paraId="4336E0FE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0FDEBB" w14:textId="77777777" w:rsidR="00CE2D21" w:rsidRDefault="00CE2D21" w:rsidP="00CE2D21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AE06EEB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F0C160D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B69AC2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15BDA7F" w14:textId="77777777" w:rsidR="00CE2D21" w:rsidRDefault="00CE2D21" w:rsidP="00CE2D21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DA01B1" w14:textId="77777777" w:rsidR="00CE2D21" w:rsidRDefault="00CE2D21" w:rsidP="00CE2D21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57FCF0B" w14:textId="77777777" w:rsidR="00CE2D21" w:rsidRDefault="00CE2D21" w:rsidP="00CE2D21">
            <w:pPr>
              <w:pStyle w:val="Dates"/>
            </w:pPr>
          </w:p>
        </w:tc>
      </w:tr>
      <w:tr w:rsidR="0076400B" w14:paraId="61F544EA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B623DD3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EAA16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3F509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E02F4FD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27D62B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F416B15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BB60BF4" w14:textId="77777777" w:rsidR="0076400B" w:rsidRDefault="0076400B" w:rsidP="00174DB7">
            <w:pPr>
              <w:pStyle w:val="Dates"/>
            </w:pPr>
          </w:p>
        </w:tc>
      </w:tr>
      <w:tr w:rsidR="0076400B" w14:paraId="30AF6589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1961A478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51EF52CE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6548800D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29655D0C" w14:textId="77777777" w:rsidR="0076400B" w:rsidRDefault="0076400B" w:rsidP="000E7125"/>
        </w:tc>
      </w:tr>
      <w:tr w:rsidR="0076400B" w14:paraId="27BEC6F3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53D6F9E2" w14:textId="77777777" w:rsidR="0076400B" w:rsidRDefault="00025387" w:rsidP="00174DB7">
            <w:pPr>
              <w:pStyle w:val="Heading1"/>
            </w:pPr>
            <w:sdt>
              <w:sdtPr>
                <w:id w:val="144406641"/>
                <w:placeholder>
                  <w:docPart w:val="2D6AA284DF20474E8B6DF1883D0C037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793D2705" w14:textId="77777777" w:rsidR="0076400B" w:rsidRDefault="00025387" w:rsidP="00174DB7">
            <w:pPr>
              <w:pStyle w:val="Heading2"/>
            </w:pPr>
            <w:sdt>
              <w:sdtPr>
                <w:id w:val="-709652751"/>
                <w:placeholder>
                  <w:docPart w:val="3F18332EE0C54632A968BCD57A6EE8E4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3A0ED571" w14:textId="77777777" w:rsidR="0076400B" w:rsidRDefault="00025387" w:rsidP="00174DB7">
            <w:sdt>
              <w:sdtPr>
                <w:id w:val="52980295"/>
                <w:placeholder>
                  <w:docPart w:val="2D561B48A36145D3B3A08D5E40E2F8C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661F15CF" w14:textId="77777777" w:rsidR="0076400B" w:rsidRDefault="00025387" w:rsidP="00174DB7">
            <w:pPr>
              <w:pStyle w:val="Heading2"/>
            </w:pPr>
            <w:sdt>
              <w:sdtPr>
                <w:id w:val="-1901506620"/>
                <w:placeholder>
                  <w:docPart w:val="EFFD8783501D4069B898B0237BE30BAE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51948429" w14:textId="77777777" w:rsidR="0076400B" w:rsidRDefault="00025387" w:rsidP="00174DB7">
            <w:sdt>
              <w:sdtPr>
                <w:id w:val="1926607936"/>
                <w:placeholder>
                  <w:docPart w:val="195AC2763D6F40C4A0410DA87FD53361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499EEA31" w14:textId="77777777" w:rsidR="0076400B" w:rsidRDefault="00025387" w:rsidP="00174DB7">
            <w:pPr>
              <w:pStyle w:val="Heading2"/>
            </w:pPr>
            <w:sdt>
              <w:sdtPr>
                <w:id w:val="1619800850"/>
                <w:placeholder>
                  <w:docPart w:val="3FF520C0CD1B426696E66EA4FAF24656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708B36B6" w14:textId="77777777" w:rsidR="0076400B" w:rsidRDefault="00025387" w:rsidP="00174DB7">
            <w:sdt>
              <w:sdtPr>
                <w:id w:val="-2122220460"/>
                <w:placeholder>
                  <w:docPart w:val="75D86CE8F94743999E511046A498548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5CE3223B" w14:textId="77777777" w:rsidR="0076400B" w:rsidRDefault="0076400B" w:rsidP="0076400B">
      <w:pPr>
        <w:sectPr w:rsidR="0076400B" w:rsidSect="00347906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tbl>
      <w:tblPr>
        <w:tblW w:w="5036" w:type="pct"/>
        <w:tblLook w:val="0600" w:firstRow="0" w:lastRow="0" w:firstColumn="0" w:lastColumn="0" w:noHBand="1" w:noVBand="1"/>
        <w:tblCaption w:val="Layout table"/>
      </w:tblPr>
      <w:tblGrid>
        <w:gridCol w:w="2059"/>
        <w:gridCol w:w="1720"/>
        <w:gridCol w:w="104"/>
        <w:gridCol w:w="229"/>
        <w:gridCol w:w="2057"/>
        <w:gridCol w:w="1108"/>
        <w:gridCol w:w="145"/>
        <w:gridCol w:w="804"/>
        <w:gridCol w:w="2057"/>
        <w:gridCol w:w="679"/>
        <w:gridCol w:w="90"/>
        <w:gridCol w:w="650"/>
        <w:gridCol w:w="638"/>
        <w:gridCol w:w="2062"/>
        <w:gridCol w:w="102"/>
      </w:tblGrid>
      <w:tr w:rsidR="0076400B" w14:paraId="214C3B34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0A515FE" w14:textId="77777777" w:rsidR="0076400B" w:rsidRDefault="0076400B" w:rsidP="000E7125">
            <w:pPr>
              <w:pStyle w:val="Month"/>
              <w:jc w:val="right"/>
            </w:pPr>
            <w:r>
              <w:lastRenderedPageBreak/>
              <w:t>December</w:t>
            </w: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28495B9C" w14:textId="77777777" w:rsidR="0076400B" w:rsidRDefault="00A87856" w:rsidP="000E7125">
            <w:pPr>
              <w:pStyle w:val="Year"/>
              <w:jc w:val="right"/>
            </w:pPr>
            <w:r>
              <w:t>2026</w:t>
            </w:r>
          </w:p>
        </w:tc>
      </w:tr>
      <w:tr w:rsidR="0076400B" w14:paraId="5B222C6E" w14:textId="77777777" w:rsidTr="00C0767A">
        <w:trPr>
          <w:gridAfter w:val="1"/>
          <w:wAfter w:w="35" w:type="pct"/>
        </w:trPr>
        <w:tc>
          <w:tcPr>
            <w:tcW w:w="4034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0487F0F8" w14:textId="77777777" w:rsidR="0076400B" w:rsidRDefault="0076400B" w:rsidP="00174DB7">
            <w:pPr>
              <w:pStyle w:val="NoSpacing"/>
            </w:pPr>
          </w:p>
        </w:tc>
        <w:tc>
          <w:tcPr>
            <w:tcW w:w="931" w:type="pct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E33FA9C" w14:textId="77777777" w:rsidR="0076400B" w:rsidRDefault="0076400B" w:rsidP="00174DB7">
            <w:pPr>
              <w:pStyle w:val="NoSpacing"/>
            </w:pPr>
          </w:p>
        </w:tc>
      </w:tr>
      <w:tr w:rsidR="00C0767A" w14:paraId="0BD52BFC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490F583E" w14:textId="77777777" w:rsidR="00C0767A" w:rsidRDefault="00025387" w:rsidP="00C0767A">
            <w:pPr>
              <w:pStyle w:val="Days"/>
            </w:pPr>
            <w:sdt>
              <w:sdtPr>
                <w:id w:val="462317341"/>
                <w:placeholder>
                  <w:docPart w:val="DE6D5DA17AA44591BB18B522A2190FBD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Sunday</w:t>
                </w:r>
              </w:sdtContent>
            </w:sdt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CB92C05" w14:textId="77777777" w:rsidR="00C0767A" w:rsidRDefault="00025387" w:rsidP="00C0767A">
            <w:pPr>
              <w:pStyle w:val="Days"/>
            </w:pPr>
            <w:sdt>
              <w:sdtPr>
                <w:id w:val="788851413"/>
                <w:placeholder>
                  <w:docPart w:val="898C4E16FC9C404998FCEF613A837433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Monday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16DAB26E" w14:textId="77777777" w:rsidR="00C0767A" w:rsidRDefault="00025387" w:rsidP="00C0767A">
            <w:pPr>
              <w:pStyle w:val="Days"/>
            </w:pPr>
            <w:sdt>
              <w:sdtPr>
                <w:id w:val="1320700650"/>
                <w:placeholder>
                  <w:docPart w:val="0E4FA77D95B944DF99DFFB9AF0D03215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Tuesday</w:t>
                </w:r>
              </w:sdtContent>
            </w:sdt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EFBEE1E" w14:textId="77777777" w:rsidR="00C0767A" w:rsidRDefault="00025387" w:rsidP="00C0767A">
            <w:pPr>
              <w:pStyle w:val="Days"/>
            </w:pPr>
            <w:sdt>
              <w:sdtPr>
                <w:id w:val="1144010380"/>
                <w:placeholder>
                  <w:docPart w:val="166976A99FB543C0831C5A90C3CA73E7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Wednesday</w:t>
                </w:r>
              </w:sdtContent>
            </w:sdt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1EACBAB" w14:textId="77777777" w:rsidR="00C0767A" w:rsidRDefault="00025387" w:rsidP="00C0767A">
            <w:pPr>
              <w:pStyle w:val="Days"/>
            </w:pPr>
            <w:sdt>
              <w:sdtPr>
                <w:id w:val="-75593800"/>
                <w:placeholder>
                  <w:docPart w:val="6B5313491C0F4EBF86008B5EB3BC068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Thursday</w:t>
                </w:r>
              </w:sdtContent>
            </w:sdt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7941FA3" w14:textId="77777777" w:rsidR="00C0767A" w:rsidRDefault="00025387" w:rsidP="00C0767A">
            <w:pPr>
              <w:pStyle w:val="Days"/>
            </w:pPr>
            <w:sdt>
              <w:sdtPr>
                <w:id w:val="40716807"/>
                <w:placeholder>
                  <w:docPart w:val="FFF7958016104F77921FBBC49C3283E6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Friday</w:t>
                </w:r>
              </w:sdtContent>
            </w:sdt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788E72C0" w14:textId="77777777" w:rsidR="00C0767A" w:rsidRDefault="00025387" w:rsidP="00C0767A">
            <w:pPr>
              <w:pStyle w:val="Days"/>
            </w:pPr>
            <w:sdt>
              <w:sdtPr>
                <w:id w:val="1202138636"/>
                <w:placeholder>
                  <w:docPart w:val="A08E8296E2584BF892F271359B8A3EA8"/>
                </w:placeholder>
                <w:temporary/>
                <w:showingPlcHdr/>
                <w15:appearance w15:val="hidden"/>
              </w:sdtPr>
              <w:sdtEndPr/>
              <w:sdtContent>
                <w:r w:rsidR="00C0767A">
                  <w:t>Saturday</w:t>
                </w:r>
              </w:sdtContent>
            </w:sdt>
          </w:p>
        </w:tc>
      </w:tr>
      <w:tr w:rsidR="00A87856" w14:paraId="02515342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C051C5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B1C2AF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AA0467" w14:textId="77777777" w:rsidR="00A87856" w:rsidRDefault="00A87856" w:rsidP="00A87856">
            <w:pPr>
              <w:pStyle w:val="Dates"/>
            </w:pPr>
            <w:r w:rsidRPr="00A95AA7">
              <w:t>1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77AAC1" w14:textId="77777777" w:rsidR="00A87856" w:rsidRDefault="00A87856" w:rsidP="00A87856">
            <w:pPr>
              <w:pStyle w:val="Dates"/>
            </w:pPr>
            <w:r w:rsidRPr="00A95AA7">
              <w:t>2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CDE5E97" w14:textId="77777777" w:rsidR="00A87856" w:rsidRDefault="00A87856" w:rsidP="00A87856">
            <w:pPr>
              <w:pStyle w:val="Dates"/>
            </w:pPr>
            <w:r w:rsidRPr="00A95AA7">
              <w:t>3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DFB4B2" w14:textId="77777777" w:rsidR="00A87856" w:rsidRDefault="00A87856" w:rsidP="00A87856">
            <w:pPr>
              <w:pStyle w:val="Dates"/>
            </w:pPr>
            <w:r w:rsidRPr="00A95AA7">
              <w:t>4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241BF5" w14:textId="77777777" w:rsidR="00A87856" w:rsidRDefault="00A87856" w:rsidP="00A87856">
            <w:pPr>
              <w:pStyle w:val="Dates"/>
            </w:pPr>
            <w:r w:rsidRPr="00A95AA7">
              <w:t>5</w:t>
            </w:r>
          </w:p>
        </w:tc>
      </w:tr>
      <w:tr w:rsidR="00A87856" w14:paraId="554A140A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F3C8D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6DC7D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984FBF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383C6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70F2E8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23ABC9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822174" w14:textId="77777777" w:rsidR="00A87856" w:rsidRDefault="00A87856" w:rsidP="00A87856">
            <w:pPr>
              <w:pStyle w:val="Dates"/>
            </w:pPr>
          </w:p>
        </w:tc>
      </w:tr>
      <w:tr w:rsidR="00A87856" w14:paraId="150B475F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5EFA69E" w14:textId="77777777" w:rsidR="00A87856" w:rsidRDefault="00A87856" w:rsidP="00A87856">
            <w:pPr>
              <w:pStyle w:val="Dates"/>
            </w:pPr>
            <w:r>
              <w:t>6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D7C3DB" w14:textId="77777777" w:rsidR="00A87856" w:rsidRDefault="00A87856" w:rsidP="00A87856">
            <w:pPr>
              <w:pStyle w:val="Dates"/>
            </w:pPr>
            <w:r w:rsidRPr="00A95AA7">
              <w:t>7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8174D5" w14:textId="77777777" w:rsidR="00A87856" w:rsidRDefault="00A87856" w:rsidP="00A87856">
            <w:pPr>
              <w:pStyle w:val="Dates"/>
            </w:pPr>
            <w:r w:rsidRPr="00A95AA7">
              <w:t>8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E6C0C23" w14:textId="77777777" w:rsidR="00A87856" w:rsidRDefault="00A87856" w:rsidP="00A87856">
            <w:pPr>
              <w:pStyle w:val="Dates"/>
            </w:pPr>
            <w:r w:rsidRPr="00A95AA7">
              <w:t>9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1A5EC0" w14:textId="77777777" w:rsidR="00A87856" w:rsidRDefault="00A87856" w:rsidP="00A87856">
            <w:pPr>
              <w:pStyle w:val="Dates"/>
            </w:pPr>
            <w:r w:rsidRPr="00A95AA7">
              <w:t>10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B1C2E4" w14:textId="77777777" w:rsidR="00A87856" w:rsidRDefault="00A87856" w:rsidP="00A87856">
            <w:pPr>
              <w:pStyle w:val="Dates"/>
            </w:pPr>
            <w:r w:rsidRPr="00A95AA7">
              <w:t>11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8E882F" w14:textId="77777777" w:rsidR="00A87856" w:rsidRDefault="00A87856" w:rsidP="00A87856">
            <w:pPr>
              <w:pStyle w:val="Dates"/>
            </w:pPr>
            <w:r w:rsidRPr="00A95AA7">
              <w:t>12</w:t>
            </w:r>
          </w:p>
        </w:tc>
      </w:tr>
      <w:tr w:rsidR="00A87856" w14:paraId="78D073C0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CBDC83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7B816B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C4B5D3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244DE4D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711149A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5502FB0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424150" w14:textId="77777777" w:rsidR="00A87856" w:rsidRDefault="00A87856" w:rsidP="00A87856">
            <w:pPr>
              <w:pStyle w:val="Dates"/>
            </w:pPr>
          </w:p>
        </w:tc>
      </w:tr>
      <w:tr w:rsidR="00A87856" w14:paraId="26EA0804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F576D9" w14:textId="77777777" w:rsidR="00A87856" w:rsidRDefault="00A87856" w:rsidP="00A87856">
            <w:pPr>
              <w:pStyle w:val="Dates"/>
            </w:pPr>
            <w:r>
              <w:t>13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DD4477" w14:textId="77777777" w:rsidR="00A87856" w:rsidRDefault="00A87856" w:rsidP="00A87856">
            <w:pPr>
              <w:pStyle w:val="Dates"/>
            </w:pPr>
            <w:r w:rsidRPr="00A95AA7">
              <w:t>14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9856C8" w14:textId="77777777" w:rsidR="00A87856" w:rsidRDefault="00A87856" w:rsidP="00A87856">
            <w:pPr>
              <w:pStyle w:val="Dates"/>
            </w:pPr>
            <w:r w:rsidRPr="00A95AA7">
              <w:t>15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46106C" w14:textId="77777777" w:rsidR="00A87856" w:rsidRDefault="00A87856" w:rsidP="00A87856">
            <w:pPr>
              <w:pStyle w:val="Dates"/>
            </w:pPr>
            <w:r w:rsidRPr="00A95AA7">
              <w:t>16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F0C9F1" w14:textId="77777777" w:rsidR="00A87856" w:rsidRDefault="00A87856" w:rsidP="00A87856">
            <w:pPr>
              <w:pStyle w:val="Dates"/>
            </w:pPr>
            <w:r w:rsidRPr="00A95AA7">
              <w:t>17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E7FD9B3" w14:textId="77777777" w:rsidR="00A87856" w:rsidRDefault="00A87856" w:rsidP="00A87856">
            <w:pPr>
              <w:pStyle w:val="Dates"/>
            </w:pPr>
            <w:r w:rsidRPr="00A95AA7">
              <w:t>18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CF75E0" w14:textId="77777777" w:rsidR="00A87856" w:rsidRDefault="00A87856" w:rsidP="00A87856">
            <w:pPr>
              <w:pStyle w:val="Dates"/>
            </w:pPr>
            <w:r w:rsidRPr="00A95AA7">
              <w:t>19</w:t>
            </w:r>
          </w:p>
        </w:tc>
      </w:tr>
      <w:tr w:rsidR="00A87856" w14:paraId="72690B8E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423BD2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6FDD43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C3DFD5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EC6A4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7C780BC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BA26938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AB304E" w14:textId="77777777" w:rsidR="00A87856" w:rsidRDefault="00A87856" w:rsidP="00A87856">
            <w:pPr>
              <w:pStyle w:val="Dates"/>
            </w:pPr>
          </w:p>
        </w:tc>
      </w:tr>
      <w:tr w:rsidR="00A87856" w14:paraId="3C22A0C5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2ED4417" w14:textId="77777777" w:rsidR="00A87856" w:rsidRDefault="00A87856" w:rsidP="00A87856">
            <w:pPr>
              <w:pStyle w:val="Dates"/>
            </w:pPr>
            <w:r>
              <w:t>20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5A09CA" w14:textId="77777777" w:rsidR="00A87856" w:rsidRDefault="00A87856" w:rsidP="00A87856">
            <w:pPr>
              <w:pStyle w:val="Dates"/>
            </w:pPr>
            <w:r w:rsidRPr="00A95AA7">
              <w:t>21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0363F48" w14:textId="77777777" w:rsidR="00A87856" w:rsidRDefault="00A87856" w:rsidP="00A87856">
            <w:pPr>
              <w:pStyle w:val="Dates"/>
            </w:pPr>
            <w:r w:rsidRPr="00A95AA7">
              <w:t>22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C269023" w14:textId="77777777" w:rsidR="00A87856" w:rsidRDefault="00A87856" w:rsidP="00A87856">
            <w:pPr>
              <w:pStyle w:val="Dates"/>
            </w:pPr>
            <w:r w:rsidRPr="00A95AA7">
              <w:t>23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E746687" w14:textId="77777777" w:rsidR="00A87856" w:rsidRDefault="00A87856" w:rsidP="00A87856">
            <w:pPr>
              <w:pStyle w:val="Dates"/>
            </w:pPr>
            <w:r w:rsidRPr="00A95AA7">
              <w:t>24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28E44C0" w14:textId="77777777" w:rsidR="00A87856" w:rsidRDefault="00A87856" w:rsidP="00A87856">
            <w:pPr>
              <w:pStyle w:val="Dates"/>
            </w:pPr>
            <w:r w:rsidRPr="00A95AA7">
              <w:t>25</w:t>
            </w: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6F04F65" w14:textId="77777777" w:rsidR="00A87856" w:rsidRDefault="00A87856" w:rsidP="00A87856">
            <w:pPr>
              <w:pStyle w:val="Dates"/>
            </w:pPr>
            <w:r w:rsidRPr="00A95AA7">
              <w:t>26</w:t>
            </w:r>
          </w:p>
        </w:tc>
      </w:tr>
      <w:tr w:rsidR="00A87856" w14:paraId="4961EA28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77E7F8F" w14:textId="77777777" w:rsidR="00A87856" w:rsidRDefault="00A87856" w:rsidP="00A87856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AF04A31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5B3150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87F991E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221B937" w14:textId="77777777" w:rsidR="00A87856" w:rsidRDefault="00A87856" w:rsidP="00A87856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2CB37FE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2FC9EA" w14:textId="77777777" w:rsidR="00A87856" w:rsidRDefault="00A87856" w:rsidP="00A87856">
            <w:pPr>
              <w:pStyle w:val="Dates"/>
            </w:pPr>
          </w:p>
        </w:tc>
      </w:tr>
      <w:tr w:rsidR="00A87856" w14:paraId="28AADAA8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60CA56" w14:textId="77777777" w:rsidR="00A87856" w:rsidRDefault="00A87856" w:rsidP="00A87856">
            <w:pPr>
              <w:pStyle w:val="Dates"/>
            </w:pPr>
            <w:r>
              <w:t>27</w:t>
            </w: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3F1BDC" w14:textId="77777777" w:rsidR="00A87856" w:rsidRDefault="00A87856" w:rsidP="00A87856">
            <w:pPr>
              <w:pStyle w:val="Dates"/>
            </w:pPr>
            <w:r w:rsidRPr="00A95AA7">
              <w:t>28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1C9FDC" w14:textId="77777777" w:rsidR="00A87856" w:rsidRDefault="00A87856" w:rsidP="00A87856">
            <w:pPr>
              <w:pStyle w:val="Dates"/>
            </w:pPr>
            <w:r w:rsidRPr="00A95AA7">
              <w:t>29</w:t>
            </w: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2DAC11" w14:textId="77777777" w:rsidR="00A87856" w:rsidRDefault="00A87856" w:rsidP="00A87856">
            <w:pPr>
              <w:pStyle w:val="Dates"/>
            </w:pPr>
            <w:r w:rsidRPr="00A95AA7">
              <w:t>30</w:t>
            </w: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C2EC64A" w14:textId="77777777" w:rsidR="00A87856" w:rsidRDefault="00A87856" w:rsidP="00A87856">
            <w:pPr>
              <w:pStyle w:val="Dates"/>
            </w:pPr>
            <w:r w:rsidRPr="00A95AA7">
              <w:t>31</w:t>
            </w: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79F4FA" w14:textId="77777777" w:rsidR="00A87856" w:rsidRDefault="00A87856" w:rsidP="00A87856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B7EA79" w14:textId="77777777" w:rsidR="00A87856" w:rsidRDefault="00A87856" w:rsidP="00A87856">
            <w:pPr>
              <w:pStyle w:val="Dates"/>
            </w:pPr>
          </w:p>
        </w:tc>
      </w:tr>
      <w:tr w:rsidR="0076400B" w14:paraId="1C0C22F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93296F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A96F53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20A17C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E00630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5A27E5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B94879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F1DF9FC" w14:textId="77777777" w:rsidR="0076400B" w:rsidRDefault="0076400B" w:rsidP="00174DB7">
            <w:pPr>
              <w:pStyle w:val="Dates"/>
            </w:pPr>
          </w:p>
        </w:tc>
      </w:tr>
      <w:tr w:rsidR="0076400B" w14:paraId="0721973F" w14:textId="77777777" w:rsidTr="00460986">
        <w:trPr>
          <w:gridAfter w:val="1"/>
          <w:wAfter w:w="35" w:type="pct"/>
        </w:trPr>
        <w:tc>
          <w:tcPr>
            <w:tcW w:w="71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8A58086" w14:textId="77777777" w:rsidR="0076400B" w:rsidRDefault="0076400B" w:rsidP="0076400B">
            <w:pPr>
              <w:pStyle w:val="Dates"/>
            </w:pPr>
          </w:p>
        </w:tc>
        <w:tc>
          <w:tcPr>
            <w:tcW w:w="70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04049A8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D56759D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8EB0218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ABC2870" w14:textId="77777777" w:rsidR="0076400B" w:rsidRDefault="0076400B" w:rsidP="0076400B">
            <w:pPr>
              <w:pStyle w:val="Dates"/>
            </w:pPr>
          </w:p>
        </w:tc>
        <w:tc>
          <w:tcPr>
            <w:tcW w:w="709" w:type="pct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6822BC" w14:textId="77777777" w:rsidR="0076400B" w:rsidRDefault="0076400B" w:rsidP="0076400B">
            <w:pPr>
              <w:pStyle w:val="Dates"/>
            </w:pPr>
          </w:p>
        </w:tc>
        <w:tc>
          <w:tcPr>
            <w:tcW w:w="711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9095C2A" w14:textId="77777777" w:rsidR="0076400B" w:rsidRDefault="0076400B" w:rsidP="0076400B">
            <w:pPr>
              <w:pStyle w:val="Dates"/>
            </w:pPr>
          </w:p>
        </w:tc>
      </w:tr>
      <w:tr w:rsidR="0076400B" w14:paraId="0306B893" w14:textId="77777777" w:rsidTr="00460986">
        <w:trPr>
          <w:gridAfter w:val="1"/>
          <w:wAfter w:w="35" w:type="pct"/>
          <w:trHeight w:hRule="exact" w:val="720"/>
        </w:trPr>
        <w:tc>
          <w:tcPr>
            <w:tcW w:w="71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B3F327" w14:textId="77777777" w:rsidR="0076400B" w:rsidRDefault="0076400B" w:rsidP="00174DB7">
            <w:pPr>
              <w:pStyle w:val="Dates"/>
            </w:pPr>
          </w:p>
        </w:tc>
        <w:tc>
          <w:tcPr>
            <w:tcW w:w="70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883D989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53D49B8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B41CF5E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BD137A" w14:textId="77777777" w:rsidR="0076400B" w:rsidRDefault="0076400B" w:rsidP="00174DB7">
            <w:pPr>
              <w:pStyle w:val="Dates"/>
            </w:pPr>
          </w:p>
        </w:tc>
        <w:tc>
          <w:tcPr>
            <w:tcW w:w="709" w:type="pct"/>
            <w:gridSpan w:val="4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EA1105A" w14:textId="77777777" w:rsidR="0076400B" w:rsidRDefault="0076400B" w:rsidP="00174DB7">
            <w:pPr>
              <w:pStyle w:val="Dates"/>
            </w:pPr>
          </w:p>
        </w:tc>
        <w:tc>
          <w:tcPr>
            <w:tcW w:w="711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3FD2F26" w14:textId="77777777" w:rsidR="0076400B" w:rsidRDefault="0076400B" w:rsidP="00174DB7">
            <w:pPr>
              <w:pStyle w:val="Dates"/>
            </w:pPr>
          </w:p>
        </w:tc>
      </w:tr>
      <w:tr w:rsidR="0076400B" w14:paraId="58CB69D2" w14:textId="77777777" w:rsidTr="00460986">
        <w:trPr>
          <w:gridAfter w:val="1"/>
          <w:wAfter w:w="35" w:type="pct"/>
          <w:trHeight w:hRule="exact" w:val="191"/>
        </w:trPr>
        <w:tc>
          <w:tcPr>
            <w:tcW w:w="1303" w:type="pct"/>
            <w:gridSpan w:val="2"/>
            <w:tcBorders>
              <w:top w:val="single" w:sz="8" w:space="0" w:color="BFBFBF" w:themeColor="background1" w:themeShade="BF"/>
            </w:tcBorders>
          </w:tcPr>
          <w:p w14:paraId="33E384DE" w14:textId="77777777" w:rsidR="0076400B" w:rsidRDefault="0076400B" w:rsidP="000E7125"/>
        </w:tc>
        <w:tc>
          <w:tcPr>
            <w:tcW w:w="1206" w:type="pct"/>
            <w:gridSpan w:val="4"/>
            <w:tcBorders>
              <w:top w:val="single" w:sz="8" w:space="0" w:color="BFBFBF" w:themeColor="background1" w:themeShade="BF"/>
            </w:tcBorders>
          </w:tcPr>
          <w:p w14:paraId="3A6D0B99" w14:textId="77777777" w:rsidR="0076400B" w:rsidRDefault="0076400B" w:rsidP="000E7125"/>
        </w:tc>
        <w:tc>
          <w:tcPr>
            <w:tcW w:w="1301" w:type="pct"/>
            <w:gridSpan w:val="5"/>
            <w:tcBorders>
              <w:top w:val="single" w:sz="8" w:space="0" w:color="BFBFBF" w:themeColor="background1" w:themeShade="BF"/>
            </w:tcBorders>
          </w:tcPr>
          <w:p w14:paraId="0462B9FD" w14:textId="77777777" w:rsidR="0076400B" w:rsidRDefault="0076400B" w:rsidP="000E7125"/>
        </w:tc>
        <w:tc>
          <w:tcPr>
            <w:tcW w:w="1155" w:type="pct"/>
            <w:gridSpan w:val="3"/>
            <w:tcBorders>
              <w:top w:val="single" w:sz="8" w:space="0" w:color="BFBFBF" w:themeColor="background1" w:themeShade="BF"/>
            </w:tcBorders>
          </w:tcPr>
          <w:p w14:paraId="5A85C45F" w14:textId="77777777" w:rsidR="0076400B" w:rsidRDefault="0076400B" w:rsidP="000E7125"/>
        </w:tc>
      </w:tr>
      <w:tr w:rsidR="0076400B" w14:paraId="04537A1E" w14:textId="77777777" w:rsidTr="00460986">
        <w:trPr>
          <w:trHeight w:hRule="exact" w:val="1584"/>
        </w:trPr>
        <w:tc>
          <w:tcPr>
            <w:tcW w:w="1339" w:type="pct"/>
            <w:gridSpan w:val="3"/>
          </w:tcPr>
          <w:p w14:paraId="0EA77A0E" w14:textId="77777777" w:rsidR="0076400B" w:rsidRDefault="00025387" w:rsidP="00174DB7">
            <w:pPr>
              <w:pStyle w:val="Heading1"/>
            </w:pPr>
            <w:sdt>
              <w:sdtPr>
                <w:id w:val="2042080047"/>
                <w:placeholder>
                  <w:docPart w:val="72DDFAD32E814DBCA347C9851C5FD65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Events</w:t>
                </w:r>
              </w:sdtContent>
            </w:sdt>
          </w:p>
        </w:tc>
        <w:tc>
          <w:tcPr>
            <w:tcW w:w="1220" w:type="pct"/>
            <w:gridSpan w:val="4"/>
          </w:tcPr>
          <w:p w14:paraId="4A02199E" w14:textId="77777777" w:rsidR="0076400B" w:rsidRDefault="00025387" w:rsidP="00174DB7">
            <w:pPr>
              <w:pStyle w:val="Heading2"/>
            </w:pPr>
            <w:sdt>
              <w:sdtPr>
                <w:id w:val="-1781564988"/>
                <w:placeholder>
                  <w:docPart w:val="593CA70C94C241AF989AB0C905FF871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4D9D9485" w14:textId="77777777" w:rsidR="0076400B" w:rsidRDefault="00025387" w:rsidP="00174DB7">
            <w:sdt>
              <w:sdtPr>
                <w:id w:val="-1180270182"/>
                <w:placeholder>
                  <w:docPart w:val="1E6FB6A5BAD44B56AC93B9FF8036DA3D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To get started right away, just click any placeholder text (such as this) and start typing to replace it with your own.</w:t>
                </w:r>
              </w:sdtContent>
            </w:sdt>
          </w:p>
        </w:tc>
        <w:tc>
          <w:tcPr>
            <w:tcW w:w="1220" w:type="pct"/>
            <w:gridSpan w:val="3"/>
          </w:tcPr>
          <w:p w14:paraId="31578F27" w14:textId="77777777" w:rsidR="0076400B" w:rsidRDefault="00025387" w:rsidP="00174DB7">
            <w:pPr>
              <w:pStyle w:val="Heading2"/>
            </w:pPr>
            <w:sdt>
              <w:sdtPr>
                <w:id w:val="1603766492"/>
                <w:placeholder>
                  <w:docPart w:val="E64931607B22463DBC66E6995F12C0D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071BA709" w14:textId="77777777" w:rsidR="0076400B" w:rsidRDefault="00025387" w:rsidP="00174DB7">
            <w:sdt>
              <w:sdtPr>
                <w:id w:val="-1402595904"/>
                <w:placeholder>
                  <w:docPart w:val="28A533B899464005850A4F223A4135B9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Want to insert a picture from your files or add a shape, text box, or table? You got it! On the Insert tab of the ribbon, just tap the option you need.</w:t>
                </w:r>
              </w:sdtContent>
            </w:sdt>
          </w:p>
        </w:tc>
        <w:tc>
          <w:tcPr>
            <w:tcW w:w="1221" w:type="pct"/>
            <w:gridSpan w:val="5"/>
          </w:tcPr>
          <w:p w14:paraId="4AE3ABE8" w14:textId="77777777" w:rsidR="0076400B" w:rsidRDefault="00025387" w:rsidP="00174DB7">
            <w:pPr>
              <w:pStyle w:val="Heading2"/>
            </w:pPr>
            <w:sdt>
              <w:sdtPr>
                <w:id w:val="-1484466708"/>
                <w:placeholder>
                  <w:docPart w:val="4F2268DC2E5944BA81B1765718CF05D8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Heading</w:t>
                </w:r>
              </w:sdtContent>
            </w:sdt>
          </w:p>
          <w:p w14:paraId="1B46C07F" w14:textId="77777777" w:rsidR="0076400B" w:rsidRDefault="00025387" w:rsidP="00174DB7">
            <w:sdt>
              <w:sdtPr>
                <w:id w:val="771514606"/>
                <w:placeholder>
                  <w:docPart w:val="F2FFB87E8CBD4C01B85BD48CD3BD18CB"/>
                </w:placeholder>
                <w:temporary/>
                <w:showingPlcHdr/>
                <w15:appearance w15:val="hidden"/>
              </w:sdtPr>
              <w:sdtEndPr/>
              <w:sdtContent>
                <w:r w:rsidR="0076400B">
                  <w:t>View and edit this document in Word on your computer, tablet, or phone.</w:t>
                </w:r>
              </w:sdtContent>
            </w:sdt>
          </w:p>
        </w:tc>
      </w:tr>
    </w:tbl>
    <w:p w14:paraId="11808A4C" w14:textId="77777777" w:rsidR="00053E1F" w:rsidRPr="009C2537" w:rsidRDefault="00053E1F" w:rsidP="0076400B"/>
    <w:sectPr w:rsidR="00053E1F" w:rsidRPr="009C2537" w:rsidSect="00347906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4AAC7" w14:textId="77777777" w:rsidR="00025387" w:rsidRDefault="00025387">
      <w:pPr>
        <w:spacing w:before="0" w:after="0"/>
      </w:pPr>
      <w:r>
        <w:separator/>
      </w:r>
    </w:p>
  </w:endnote>
  <w:endnote w:type="continuationSeparator" w:id="0">
    <w:p w14:paraId="78FB086D" w14:textId="77777777" w:rsidR="00025387" w:rsidRDefault="000253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BADC" w14:textId="77777777" w:rsidR="00025387" w:rsidRDefault="00025387">
      <w:pPr>
        <w:spacing w:before="0" w:after="0"/>
      </w:pPr>
      <w:r>
        <w:separator/>
      </w:r>
    </w:p>
  </w:footnote>
  <w:footnote w:type="continuationSeparator" w:id="0">
    <w:p w14:paraId="2E34D1C0" w14:textId="77777777" w:rsidR="00025387" w:rsidRDefault="0002538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224111"/>
    <w:rsid w:val="0000278C"/>
    <w:rsid w:val="00013808"/>
    <w:rsid w:val="00025387"/>
    <w:rsid w:val="00053E1F"/>
    <w:rsid w:val="000634C9"/>
    <w:rsid w:val="00063772"/>
    <w:rsid w:val="000811D6"/>
    <w:rsid w:val="00095265"/>
    <w:rsid w:val="000C2DDB"/>
    <w:rsid w:val="000E7125"/>
    <w:rsid w:val="0016297B"/>
    <w:rsid w:val="0017158B"/>
    <w:rsid w:val="00174DB7"/>
    <w:rsid w:val="00182FDF"/>
    <w:rsid w:val="00215E8D"/>
    <w:rsid w:val="00224111"/>
    <w:rsid w:val="00226000"/>
    <w:rsid w:val="0024454A"/>
    <w:rsid w:val="0025435A"/>
    <w:rsid w:val="002B5449"/>
    <w:rsid w:val="002B56ED"/>
    <w:rsid w:val="002D637E"/>
    <w:rsid w:val="002E514F"/>
    <w:rsid w:val="002F6A2E"/>
    <w:rsid w:val="00345DC9"/>
    <w:rsid w:val="00347906"/>
    <w:rsid w:val="00356643"/>
    <w:rsid w:val="00362C98"/>
    <w:rsid w:val="00391BA6"/>
    <w:rsid w:val="003C2EF9"/>
    <w:rsid w:val="004128EA"/>
    <w:rsid w:val="0041447B"/>
    <w:rsid w:val="0042216A"/>
    <w:rsid w:val="00441C23"/>
    <w:rsid w:val="00460986"/>
    <w:rsid w:val="00462FA6"/>
    <w:rsid w:val="004653A0"/>
    <w:rsid w:val="00494AFE"/>
    <w:rsid w:val="004D589B"/>
    <w:rsid w:val="004E1311"/>
    <w:rsid w:val="004F670E"/>
    <w:rsid w:val="00510669"/>
    <w:rsid w:val="00544B65"/>
    <w:rsid w:val="00546E5E"/>
    <w:rsid w:val="005B0009"/>
    <w:rsid w:val="005B4B49"/>
    <w:rsid w:val="005C127A"/>
    <w:rsid w:val="005E0E32"/>
    <w:rsid w:val="005F103F"/>
    <w:rsid w:val="006328C8"/>
    <w:rsid w:val="00645D61"/>
    <w:rsid w:val="0065431C"/>
    <w:rsid w:val="00664E0B"/>
    <w:rsid w:val="0068377B"/>
    <w:rsid w:val="006A76CC"/>
    <w:rsid w:val="006D6BEB"/>
    <w:rsid w:val="006F5A42"/>
    <w:rsid w:val="00712531"/>
    <w:rsid w:val="00713CD2"/>
    <w:rsid w:val="00716160"/>
    <w:rsid w:val="00731A18"/>
    <w:rsid w:val="00733273"/>
    <w:rsid w:val="0076400B"/>
    <w:rsid w:val="00771A42"/>
    <w:rsid w:val="0077732C"/>
    <w:rsid w:val="007F2293"/>
    <w:rsid w:val="00837CC1"/>
    <w:rsid w:val="00861C80"/>
    <w:rsid w:val="00873034"/>
    <w:rsid w:val="008764B0"/>
    <w:rsid w:val="00876749"/>
    <w:rsid w:val="008D0A00"/>
    <w:rsid w:val="008E5396"/>
    <w:rsid w:val="00906256"/>
    <w:rsid w:val="00944DAA"/>
    <w:rsid w:val="009715DC"/>
    <w:rsid w:val="009733E8"/>
    <w:rsid w:val="009A4609"/>
    <w:rsid w:val="009C2537"/>
    <w:rsid w:val="009E7B84"/>
    <w:rsid w:val="009E7EB5"/>
    <w:rsid w:val="009F5B59"/>
    <w:rsid w:val="00A0616F"/>
    <w:rsid w:val="00A10416"/>
    <w:rsid w:val="00A4405D"/>
    <w:rsid w:val="00A720A6"/>
    <w:rsid w:val="00A87856"/>
    <w:rsid w:val="00AB151B"/>
    <w:rsid w:val="00AD76BD"/>
    <w:rsid w:val="00B14B60"/>
    <w:rsid w:val="00B453D6"/>
    <w:rsid w:val="00B87D71"/>
    <w:rsid w:val="00BA64FE"/>
    <w:rsid w:val="00C0767A"/>
    <w:rsid w:val="00C25964"/>
    <w:rsid w:val="00C56417"/>
    <w:rsid w:val="00C57276"/>
    <w:rsid w:val="00C82239"/>
    <w:rsid w:val="00C91CEE"/>
    <w:rsid w:val="00CC126F"/>
    <w:rsid w:val="00CE2D21"/>
    <w:rsid w:val="00CE742F"/>
    <w:rsid w:val="00CE77D8"/>
    <w:rsid w:val="00D518D0"/>
    <w:rsid w:val="00D6541A"/>
    <w:rsid w:val="00D86997"/>
    <w:rsid w:val="00D87C69"/>
    <w:rsid w:val="00DB2CF0"/>
    <w:rsid w:val="00DB72EF"/>
    <w:rsid w:val="00DF2021"/>
    <w:rsid w:val="00DF2183"/>
    <w:rsid w:val="00DF7C31"/>
    <w:rsid w:val="00E035C1"/>
    <w:rsid w:val="00E26E6A"/>
    <w:rsid w:val="00E41945"/>
    <w:rsid w:val="00E46D7B"/>
    <w:rsid w:val="00E70352"/>
    <w:rsid w:val="00E80560"/>
    <w:rsid w:val="00EA463D"/>
    <w:rsid w:val="00EB29B2"/>
    <w:rsid w:val="00EC428B"/>
    <w:rsid w:val="00ED6BB1"/>
    <w:rsid w:val="00EE1F91"/>
    <w:rsid w:val="00F02B4D"/>
    <w:rsid w:val="00F320F4"/>
    <w:rsid w:val="00F42D5C"/>
    <w:rsid w:val="00F43785"/>
    <w:rsid w:val="00F502BF"/>
    <w:rsid w:val="00F76613"/>
    <w:rsid w:val="00F837EF"/>
    <w:rsid w:val="00FA0571"/>
    <w:rsid w:val="00FA3577"/>
    <w:rsid w:val="00FD4A7D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E11BD"/>
  <w15:docId w15:val="{FB48FE42-4223-4726-8C7A-B6504A22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or\AppData\Local\Microsoft\Office\16.0\DTS\en-US%7bAA66AC93-3461-4BDA-ACD4-1EB3BEAF20D4%7d\%7b5767819D-E31F-4F7F-834A-D9687FF46DB6%7d8b45b8c5-48d9-495d-9d26-a3ec9aac0796-TFa636af56-6a1f-4324-b47e-c17d51731a4e06f7951c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BEBF37C46F4FEAA9414193D3E56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29C6B-79C7-417D-9373-575C7399A94D}"/>
      </w:docPartPr>
      <w:docPartBody>
        <w:p w:rsidR="00143890" w:rsidRDefault="00143890">
          <w:pPr>
            <w:pStyle w:val="8BBEBF37C46F4FEAA9414193D3E560EB"/>
          </w:pPr>
          <w:r>
            <w:t>Sunday</w:t>
          </w:r>
        </w:p>
      </w:docPartBody>
    </w:docPart>
    <w:docPart>
      <w:docPartPr>
        <w:name w:val="450E685C867C4F9AB0CEE90F309EE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80FAB-30D9-457C-9233-8FB7D2616886}"/>
      </w:docPartPr>
      <w:docPartBody>
        <w:p w:rsidR="00143890" w:rsidRDefault="00143890">
          <w:pPr>
            <w:pStyle w:val="450E685C867C4F9AB0CEE90F309EEBD5"/>
          </w:pPr>
          <w:r>
            <w:t>Monday</w:t>
          </w:r>
        </w:p>
      </w:docPartBody>
    </w:docPart>
    <w:docPart>
      <w:docPartPr>
        <w:name w:val="69665C1222DB42AE85600E78868F7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31262-E44D-49A1-9B45-2E3805DB22A2}"/>
      </w:docPartPr>
      <w:docPartBody>
        <w:p w:rsidR="00143890" w:rsidRDefault="00143890">
          <w:pPr>
            <w:pStyle w:val="69665C1222DB42AE85600E78868F7527"/>
          </w:pPr>
          <w:r>
            <w:t>Tuesday</w:t>
          </w:r>
        </w:p>
      </w:docPartBody>
    </w:docPart>
    <w:docPart>
      <w:docPartPr>
        <w:name w:val="D6E3C20C9A034F8FB0AEDECADE63D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6B52A-2F69-477F-A9B9-E7B8E2B788DA}"/>
      </w:docPartPr>
      <w:docPartBody>
        <w:p w:rsidR="00143890" w:rsidRDefault="00143890">
          <w:pPr>
            <w:pStyle w:val="D6E3C20C9A034F8FB0AEDECADE63DFC4"/>
          </w:pPr>
          <w:r>
            <w:t>Wednesday</w:t>
          </w:r>
        </w:p>
      </w:docPartBody>
    </w:docPart>
    <w:docPart>
      <w:docPartPr>
        <w:name w:val="A34E3320DC7C47EF9564E3813085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02445-A16A-41E3-9583-D9C833074958}"/>
      </w:docPartPr>
      <w:docPartBody>
        <w:p w:rsidR="00143890" w:rsidRDefault="00143890">
          <w:pPr>
            <w:pStyle w:val="A34E3320DC7C47EF9564E3813085EBA6"/>
          </w:pPr>
          <w:r>
            <w:t>Thursday</w:t>
          </w:r>
        </w:p>
      </w:docPartBody>
    </w:docPart>
    <w:docPart>
      <w:docPartPr>
        <w:name w:val="C39C7288666348B5A39493D6757C9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2BA17-7514-4587-9D5A-7DCBBF64AA72}"/>
      </w:docPartPr>
      <w:docPartBody>
        <w:p w:rsidR="00143890" w:rsidRDefault="00143890">
          <w:pPr>
            <w:pStyle w:val="C39C7288666348B5A39493D6757C9A15"/>
          </w:pPr>
          <w:r>
            <w:t>Friday</w:t>
          </w:r>
        </w:p>
      </w:docPartBody>
    </w:docPart>
    <w:docPart>
      <w:docPartPr>
        <w:name w:val="7AB1EDD9D00D43A583E59B0609AC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A606F-2F57-4BF2-8F0E-84866617B78D}"/>
      </w:docPartPr>
      <w:docPartBody>
        <w:p w:rsidR="00143890" w:rsidRDefault="00143890">
          <w:pPr>
            <w:pStyle w:val="7AB1EDD9D00D43A583E59B0609ACFE3B"/>
          </w:pPr>
          <w:r>
            <w:t>Saturday</w:t>
          </w:r>
        </w:p>
      </w:docPartBody>
    </w:docPart>
    <w:docPart>
      <w:docPartPr>
        <w:name w:val="AFE92EBC385342F7974A5A9770EB7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1407-372D-4286-950A-AB5DD4653029}"/>
      </w:docPartPr>
      <w:docPartBody>
        <w:p w:rsidR="00143890" w:rsidRDefault="00143890">
          <w:pPr>
            <w:pStyle w:val="AFE92EBC385342F7974A5A9770EB7D8A"/>
          </w:pPr>
          <w:r>
            <w:t>Events</w:t>
          </w:r>
        </w:p>
      </w:docPartBody>
    </w:docPart>
    <w:docPart>
      <w:docPartPr>
        <w:name w:val="BD5169A80BA94B2E9606CD759479E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0D89B-6A7B-4E09-AD7F-BA95F89E79BF}"/>
      </w:docPartPr>
      <w:docPartBody>
        <w:p w:rsidR="00143890" w:rsidRDefault="00143890">
          <w:pPr>
            <w:pStyle w:val="BD5169A80BA94B2E9606CD759479E2D8"/>
          </w:pPr>
          <w:r>
            <w:t>Heading</w:t>
          </w:r>
        </w:p>
      </w:docPartBody>
    </w:docPart>
    <w:docPart>
      <w:docPartPr>
        <w:name w:val="87D74ECA6768481C9D0445F51C0BC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8A185-17FD-49DB-B7C0-E8F9F5D720D8}"/>
      </w:docPartPr>
      <w:docPartBody>
        <w:p w:rsidR="00143890" w:rsidRDefault="00143890">
          <w:pPr>
            <w:pStyle w:val="87D74ECA6768481C9D0445F51C0BCEB3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54594291B91E483BAF7613D211761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B265B-9D3A-42F8-8E95-2D1AB52B8549}"/>
      </w:docPartPr>
      <w:docPartBody>
        <w:p w:rsidR="00143890" w:rsidRDefault="00143890">
          <w:pPr>
            <w:pStyle w:val="54594291B91E483BAF7613D211761F39"/>
          </w:pPr>
          <w:r>
            <w:t>Heading</w:t>
          </w:r>
        </w:p>
      </w:docPartBody>
    </w:docPart>
    <w:docPart>
      <w:docPartPr>
        <w:name w:val="F19DF7453ACA45C496DCC366FC018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42BAA-14D8-4618-8990-368844F3A272}"/>
      </w:docPartPr>
      <w:docPartBody>
        <w:p w:rsidR="00143890" w:rsidRDefault="00143890">
          <w:pPr>
            <w:pStyle w:val="F19DF7453ACA45C496DCC366FC01893D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AE2E7D3E9BA84F939B35007649F45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70E2B-2C39-4CD8-BB59-956A538059FB}"/>
      </w:docPartPr>
      <w:docPartBody>
        <w:p w:rsidR="00143890" w:rsidRDefault="00143890">
          <w:pPr>
            <w:pStyle w:val="AE2E7D3E9BA84F939B35007649F45FA2"/>
          </w:pPr>
          <w:r>
            <w:t>Heading</w:t>
          </w:r>
        </w:p>
      </w:docPartBody>
    </w:docPart>
    <w:docPart>
      <w:docPartPr>
        <w:name w:val="90F1D1E802BC4E0A9E26D6F56D118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53DE6-0FF6-4BE2-991A-30FF0D5CA573}"/>
      </w:docPartPr>
      <w:docPartBody>
        <w:p w:rsidR="00143890" w:rsidRDefault="00143890">
          <w:pPr>
            <w:pStyle w:val="90F1D1E802BC4E0A9E26D6F56D1182B9"/>
          </w:pPr>
          <w:r>
            <w:t>View and edit this document in Word on your computer, tablet, or phone.</w:t>
          </w:r>
        </w:p>
      </w:docPartBody>
    </w:docPart>
    <w:docPart>
      <w:docPartPr>
        <w:name w:val="D05346182F4C4CE8A78DB3670172F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6DE48-BD68-449D-997A-E203B953A8F9}"/>
      </w:docPartPr>
      <w:docPartBody>
        <w:p w:rsidR="00143890" w:rsidRDefault="00143890">
          <w:pPr>
            <w:pStyle w:val="D05346182F4C4CE8A78DB3670172FE89"/>
          </w:pPr>
          <w:r>
            <w:t>Sunday</w:t>
          </w:r>
        </w:p>
      </w:docPartBody>
    </w:docPart>
    <w:docPart>
      <w:docPartPr>
        <w:name w:val="2BD49143D57F43B1B047930CBFD57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FF5DE-E263-4A8E-B179-A563DBAE4BA3}"/>
      </w:docPartPr>
      <w:docPartBody>
        <w:p w:rsidR="00143890" w:rsidRDefault="00143890">
          <w:pPr>
            <w:pStyle w:val="2BD49143D57F43B1B047930CBFD5780D"/>
          </w:pPr>
          <w:r>
            <w:t>Monday</w:t>
          </w:r>
        </w:p>
      </w:docPartBody>
    </w:docPart>
    <w:docPart>
      <w:docPartPr>
        <w:name w:val="B9E1E3F209324163858E83FF06855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44802-8A38-4491-ADAA-AFD9B589D7C5}"/>
      </w:docPartPr>
      <w:docPartBody>
        <w:p w:rsidR="00143890" w:rsidRDefault="00143890">
          <w:pPr>
            <w:pStyle w:val="B9E1E3F209324163858E83FF06855D55"/>
          </w:pPr>
          <w:r>
            <w:t>Tuesday</w:t>
          </w:r>
        </w:p>
      </w:docPartBody>
    </w:docPart>
    <w:docPart>
      <w:docPartPr>
        <w:name w:val="72E09B472FCD49B088A6484984A95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D0DFF-922A-4E2C-884D-08B347E7A175}"/>
      </w:docPartPr>
      <w:docPartBody>
        <w:p w:rsidR="00143890" w:rsidRDefault="00143890">
          <w:pPr>
            <w:pStyle w:val="72E09B472FCD49B088A6484984A950B7"/>
          </w:pPr>
          <w:r>
            <w:t>Wednesday</w:t>
          </w:r>
        </w:p>
      </w:docPartBody>
    </w:docPart>
    <w:docPart>
      <w:docPartPr>
        <w:name w:val="A7630555717B4BFAB42B64303E36F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BEA44-1EF0-49EF-9114-2944AB0C6A9D}"/>
      </w:docPartPr>
      <w:docPartBody>
        <w:p w:rsidR="00143890" w:rsidRDefault="00143890">
          <w:pPr>
            <w:pStyle w:val="A7630555717B4BFAB42B64303E36F7C9"/>
          </w:pPr>
          <w:r>
            <w:t>Thursday</w:t>
          </w:r>
        </w:p>
      </w:docPartBody>
    </w:docPart>
    <w:docPart>
      <w:docPartPr>
        <w:name w:val="C0456892DA0A4626BCD7609E0FD01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C18F-16AD-45CC-8C2B-786A089F50B4}"/>
      </w:docPartPr>
      <w:docPartBody>
        <w:p w:rsidR="00143890" w:rsidRDefault="00143890">
          <w:pPr>
            <w:pStyle w:val="C0456892DA0A4626BCD7609E0FD01411"/>
          </w:pPr>
          <w:r>
            <w:t>Friday</w:t>
          </w:r>
        </w:p>
      </w:docPartBody>
    </w:docPart>
    <w:docPart>
      <w:docPartPr>
        <w:name w:val="A54CF0C6FEBB4432A389F7081328B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22A26-94AA-4FD9-82AE-1FACC8D0E5A5}"/>
      </w:docPartPr>
      <w:docPartBody>
        <w:p w:rsidR="00143890" w:rsidRDefault="00143890">
          <w:pPr>
            <w:pStyle w:val="A54CF0C6FEBB4432A389F7081328BADE"/>
          </w:pPr>
          <w:r>
            <w:t>Saturday</w:t>
          </w:r>
        </w:p>
      </w:docPartBody>
    </w:docPart>
    <w:docPart>
      <w:docPartPr>
        <w:name w:val="F56247DD3DA749AF800F813A1FD49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C078-18A0-4929-A479-19C5B945F3D0}"/>
      </w:docPartPr>
      <w:docPartBody>
        <w:p w:rsidR="00143890" w:rsidRDefault="00143890">
          <w:pPr>
            <w:pStyle w:val="F56247DD3DA749AF800F813A1FD49607"/>
          </w:pPr>
          <w:r>
            <w:t>Events</w:t>
          </w:r>
        </w:p>
      </w:docPartBody>
    </w:docPart>
    <w:docPart>
      <w:docPartPr>
        <w:name w:val="E2484070237A444BB0EBEB670064E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410F7-5C3F-4925-87DE-70E37BC7A005}"/>
      </w:docPartPr>
      <w:docPartBody>
        <w:p w:rsidR="00143890" w:rsidRDefault="00143890">
          <w:pPr>
            <w:pStyle w:val="E2484070237A444BB0EBEB670064E74E"/>
          </w:pPr>
          <w:r>
            <w:t>Heading</w:t>
          </w:r>
        </w:p>
      </w:docPartBody>
    </w:docPart>
    <w:docPart>
      <w:docPartPr>
        <w:name w:val="5900E7C6881E46D2894E2287BC9FE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DE561-7345-44DC-9228-44B965BAFD9E}"/>
      </w:docPartPr>
      <w:docPartBody>
        <w:p w:rsidR="00143890" w:rsidRDefault="00143890">
          <w:pPr>
            <w:pStyle w:val="5900E7C6881E46D2894E2287BC9FEF32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516060B537014F34B104BDBD20F5F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4405E-4D38-40CC-9466-2E8E9876B718}"/>
      </w:docPartPr>
      <w:docPartBody>
        <w:p w:rsidR="00143890" w:rsidRDefault="00143890">
          <w:pPr>
            <w:pStyle w:val="516060B537014F34B104BDBD20F5F222"/>
          </w:pPr>
          <w:r>
            <w:t>Heading</w:t>
          </w:r>
        </w:p>
      </w:docPartBody>
    </w:docPart>
    <w:docPart>
      <w:docPartPr>
        <w:name w:val="DB1230DE15284282A9F154A0B5786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F695A-8660-4652-94A8-79D31BCBA710}"/>
      </w:docPartPr>
      <w:docPartBody>
        <w:p w:rsidR="00143890" w:rsidRDefault="00143890">
          <w:pPr>
            <w:pStyle w:val="DB1230DE15284282A9F154A0B5786504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946D76AA8AC41B3B11698A92BFD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5BA70-5E45-40B5-BA68-38E30CFE6EE6}"/>
      </w:docPartPr>
      <w:docPartBody>
        <w:p w:rsidR="00143890" w:rsidRDefault="00143890">
          <w:pPr>
            <w:pStyle w:val="4946D76AA8AC41B3B11698A92BFDE27B"/>
          </w:pPr>
          <w:r>
            <w:t>Heading</w:t>
          </w:r>
        </w:p>
      </w:docPartBody>
    </w:docPart>
    <w:docPart>
      <w:docPartPr>
        <w:name w:val="08514833A7554D808FE2917664119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01847-DB9C-4A13-A865-188D8BC4A4AB}"/>
      </w:docPartPr>
      <w:docPartBody>
        <w:p w:rsidR="00143890" w:rsidRDefault="00143890">
          <w:pPr>
            <w:pStyle w:val="08514833A7554D808FE2917664119529"/>
          </w:pPr>
          <w:r>
            <w:t>View and edit this document in Word on your computer, tablet, or phone.</w:t>
          </w:r>
        </w:p>
      </w:docPartBody>
    </w:docPart>
    <w:docPart>
      <w:docPartPr>
        <w:name w:val="F8CCEA03FC9F420AAAD998223CF02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CE2CD-149F-4FE2-BA29-84E4171588E0}"/>
      </w:docPartPr>
      <w:docPartBody>
        <w:p w:rsidR="00143890" w:rsidRDefault="00143890">
          <w:pPr>
            <w:pStyle w:val="F8CCEA03FC9F420AAAD998223CF0277A"/>
          </w:pPr>
          <w:r>
            <w:t>Sunday</w:t>
          </w:r>
        </w:p>
      </w:docPartBody>
    </w:docPart>
    <w:docPart>
      <w:docPartPr>
        <w:name w:val="733D1C54E64749B3B8480B7DE5327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23CFC-F96C-47A9-959E-85159C28396D}"/>
      </w:docPartPr>
      <w:docPartBody>
        <w:p w:rsidR="00143890" w:rsidRDefault="00143890">
          <w:pPr>
            <w:pStyle w:val="733D1C54E64749B3B8480B7DE5327DD3"/>
          </w:pPr>
          <w:r>
            <w:t>Monday</w:t>
          </w:r>
        </w:p>
      </w:docPartBody>
    </w:docPart>
    <w:docPart>
      <w:docPartPr>
        <w:name w:val="AE0BB3E498754A5D841DA1B855593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A390C-FC73-4173-B134-39DB9364AE16}"/>
      </w:docPartPr>
      <w:docPartBody>
        <w:p w:rsidR="00143890" w:rsidRDefault="00143890">
          <w:pPr>
            <w:pStyle w:val="AE0BB3E498754A5D841DA1B8555932BD"/>
          </w:pPr>
          <w:r>
            <w:t>Tuesday</w:t>
          </w:r>
        </w:p>
      </w:docPartBody>
    </w:docPart>
    <w:docPart>
      <w:docPartPr>
        <w:name w:val="94FE025A1DFA4F2786EA285EAE809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C2A1B-99D4-4C4D-8D3C-136901223AE3}"/>
      </w:docPartPr>
      <w:docPartBody>
        <w:p w:rsidR="00143890" w:rsidRDefault="00143890">
          <w:pPr>
            <w:pStyle w:val="94FE025A1DFA4F2786EA285EAE809442"/>
          </w:pPr>
          <w:r>
            <w:t>Wednesday</w:t>
          </w:r>
        </w:p>
      </w:docPartBody>
    </w:docPart>
    <w:docPart>
      <w:docPartPr>
        <w:name w:val="9ED65E90012C4E2198ABF29ABE347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65EE8-15CF-4780-BC81-91F33B167B9F}"/>
      </w:docPartPr>
      <w:docPartBody>
        <w:p w:rsidR="00143890" w:rsidRDefault="00143890">
          <w:pPr>
            <w:pStyle w:val="9ED65E90012C4E2198ABF29ABE347663"/>
          </w:pPr>
          <w:r>
            <w:t>Thursday</w:t>
          </w:r>
        </w:p>
      </w:docPartBody>
    </w:docPart>
    <w:docPart>
      <w:docPartPr>
        <w:name w:val="D796162B52D642ED869D2A1711C25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C313B-5375-4ABB-AC21-19CECBA4918E}"/>
      </w:docPartPr>
      <w:docPartBody>
        <w:p w:rsidR="00143890" w:rsidRDefault="00143890">
          <w:pPr>
            <w:pStyle w:val="D796162B52D642ED869D2A1711C25E43"/>
          </w:pPr>
          <w:r>
            <w:t>Friday</w:t>
          </w:r>
        </w:p>
      </w:docPartBody>
    </w:docPart>
    <w:docPart>
      <w:docPartPr>
        <w:name w:val="8ABE760011EC42F597327E3297AAF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573E9-48DE-409A-BA7F-99890AAFED5E}"/>
      </w:docPartPr>
      <w:docPartBody>
        <w:p w:rsidR="00143890" w:rsidRDefault="00143890">
          <w:pPr>
            <w:pStyle w:val="8ABE760011EC42F597327E3297AAF9D9"/>
          </w:pPr>
          <w:r>
            <w:t>Saturday</w:t>
          </w:r>
        </w:p>
      </w:docPartBody>
    </w:docPart>
    <w:docPart>
      <w:docPartPr>
        <w:name w:val="B41D19C5699940CD9E20455AA05EC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E8F8-75AD-4BD9-95E4-B4DA7DD9EAEB}"/>
      </w:docPartPr>
      <w:docPartBody>
        <w:p w:rsidR="00143890" w:rsidRDefault="00143890">
          <w:pPr>
            <w:pStyle w:val="B41D19C5699940CD9E20455AA05EC011"/>
          </w:pPr>
          <w:r>
            <w:t>Events</w:t>
          </w:r>
        </w:p>
      </w:docPartBody>
    </w:docPart>
    <w:docPart>
      <w:docPartPr>
        <w:name w:val="3F42BED78DD3444C98BDAB76B7B95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936DC-A13E-4C92-93F2-F95D23407004}"/>
      </w:docPartPr>
      <w:docPartBody>
        <w:p w:rsidR="00143890" w:rsidRDefault="00143890">
          <w:pPr>
            <w:pStyle w:val="3F42BED78DD3444C98BDAB76B7B95AF4"/>
          </w:pPr>
          <w:r>
            <w:t>Heading</w:t>
          </w:r>
        </w:p>
      </w:docPartBody>
    </w:docPart>
    <w:docPart>
      <w:docPartPr>
        <w:name w:val="82AEF0759A5A48129D3420E25D249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325B2-79DF-4D81-AE82-5DBB1D26E7B3}"/>
      </w:docPartPr>
      <w:docPartBody>
        <w:p w:rsidR="00143890" w:rsidRDefault="00143890">
          <w:pPr>
            <w:pStyle w:val="82AEF0759A5A48129D3420E25D2491EB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93F3D997432344D7AEBB539FE622F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435FD-1414-4202-9F53-969E983F9300}"/>
      </w:docPartPr>
      <w:docPartBody>
        <w:p w:rsidR="00143890" w:rsidRDefault="00143890">
          <w:pPr>
            <w:pStyle w:val="93F3D997432344D7AEBB539FE622F5A8"/>
          </w:pPr>
          <w:r>
            <w:t>Heading</w:t>
          </w:r>
        </w:p>
      </w:docPartBody>
    </w:docPart>
    <w:docPart>
      <w:docPartPr>
        <w:name w:val="0F591681203944C08382F34D3CB2A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57F87-0776-4D8F-ADC2-9743F152C03A}"/>
      </w:docPartPr>
      <w:docPartBody>
        <w:p w:rsidR="00143890" w:rsidRDefault="00143890">
          <w:pPr>
            <w:pStyle w:val="0F591681203944C08382F34D3CB2A3B8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9AD659C6F60452684B55114E1974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AD069-9249-4D1E-B42B-C3F83A40750D}"/>
      </w:docPartPr>
      <w:docPartBody>
        <w:p w:rsidR="00143890" w:rsidRDefault="00143890">
          <w:pPr>
            <w:pStyle w:val="49AD659C6F60452684B55114E1974E14"/>
          </w:pPr>
          <w:r>
            <w:t>Heading</w:t>
          </w:r>
        </w:p>
      </w:docPartBody>
    </w:docPart>
    <w:docPart>
      <w:docPartPr>
        <w:name w:val="51BE2B621AB549ED9F31DFC1031B5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60D8B-D33F-49BD-8109-0E52C37925D1}"/>
      </w:docPartPr>
      <w:docPartBody>
        <w:p w:rsidR="00143890" w:rsidRDefault="00143890">
          <w:pPr>
            <w:pStyle w:val="51BE2B621AB549ED9F31DFC1031B5564"/>
          </w:pPr>
          <w:r>
            <w:t>View and edit this document in Word on your computer, tablet, or phone.</w:t>
          </w:r>
        </w:p>
      </w:docPartBody>
    </w:docPart>
    <w:docPart>
      <w:docPartPr>
        <w:name w:val="7C9A8477CE314780B24550BA96976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E4FBC-492F-4705-ACA4-46E0F38EB571}"/>
      </w:docPartPr>
      <w:docPartBody>
        <w:p w:rsidR="00143890" w:rsidRDefault="00143890">
          <w:pPr>
            <w:pStyle w:val="7C9A8477CE314780B24550BA96976E46"/>
          </w:pPr>
          <w:r>
            <w:t>Sunday</w:t>
          </w:r>
        </w:p>
      </w:docPartBody>
    </w:docPart>
    <w:docPart>
      <w:docPartPr>
        <w:name w:val="1CCEF370E4204E6DB44EF9D53D122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703EE-6FDC-4BF2-89CA-0EB053C633ED}"/>
      </w:docPartPr>
      <w:docPartBody>
        <w:p w:rsidR="00143890" w:rsidRDefault="00143890">
          <w:pPr>
            <w:pStyle w:val="1CCEF370E4204E6DB44EF9D53D122020"/>
          </w:pPr>
          <w:r>
            <w:t>Monday</w:t>
          </w:r>
        </w:p>
      </w:docPartBody>
    </w:docPart>
    <w:docPart>
      <w:docPartPr>
        <w:name w:val="EB50FE4771BC4E4FA53C5ADA685C6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FC35C-72BE-4E41-9613-B6FF9325D12F}"/>
      </w:docPartPr>
      <w:docPartBody>
        <w:p w:rsidR="00143890" w:rsidRDefault="00143890">
          <w:pPr>
            <w:pStyle w:val="EB50FE4771BC4E4FA53C5ADA685C63B2"/>
          </w:pPr>
          <w:r>
            <w:t>Tuesday</w:t>
          </w:r>
        </w:p>
      </w:docPartBody>
    </w:docPart>
    <w:docPart>
      <w:docPartPr>
        <w:name w:val="0E98145F2919496A96883FFE995E7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BDE16-D1FB-42AA-9C23-DB0FBE20B740}"/>
      </w:docPartPr>
      <w:docPartBody>
        <w:p w:rsidR="00143890" w:rsidRDefault="00143890">
          <w:pPr>
            <w:pStyle w:val="0E98145F2919496A96883FFE995E70B8"/>
          </w:pPr>
          <w:r>
            <w:t>Wednesday</w:t>
          </w:r>
        </w:p>
      </w:docPartBody>
    </w:docPart>
    <w:docPart>
      <w:docPartPr>
        <w:name w:val="CE9F8F29321B4604BF3B4079D4C68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A4287-3226-480E-A1AD-5A94E4C083D8}"/>
      </w:docPartPr>
      <w:docPartBody>
        <w:p w:rsidR="00143890" w:rsidRDefault="00143890">
          <w:pPr>
            <w:pStyle w:val="CE9F8F29321B4604BF3B4079D4C68BF8"/>
          </w:pPr>
          <w:r>
            <w:t>Thursday</w:t>
          </w:r>
        </w:p>
      </w:docPartBody>
    </w:docPart>
    <w:docPart>
      <w:docPartPr>
        <w:name w:val="04EC93AB107642DEB83D98CD7A5ED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CBB03-72D5-4AD9-9269-FBD51A744AAC}"/>
      </w:docPartPr>
      <w:docPartBody>
        <w:p w:rsidR="00143890" w:rsidRDefault="00143890">
          <w:pPr>
            <w:pStyle w:val="04EC93AB107642DEB83D98CD7A5EDA13"/>
          </w:pPr>
          <w:r>
            <w:t>Friday</w:t>
          </w:r>
        </w:p>
      </w:docPartBody>
    </w:docPart>
    <w:docPart>
      <w:docPartPr>
        <w:name w:val="0A2A5810A78A4362B12260D818B6D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F1B62-C28B-47F5-B9D1-B5AE848EC7CA}"/>
      </w:docPartPr>
      <w:docPartBody>
        <w:p w:rsidR="00143890" w:rsidRDefault="00143890">
          <w:pPr>
            <w:pStyle w:val="0A2A5810A78A4362B12260D818B6DAF9"/>
          </w:pPr>
          <w:r>
            <w:t>Saturday</w:t>
          </w:r>
        </w:p>
      </w:docPartBody>
    </w:docPart>
    <w:docPart>
      <w:docPartPr>
        <w:name w:val="5EC76531D1B74DDC9077AD4C1FF4A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D6AC5-0975-4AEC-8DE7-155C84E1FE99}"/>
      </w:docPartPr>
      <w:docPartBody>
        <w:p w:rsidR="00143890" w:rsidRDefault="00143890">
          <w:pPr>
            <w:pStyle w:val="5EC76531D1B74DDC9077AD4C1FF4A2E1"/>
          </w:pPr>
          <w:r>
            <w:t>Events</w:t>
          </w:r>
        </w:p>
      </w:docPartBody>
    </w:docPart>
    <w:docPart>
      <w:docPartPr>
        <w:name w:val="F50A3E9EF9F143499048914ED050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551B7-9358-43DC-8932-C2AD7289D0CB}"/>
      </w:docPartPr>
      <w:docPartBody>
        <w:p w:rsidR="00143890" w:rsidRDefault="00143890">
          <w:pPr>
            <w:pStyle w:val="F50A3E9EF9F143499048914ED050CC79"/>
          </w:pPr>
          <w:r>
            <w:t>Heading</w:t>
          </w:r>
        </w:p>
      </w:docPartBody>
    </w:docPart>
    <w:docPart>
      <w:docPartPr>
        <w:name w:val="D02C238A9B5B42788EC2A0050A6B8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E52A0-4E37-47D7-AFA1-3E15FAF63E1C}"/>
      </w:docPartPr>
      <w:docPartBody>
        <w:p w:rsidR="00143890" w:rsidRDefault="00143890">
          <w:pPr>
            <w:pStyle w:val="D02C238A9B5B42788EC2A0050A6B880C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028A189D55C8403A8F0865A762D85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EDBEF-3595-4B0D-8E87-0B0ECB8308FF}"/>
      </w:docPartPr>
      <w:docPartBody>
        <w:p w:rsidR="00143890" w:rsidRDefault="00143890">
          <w:pPr>
            <w:pStyle w:val="028A189D55C8403A8F0865A762D85B8C"/>
          </w:pPr>
          <w:r>
            <w:t>Heading</w:t>
          </w:r>
        </w:p>
      </w:docPartBody>
    </w:docPart>
    <w:docPart>
      <w:docPartPr>
        <w:name w:val="DB38BDB088F24B14AF94B2BEB5DD2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D744-739C-471B-B6E2-F5BDD747EE30}"/>
      </w:docPartPr>
      <w:docPartBody>
        <w:p w:rsidR="00143890" w:rsidRDefault="00143890">
          <w:pPr>
            <w:pStyle w:val="DB38BDB088F24B14AF94B2BEB5DD2A1E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7CB683DB7FBA454E9CBE327A27151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3FD13-F71D-428D-AC4A-7E1D308F73B0}"/>
      </w:docPartPr>
      <w:docPartBody>
        <w:p w:rsidR="00143890" w:rsidRDefault="00143890">
          <w:pPr>
            <w:pStyle w:val="7CB683DB7FBA454E9CBE327A271515EF"/>
          </w:pPr>
          <w:r>
            <w:t>Heading</w:t>
          </w:r>
        </w:p>
      </w:docPartBody>
    </w:docPart>
    <w:docPart>
      <w:docPartPr>
        <w:name w:val="EA922E6E9F7642ADAF7E8703604BE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E583B-57C4-478A-BCFD-F4A8F3A53D35}"/>
      </w:docPartPr>
      <w:docPartBody>
        <w:p w:rsidR="00143890" w:rsidRDefault="00143890">
          <w:pPr>
            <w:pStyle w:val="EA922E6E9F7642ADAF7E8703604BE569"/>
          </w:pPr>
          <w:r>
            <w:t>View and edit this document in Word on your computer, tablet, or phone.</w:t>
          </w:r>
        </w:p>
      </w:docPartBody>
    </w:docPart>
    <w:docPart>
      <w:docPartPr>
        <w:name w:val="05889671A5C34DC784214ABF200C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AA17-F3A5-4D6D-8023-FEF86F51BB64}"/>
      </w:docPartPr>
      <w:docPartBody>
        <w:p w:rsidR="00143890" w:rsidRDefault="00143890">
          <w:pPr>
            <w:pStyle w:val="05889671A5C34DC784214ABF200CC64C"/>
          </w:pPr>
          <w:r>
            <w:t>Sunday</w:t>
          </w:r>
        </w:p>
      </w:docPartBody>
    </w:docPart>
    <w:docPart>
      <w:docPartPr>
        <w:name w:val="1E747D20671C4DF8A7C625EABB92C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3185D-1ED5-4B70-9878-07A54653C58E}"/>
      </w:docPartPr>
      <w:docPartBody>
        <w:p w:rsidR="00143890" w:rsidRDefault="00143890">
          <w:pPr>
            <w:pStyle w:val="1E747D20671C4DF8A7C625EABB92C8F8"/>
          </w:pPr>
          <w:r>
            <w:t>Monday</w:t>
          </w:r>
        </w:p>
      </w:docPartBody>
    </w:docPart>
    <w:docPart>
      <w:docPartPr>
        <w:name w:val="DF8126012D064059A0D3DE23AF507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D43F-BBCD-4631-9C0B-DD4347BB492F}"/>
      </w:docPartPr>
      <w:docPartBody>
        <w:p w:rsidR="00143890" w:rsidRDefault="00143890">
          <w:pPr>
            <w:pStyle w:val="DF8126012D064059A0D3DE23AF507F27"/>
          </w:pPr>
          <w:r>
            <w:t>Tuesday</w:t>
          </w:r>
        </w:p>
      </w:docPartBody>
    </w:docPart>
    <w:docPart>
      <w:docPartPr>
        <w:name w:val="3E4BC8ABB9784051A35FF74DF604E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2A947-BBB0-46B7-B7D6-AA9C5CEA76E5}"/>
      </w:docPartPr>
      <w:docPartBody>
        <w:p w:rsidR="00143890" w:rsidRDefault="00143890">
          <w:pPr>
            <w:pStyle w:val="3E4BC8ABB9784051A35FF74DF604E846"/>
          </w:pPr>
          <w:r>
            <w:t>Wednesday</w:t>
          </w:r>
        </w:p>
      </w:docPartBody>
    </w:docPart>
    <w:docPart>
      <w:docPartPr>
        <w:name w:val="0D6A7DE61E3247F58CE7DCACB3440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34307-C31E-4AC1-A0C0-A010A9632546}"/>
      </w:docPartPr>
      <w:docPartBody>
        <w:p w:rsidR="00143890" w:rsidRDefault="00143890">
          <w:pPr>
            <w:pStyle w:val="0D6A7DE61E3247F58CE7DCACB3440FA9"/>
          </w:pPr>
          <w:r>
            <w:t>Thursday</w:t>
          </w:r>
        </w:p>
      </w:docPartBody>
    </w:docPart>
    <w:docPart>
      <w:docPartPr>
        <w:name w:val="3B48CB5C03FC442BA0093A9B7426C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28AA4-7A16-42E0-A7A4-BB6E283318C2}"/>
      </w:docPartPr>
      <w:docPartBody>
        <w:p w:rsidR="00143890" w:rsidRDefault="00143890">
          <w:pPr>
            <w:pStyle w:val="3B48CB5C03FC442BA0093A9B7426C4E1"/>
          </w:pPr>
          <w:r>
            <w:t>Friday</w:t>
          </w:r>
        </w:p>
      </w:docPartBody>
    </w:docPart>
    <w:docPart>
      <w:docPartPr>
        <w:name w:val="00EECE5BFB0646C08D68D472A3171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B7626-AC80-4C01-8CCC-A0DB8E9742F3}"/>
      </w:docPartPr>
      <w:docPartBody>
        <w:p w:rsidR="00143890" w:rsidRDefault="00143890">
          <w:pPr>
            <w:pStyle w:val="00EECE5BFB0646C08D68D472A31711CC"/>
          </w:pPr>
          <w:r>
            <w:t>Saturday</w:t>
          </w:r>
        </w:p>
      </w:docPartBody>
    </w:docPart>
    <w:docPart>
      <w:docPartPr>
        <w:name w:val="8548E527A32D4EC8BAD0C53461BE1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58CC7-78DE-452B-9E7B-B1F06C47775D}"/>
      </w:docPartPr>
      <w:docPartBody>
        <w:p w:rsidR="00143890" w:rsidRDefault="00143890">
          <w:pPr>
            <w:pStyle w:val="8548E527A32D4EC8BAD0C53461BE182A"/>
          </w:pPr>
          <w:r>
            <w:t>Events</w:t>
          </w:r>
        </w:p>
      </w:docPartBody>
    </w:docPart>
    <w:docPart>
      <w:docPartPr>
        <w:name w:val="524D08AA2422491983D48C7FB1C08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19A3B-4D38-4C01-922B-ECCDFE49C0A5}"/>
      </w:docPartPr>
      <w:docPartBody>
        <w:p w:rsidR="00143890" w:rsidRDefault="00143890">
          <w:pPr>
            <w:pStyle w:val="524D08AA2422491983D48C7FB1C08A21"/>
          </w:pPr>
          <w:r>
            <w:t>Heading</w:t>
          </w:r>
        </w:p>
      </w:docPartBody>
    </w:docPart>
    <w:docPart>
      <w:docPartPr>
        <w:name w:val="8C2F23DB8F9E43A3984983E3F6349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872EA-1794-4E8B-950F-B78C968AE5B1}"/>
      </w:docPartPr>
      <w:docPartBody>
        <w:p w:rsidR="00143890" w:rsidRDefault="00143890">
          <w:pPr>
            <w:pStyle w:val="8C2F23DB8F9E43A3984983E3F6349681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31890511C05341EB90EC6161BB263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B07B4-C8A9-4414-A5C8-C6F0C00EB754}"/>
      </w:docPartPr>
      <w:docPartBody>
        <w:p w:rsidR="00143890" w:rsidRDefault="00143890">
          <w:pPr>
            <w:pStyle w:val="31890511C05341EB90EC6161BB263095"/>
          </w:pPr>
          <w:r>
            <w:t>Heading</w:t>
          </w:r>
        </w:p>
      </w:docPartBody>
    </w:docPart>
    <w:docPart>
      <w:docPartPr>
        <w:name w:val="AB43EE4E40344A6CA1F2BBF660A0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3D350-EDB2-4E91-ACC2-A9B3FBA4B08B}"/>
      </w:docPartPr>
      <w:docPartBody>
        <w:p w:rsidR="00143890" w:rsidRDefault="00143890">
          <w:pPr>
            <w:pStyle w:val="AB43EE4E40344A6CA1F2BBF660A044DB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79130CACB2704F3E96D7C28AFFCEC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DF587-F99D-4E19-80B5-9D8F1F4CD49B}"/>
      </w:docPartPr>
      <w:docPartBody>
        <w:p w:rsidR="00143890" w:rsidRDefault="00143890">
          <w:pPr>
            <w:pStyle w:val="79130CACB2704F3E96D7C28AFFCEC098"/>
          </w:pPr>
          <w:r>
            <w:t>Heading</w:t>
          </w:r>
        </w:p>
      </w:docPartBody>
    </w:docPart>
    <w:docPart>
      <w:docPartPr>
        <w:name w:val="3B357EACB427420993ED531C11A91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2D7E3-72D7-44CF-B91A-BA34052C2EDC}"/>
      </w:docPartPr>
      <w:docPartBody>
        <w:p w:rsidR="00143890" w:rsidRDefault="00143890">
          <w:pPr>
            <w:pStyle w:val="3B357EACB427420993ED531C11A9163A"/>
          </w:pPr>
          <w:r>
            <w:t>View and edit this document in Word on your computer, tablet, or phone.</w:t>
          </w:r>
        </w:p>
      </w:docPartBody>
    </w:docPart>
    <w:docPart>
      <w:docPartPr>
        <w:name w:val="C53524619C634ABF83F5CBFD315D1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09FF6-D98E-4633-B123-96CB9A79E8F0}"/>
      </w:docPartPr>
      <w:docPartBody>
        <w:p w:rsidR="00143890" w:rsidRDefault="00143890">
          <w:pPr>
            <w:pStyle w:val="C53524619C634ABF83F5CBFD315D1F98"/>
          </w:pPr>
          <w:r>
            <w:t>Sunday</w:t>
          </w:r>
        </w:p>
      </w:docPartBody>
    </w:docPart>
    <w:docPart>
      <w:docPartPr>
        <w:name w:val="1C6483B39650421698E04F825411F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6753-18A9-4450-ADEC-9B06102D04F0}"/>
      </w:docPartPr>
      <w:docPartBody>
        <w:p w:rsidR="00143890" w:rsidRDefault="00143890">
          <w:pPr>
            <w:pStyle w:val="1C6483B39650421698E04F825411F659"/>
          </w:pPr>
          <w:r>
            <w:t>Monday</w:t>
          </w:r>
        </w:p>
      </w:docPartBody>
    </w:docPart>
    <w:docPart>
      <w:docPartPr>
        <w:name w:val="957E2F4F80ED44968ED0C4F00C708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725B2-EE38-4984-9E82-D810BC3EA0B2}"/>
      </w:docPartPr>
      <w:docPartBody>
        <w:p w:rsidR="00143890" w:rsidRDefault="00143890">
          <w:pPr>
            <w:pStyle w:val="957E2F4F80ED44968ED0C4F00C7084B9"/>
          </w:pPr>
          <w:r>
            <w:t>Tuesday</w:t>
          </w:r>
        </w:p>
      </w:docPartBody>
    </w:docPart>
    <w:docPart>
      <w:docPartPr>
        <w:name w:val="69B8F6B2B7CA40CE98A80D0066644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04766-ABFD-4694-870B-4DAA19808899}"/>
      </w:docPartPr>
      <w:docPartBody>
        <w:p w:rsidR="00143890" w:rsidRDefault="00143890">
          <w:pPr>
            <w:pStyle w:val="69B8F6B2B7CA40CE98A80D0066644CF1"/>
          </w:pPr>
          <w:r>
            <w:t>Wednesday</w:t>
          </w:r>
        </w:p>
      </w:docPartBody>
    </w:docPart>
    <w:docPart>
      <w:docPartPr>
        <w:name w:val="458FD437CA73421FB1E00AD2B8698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F6671-8C53-4EAB-9A39-CCAC0D2851A9}"/>
      </w:docPartPr>
      <w:docPartBody>
        <w:p w:rsidR="00143890" w:rsidRDefault="00143890">
          <w:pPr>
            <w:pStyle w:val="458FD437CA73421FB1E00AD2B86987D5"/>
          </w:pPr>
          <w:r>
            <w:t>Thursday</w:t>
          </w:r>
        </w:p>
      </w:docPartBody>
    </w:docPart>
    <w:docPart>
      <w:docPartPr>
        <w:name w:val="8BC678EED9A342C280B5C1A544FCB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D7011-E3C9-4BCB-853C-3B3042F0C7B7}"/>
      </w:docPartPr>
      <w:docPartBody>
        <w:p w:rsidR="00143890" w:rsidRDefault="00143890">
          <w:pPr>
            <w:pStyle w:val="8BC678EED9A342C280B5C1A544FCBE26"/>
          </w:pPr>
          <w:r>
            <w:t>Friday</w:t>
          </w:r>
        </w:p>
      </w:docPartBody>
    </w:docPart>
    <w:docPart>
      <w:docPartPr>
        <w:name w:val="DC2F1C616E0746A48BC4D61148042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959DE-7773-490C-9BBA-E627B723C717}"/>
      </w:docPartPr>
      <w:docPartBody>
        <w:p w:rsidR="00143890" w:rsidRDefault="00143890">
          <w:pPr>
            <w:pStyle w:val="DC2F1C616E0746A48BC4D6114804271A"/>
          </w:pPr>
          <w:r>
            <w:t>Saturday</w:t>
          </w:r>
        </w:p>
      </w:docPartBody>
    </w:docPart>
    <w:docPart>
      <w:docPartPr>
        <w:name w:val="7459E27BD0E84E57A25473F872703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3CFA4-ABA6-46F0-AC2A-172DE4CFB9AE}"/>
      </w:docPartPr>
      <w:docPartBody>
        <w:p w:rsidR="00143890" w:rsidRDefault="00143890">
          <w:pPr>
            <w:pStyle w:val="7459E27BD0E84E57A25473F87270384B"/>
          </w:pPr>
          <w:r>
            <w:t>Events</w:t>
          </w:r>
        </w:p>
      </w:docPartBody>
    </w:docPart>
    <w:docPart>
      <w:docPartPr>
        <w:name w:val="4B858AFAFE064D90AFD9298B87023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1A91A-88D0-4943-B242-1B6FC0D2BB20}"/>
      </w:docPartPr>
      <w:docPartBody>
        <w:p w:rsidR="00143890" w:rsidRDefault="00143890">
          <w:pPr>
            <w:pStyle w:val="4B858AFAFE064D90AFD9298B87023557"/>
          </w:pPr>
          <w:r>
            <w:t>Heading</w:t>
          </w:r>
        </w:p>
      </w:docPartBody>
    </w:docPart>
    <w:docPart>
      <w:docPartPr>
        <w:name w:val="C04980B6626341869F2E0EFCEC149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5E53B-3E7E-4621-9FDA-6EA2C40CD47B}"/>
      </w:docPartPr>
      <w:docPartBody>
        <w:p w:rsidR="00143890" w:rsidRDefault="00143890">
          <w:pPr>
            <w:pStyle w:val="C04980B6626341869F2E0EFCEC149EC9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C577097DA8C44993AC81974F76DB2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9055-A9BF-4240-8616-472A16F728B1}"/>
      </w:docPartPr>
      <w:docPartBody>
        <w:p w:rsidR="00143890" w:rsidRDefault="00143890">
          <w:pPr>
            <w:pStyle w:val="C577097DA8C44993AC81974F76DB2BC9"/>
          </w:pPr>
          <w:r>
            <w:t>Heading</w:t>
          </w:r>
        </w:p>
      </w:docPartBody>
    </w:docPart>
    <w:docPart>
      <w:docPartPr>
        <w:name w:val="DDC0212D6DEE4E0387466611EAAA5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2AC341-7AC5-4EFB-93EC-3AC58E0C0155}"/>
      </w:docPartPr>
      <w:docPartBody>
        <w:p w:rsidR="00143890" w:rsidRDefault="00143890">
          <w:pPr>
            <w:pStyle w:val="DDC0212D6DEE4E0387466611EAAA5FE6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7C168244D0C4B4CADAF1DC2ACB5C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BA467-9A07-40CF-B51E-CCEC0E3CCE41}"/>
      </w:docPartPr>
      <w:docPartBody>
        <w:p w:rsidR="00143890" w:rsidRDefault="00143890">
          <w:pPr>
            <w:pStyle w:val="37C168244D0C4B4CADAF1DC2ACB5CF92"/>
          </w:pPr>
          <w:r>
            <w:t>Heading</w:t>
          </w:r>
        </w:p>
      </w:docPartBody>
    </w:docPart>
    <w:docPart>
      <w:docPartPr>
        <w:name w:val="CD8C8493E69F41B0B2B2D88CB002C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DF485-EA06-4BB7-95B7-D31BC408255D}"/>
      </w:docPartPr>
      <w:docPartBody>
        <w:p w:rsidR="00143890" w:rsidRDefault="00143890">
          <w:pPr>
            <w:pStyle w:val="CD8C8493E69F41B0B2B2D88CB002C749"/>
          </w:pPr>
          <w:r>
            <w:t>View and edit this document in Word on your computer, tablet, or phone.</w:t>
          </w:r>
        </w:p>
      </w:docPartBody>
    </w:docPart>
    <w:docPart>
      <w:docPartPr>
        <w:name w:val="FF5833B98215404AA32B8117D57E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DEDD8-39DB-4F2B-BEAC-20F18A39B9E7}"/>
      </w:docPartPr>
      <w:docPartBody>
        <w:p w:rsidR="00143890" w:rsidRDefault="00143890">
          <w:pPr>
            <w:pStyle w:val="FF5833B98215404AA32B8117D57E7473"/>
          </w:pPr>
          <w:r>
            <w:t>Sunday</w:t>
          </w:r>
        </w:p>
      </w:docPartBody>
    </w:docPart>
    <w:docPart>
      <w:docPartPr>
        <w:name w:val="B18DC668CECC435CBF903B19ED95A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23841-5814-4CCA-A84F-F34B1CAB634C}"/>
      </w:docPartPr>
      <w:docPartBody>
        <w:p w:rsidR="00143890" w:rsidRDefault="00143890">
          <w:pPr>
            <w:pStyle w:val="B18DC668CECC435CBF903B19ED95A675"/>
          </w:pPr>
          <w:r>
            <w:t>Monday</w:t>
          </w:r>
        </w:p>
      </w:docPartBody>
    </w:docPart>
    <w:docPart>
      <w:docPartPr>
        <w:name w:val="08EB5BBF0BBE4CE087E9D059168A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152AA-7B12-4759-A48A-CB00C6FADD6E}"/>
      </w:docPartPr>
      <w:docPartBody>
        <w:p w:rsidR="00143890" w:rsidRDefault="00143890">
          <w:pPr>
            <w:pStyle w:val="08EB5BBF0BBE4CE087E9D059168AA288"/>
          </w:pPr>
          <w:r>
            <w:t>Tuesday</w:t>
          </w:r>
        </w:p>
      </w:docPartBody>
    </w:docPart>
    <w:docPart>
      <w:docPartPr>
        <w:name w:val="30F4B7CC617F4EBEA84A363872AF1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ED511-D393-4DF0-A132-BAB93DCE963C}"/>
      </w:docPartPr>
      <w:docPartBody>
        <w:p w:rsidR="00143890" w:rsidRDefault="00143890">
          <w:pPr>
            <w:pStyle w:val="30F4B7CC617F4EBEA84A363872AF1A91"/>
          </w:pPr>
          <w:r>
            <w:t>Wednesday</w:t>
          </w:r>
        </w:p>
      </w:docPartBody>
    </w:docPart>
    <w:docPart>
      <w:docPartPr>
        <w:name w:val="A884CEF112ED4EDC84919BE15142B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35F31-DBB3-4059-83DB-B4D6A86F608C}"/>
      </w:docPartPr>
      <w:docPartBody>
        <w:p w:rsidR="00143890" w:rsidRDefault="00143890">
          <w:pPr>
            <w:pStyle w:val="A884CEF112ED4EDC84919BE15142B98F"/>
          </w:pPr>
          <w:r>
            <w:t>Thursday</w:t>
          </w:r>
        </w:p>
      </w:docPartBody>
    </w:docPart>
    <w:docPart>
      <w:docPartPr>
        <w:name w:val="AFA876A4D286440DA7728F4FEA5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53DE1-5465-44C6-9D61-6E25CD39030D}"/>
      </w:docPartPr>
      <w:docPartBody>
        <w:p w:rsidR="00143890" w:rsidRDefault="00143890">
          <w:pPr>
            <w:pStyle w:val="AFA876A4D286440DA7728F4FEA598BE3"/>
          </w:pPr>
          <w:r>
            <w:t>Friday</w:t>
          </w:r>
        </w:p>
      </w:docPartBody>
    </w:docPart>
    <w:docPart>
      <w:docPartPr>
        <w:name w:val="A135CE828BD145C59B7C19AC1160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0F7A4-0F91-4252-9607-34ED9553ADB4}"/>
      </w:docPartPr>
      <w:docPartBody>
        <w:p w:rsidR="00143890" w:rsidRDefault="00143890">
          <w:pPr>
            <w:pStyle w:val="A135CE828BD145C59B7C19AC11605479"/>
          </w:pPr>
          <w:r>
            <w:t>Saturday</w:t>
          </w:r>
        </w:p>
      </w:docPartBody>
    </w:docPart>
    <w:docPart>
      <w:docPartPr>
        <w:name w:val="98120873C351425FB74C348686043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1069D-2B22-4DA2-BB81-4BBEE9D4F510}"/>
      </w:docPartPr>
      <w:docPartBody>
        <w:p w:rsidR="00143890" w:rsidRDefault="00143890">
          <w:pPr>
            <w:pStyle w:val="98120873C351425FB74C34868604367E"/>
          </w:pPr>
          <w:r>
            <w:t>Events</w:t>
          </w:r>
        </w:p>
      </w:docPartBody>
    </w:docPart>
    <w:docPart>
      <w:docPartPr>
        <w:name w:val="43E84E4EA14640F193B901E7E19B2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D2E20-AF87-4CC5-82A3-B79889282402}"/>
      </w:docPartPr>
      <w:docPartBody>
        <w:p w:rsidR="00143890" w:rsidRDefault="00143890">
          <w:pPr>
            <w:pStyle w:val="43E84E4EA14640F193B901E7E19B2660"/>
          </w:pPr>
          <w:r>
            <w:t>Heading</w:t>
          </w:r>
        </w:p>
      </w:docPartBody>
    </w:docPart>
    <w:docPart>
      <w:docPartPr>
        <w:name w:val="5949B12C639744E9BAAACC1C53570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1C34B-51F2-411A-B1F4-853A2A3E7CB5}"/>
      </w:docPartPr>
      <w:docPartBody>
        <w:p w:rsidR="00143890" w:rsidRDefault="00143890">
          <w:pPr>
            <w:pStyle w:val="5949B12C639744E9BAAACC1C53570D3D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C0DF308D0456496AB0577FB020DBC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3D003-A3F7-4436-A5C8-772578E37736}"/>
      </w:docPartPr>
      <w:docPartBody>
        <w:p w:rsidR="00143890" w:rsidRDefault="00143890">
          <w:pPr>
            <w:pStyle w:val="C0DF308D0456496AB0577FB020DBCC74"/>
          </w:pPr>
          <w:r>
            <w:t>Heading</w:t>
          </w:r>
        </w:p>
      </w:docPartBody>
    </w:docPart>
    <w:docPart>
      <w:docPartPr>
        <w:name w:val="289937200B814645977AE5FA4F110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73AAA-84C0-4544-9503-FBE87F7B806A}"/>
      </w:docPartPr>
      <w:docPartBody>
        <w:p w:rsidR="00143890" w:rsidRDefault="00143890">
          <w:pPr>
            <w:pStyle w:val="289937200B814645977AE5FA4F110AD6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1FC9B1481EED4FFF9ABF8590C1C53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C9317-4AD8-475F-B46D-400636572023}"/>
      </w:docPartPr>
      <w:docPartBody>
        <w:p w:rsidR="00143890" w:rsidRDefault="00143890">
          <w:pPr>
            <w:pStyle w:val="1FC9B1481EED4FFF9ABF8590C1C53DC0"/>
          </w:pPr>
          <w:r>
            <w:t>Heading</w:t>
          </w:r>
        </w:p>
      </w:docPartBody>
    </w:docPart>
    <w:docPart>
      <w:docPartPr>
        <w:name w:val="CF8316D19AC3432EB4F28D0894502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0F3A8-3ADB-4C73-9FC9-60924C158E11}"/>
      </w:docPartPr>
      <w:docPartBody>
        <w:p w:rsidR="00143890" w:rsidRDefault="00143890">
          <w:pPr>
            <w:pStyle w:val="CF8316D19AC3432EB4F28D089450271F"/>
          </w:pPr>
          <w:r>
            <w:t>View and edit this document in Word on your computer, tablet, or phone.</w:t>
          </w:r>
        </w:p>
      </w:docPartBody>
    </w:docPart>
    <w:docPart>
      <w:docPartPr>
        <w:name w:val="A992419D3E7349D6805783A520F39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68D44-B4E1-4B60-ACF6-C6AA78B85D4C}"/>
      </w:docPartPr>
      <w:docPartBody>
        <w:p w:rsidR="00143890" w:rsidRDefault="00143890">
          <w:pPr>
            <w:pStyle w:val="A992419D3E7349D6805783A520F39200"/>
          </w:pPr>
          <w:r>
            <w:t>Sunday</w:t>
          </w:r>
        </w:p>
      </w:docPartBody>
    </w:docPart>
    <w:docPart>
      <w:docPartPr>
        <w:name w:val="35876D97EA1E416E86B1438FF62D4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3BBCC-580C-4EC5-B45F-388EFF569FB7}"/>
      </w:docPartPr>
      <w:docPartBody>
        <w:p w:rsidR="00143890" w:rsidRDefault="00143890">
          <w:pPr>
            <w:pStyle w:val="35876D97EA1E416E86B1438FF62D405E"/>
          </w:pPr>
          <w:r>
            <w:t>Monday</w:t>
          </w:r>
        </w:p>
      </w:docPartBody>
    </w:docPart>
    <w:docPart>
      <w:docPartPr>
        <w:name w:val="796DD0400A2A4EF89238B8C18F6E4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91AD-7B2C-4CF5-9E63-C10A1B055B19}"/>
      </w:docPartPr>
      <w:docPartBody>
        <w:p w:rsidR="00143890" w:rsidRDefault="00143890">
          <w:pPr>
            <w:pStyle w:val="796DD0400A2A4EF89238B8C18F6E40E7"/>
          </w:pPr>
          <w:r>
            <w:t>Tuesday</w:t>
          </w:r>
        </w:p>
      </w:docPartBody>
    </w:docPart>
    <w:docPart>
      <w:docPartPr>
        <w:name w:val="836920EA63284B558F1009F6A2C01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4368F-84DA-4AD7-B753-CD1CDB81DA35}"/>
      </w:docPartPr>
      <w:docPartBody>
        <w:p w:rsidR="00143890" w:rsidRDefault="00143890">
          <w:pPr>
            <w:pStyle w:val="836920EA63284B558F1009F6A2C01CD1"/>
          </w:pPr>
          <w:r>
            <w:t>Wednesday</w:t>
          </w:r>
        </w:p>
      </w:docPartBody>
    </w:docPart>
    <w:docPart>
      <w:docPartPr>
        <w:name w:val="53F5B52AD53E4073A1D1E0854CC32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A3E14-EE63-4F9B-9173-EE0885A40982}"/>
      </w:docPartPr>
      <w:docPartBody>
        <w:p w:rsidR="00143890" w:rsidRDefault="00143890">
          <w:pPr>
            <w:pStyle w:val="53F5B52AD53E4073A1D1E0854CC32326"/>
          </w:pPr>
          <w:r>
            <w:t>Thursday</w:t>
          </w:r>
        </w:p>
      </w:docPartBody>
    </w:docPart>
    <w:docPart>
      <w:docPartPr>
        <w:name w:val="C99C0A4024D54EC5B159844A9AB1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90D2C-82F8-4E08-9D69-9E4F3E7BA957}"/>
      </w:docPartPr>
      <w:docPartBody>
        <w:p w:rsidR="00143890" w:rsidRDefault="00143890">
          <w:pPr>
            <w:pStyle w:val="C99C0A4024D54EC5B159844A9AB1F353"/>
          </w:pPr>
          <w:r>
            <w:t>Friday</w:t>
          </w:r>
        </w:p>
      </w:docPartBody>
    </w:docPart>
    <w:docPart>
      <w:docPartPr>
        <w:name w:val="AC3BD2F4905A411EA6ECDE278D044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C1513-7440-4569-A30F-0B2CFC702790}"/>
      </w:docPartPr>
      <w:docPartBody>
        <w:p w:rsidR="00143890" w:rsidRDefault="00143890">
          <w:pPr>
            <w:pStyle w:val="AC3BD2F4905A411EA6ECDE278D044B7A"/>
          </w:pPr>
          <w:r>
            <w:t>Saturday</w:t>
          </w:r>
        </w:p>
      </w:docPartBody>
    </w:docPart>
    <w:docPart>
      <w:docPartPr>
        <w:name w:val="56891404709047C1B67F0F987FB00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B013-E55F-4B5E-A035-569E37B3A2D9}"/>
      </w:docPartPr>
      <w:docPartBody>
        <w:p w:rsidR="00143890" w:rsidRDefault="00143890">
          <w:pPr>
            <w:pStyle w:val="56891404709047C1B67F0F987FB00AF2"/>
          </w:pPr>
          <w:r>
            <w:t>Events</w:t>
          </w:r>
        </w:p>
      </w:docPartBody>
    </w:docPart>
    <w:docPart>
      <w:docPartPr>
        <w:name w:val="CF59C06F40DE43FA8191B0F4A4EAB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9CCF7-8067-449C-A14E-35B580DCC77B}"/>
      </w:docPartPr>
      <w:docPartBody>
        <w:p w:rsidR="00143890" w:rsidRDefault="00143890">
          <w:pPr>
            <w:pStyle w:val="CF59C06F40DE43FA8191B0F4A4EABDE7"/>
          </w:pPr>
          <w:r>
            <w:t>Heading</w:t>
          </w:r>
        </w:p>
      </w:docPartBody>
    </w:docPart>
    <w:docPart>
      <w:docPartPr>
        <w:name w:val="1CEAF9CF359E4D689E2F9777EF03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80433-3518-4B51-BE90-D82DE76841A5}"/>
      </w:docPartPr>
      <w:docPartBody>
        <w:p w:rsidR="00143890" w:rsidRDefault="00143890">
          <w:pPr>
            <w:pStyle w:val="1CEAF9CF359E4D689E2F9777EF03B527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A43C79328CCC4DE5AC6A890E07F93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6DE4A-53A9-41E7-BB99-157AA92B8F1E}"/>
      </w:docPartPr>
      <w:docPartBody>
        <w:p w:rsidR="00143890" w:rsidRDefault="00143890">
          <w:pPr>
            <w:pStyle w:val="A43C79328CCC4DE5AC6A890E07F93696"/>
          </w:pPr>
          <w:r>
            <w:t>Heading</w:t>
          </w:r>
        </w:p>
      </w:docPartBody>
    </w:docPart>
    <w:docPart>
      <w:docPartPr>
        <w:name w:val="14A53F578A8E4356BFDB1216143A1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BBF7D-1E62-4A2E-AC9F-8C26D242359A}"/>
      </w:docPartPr>
      <w:docPartBody>
        <w:p w:rsidR="00143890" w:rsidRDefault="00143890">
          <w:pPr>
            <w:pStyle w:val="14A53F578A8E4356BFDB1216143A1983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E72D10BFE679456893ECE499CCBB9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29087-CA70-4EAA-94A0-C76CAB0BA372}"/>
      </w:docPartPr>
      <w:docPartBody>
        <w:p w:rsidR="00143890" w:rsidRDefault="00143890">
          <w:pPr>
            <w:pStyle w:val="E72D10BFE679456893ECE499CCBB9EF2"/>
          </w:pPr>
          <w:r>
            <w:t>Heading</w:t>
          </w:r>
        </w:p>
      </w:docPartBody>
    </w:docPart>
    <w:docPart>
      <w:docPartPr>
        <w:name w:val="AF9B9A7F830A453B882A65FA85870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B6302-33AF-45EE-B3F6-CBFC295318AD}"/>
      </w:docPartPr>
      <w:docPartBody>
        <w:p w:rsidR="00143890" w:rsidRDefault="00143890">
          <w:pPr>
            <w:pStyle w:val="AF9B9A7F830A453B882A65FA85870C26"/>
          </w:pPr>
          <w:r>
            <w:t>View and edit this document in Word on your computer, tablet, or phone.</w:t>
          </w:r>
        </w:p>
      </w:docPartBody>
    </w:docPart>
    <w:docPart>
      <w:docPartPr>
        <w:name w:val="2B3A00D339FF49A5BE18EC7F8D783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CAE01-B347-4C5A-9048-F6A2F6BA11E2}"/>
      </w:docPartPr>
      <w:docPartBody>
        <w:p w:rsidR="00143890" w:rsidRDefault="00143890">
          <w:pPr>
            <w:pStyle w:val="2B3A00D339FF49A5BE18EC7F8D783380"/>
          </w:pPr>
          <w:r>
            <w:t>Sunday</w:t>
          </w:r>
        </w:p>
      </w:docPartBody>
    </w:docPart>
    <w:docPart>
      <w:docPartPr>
        <w:name w:val="10F1A3FF169F49948AB7D09BCE412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E10C3-36F0-4BA2-B5A4-13CA68768A22}"/>
      </w:docPartPr>
      <w:docPartBody>
        <w:p w:rsidR="00143890" w:rsidRDefault="00143890">
          <w:pPr>
            <w:pStyle w:val="10F1A3FF169F49948AB7D09BCE412941"/>
          </w:pPr>
          <w:r>
            <w:t>Monday</w:t>
          </w:r>
        </w:p>
      </w:docPartBody>
    </w:docPart>
    <w:docPart>
      <w:docPartPr>
        <w:name w:val="E0ADF4E69F684A899900C814E145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30AF9-E243-4CDE-BE90-5069BEB740A6}"/>
      </w:docPartPr>
      <w:docPartBody>
        <w:p w:rsidR="00143890" w:rsidRDefault="00143890">
          <w:pPr>
            <w:pStyle w:val="E0ADF4E69F684A899900C814E14505E5"/>
          </w:pPr>
          <w:r>
            <w:t>Tuesday</w:t>
          </w:r>
        </w:p>
      </w:docPartBody>
    </w:docPart>
    <w:docPart>
      <w:docPartPr>
        <w:name w:val="2B5B5AE6755C451289E2D7B47209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6BD9C-E380-4ED2-920A-40D6103B4AF4}"/>
      </w:docPartPr>
      <w:docPartBody>
        <w:p w:rsidR="00143890" w:rsidRDefault="00143890">
          <w:pPr>
            <w:pStyle w:val="2B5B5AE6755C451289E2D7B472095144"/>
          </w:pPr>
          <w:r>
            <w:t>Wednesday</w:t>
          </w:r>
        </w:p>
      </w:docPartBody>
    </w:docPart>
    <w:docPart>
      <w:docPartPr>
        <w:name w:val="5AD8B1A914464E94B2B81A3C19265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3DECE-2FB2-4C2F-9BE8-E2984F2FE138}"/>
      </w:docPartPr>
      <w:docPartBody>
        <w:p w:rsidR="00143890" w:rsidRDefault="00143890">
          <w:pPr>
            <w:pStyle w:val="5AD8B1A914464E94B2B81A3C192658C8"/>
          </w:pPr>
          <w:r>
            <w:t>Thursday</w:t>
          </w:r>
        </w:p>
      </w:docPartBody>
    </w:docPart>
    <w:docPart>
      <w:docPartPr>
        <w:name w:val="9E319DD1A52047D2B4E36C128A664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1B34F-89B5-417A-88A6-DD5ABDC25CCE}"/>
      </w:docPartPr>
      <w:docPartBody>
        <w:p w:rsidR="00143890" w:rsidRDefault="00143890">
          <w:pPr>
            <w:pStyle w:val="9E319DD1A52047D2B4E36C128A664FD1"/>
          </w:pPr>
          <w:r>
            <w:t>Friday</w:t>
          </w:r>
        </w:p>
      </w:docPartBody>
    </w:docPart>
    <w:docPart>
      <w:docPartPr>
        <w:name w:val="79E580AD1B69484FB013CC4CB24B0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70176-0909-4935-949C-25AC0D5D22EE}"/>
      </w:docPartPr>
      <w:docPartBody>
        <w:p w:rsidR="00143890" w:rsidRDefault="00143890">
          <w:pPr>
            <w:pStyle w:val="79E580AD1B69484FB013CC4CB24B0479"/>
          </w:pPr>
          <w:r>
            <w:t>Saturday</w:t>
          </w:r>
        </w:p>
      </w:docPartBody>
    </w:docPart>
    <w:docPart>
      <w:docPartPr>
        <w:name w:val="C5E1B356702F44239BCF023BB46C8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C5ED8-C10D-49C3-8A0E-97A9BC5DB05A}"/>
      </w:docPartPr>
      <w:docPartBody>
        <w:p w:rsidR="00143890" w:rsidRDefault="00143890">
          <w:pPr>
            <w:pStyle w:val="C5E1B356702F44239BCF023BB46C8737"/>
          </w:pPr>
          <w:r>
            <w:t>Events</w:t>
          </w:r>
        </w:p>
      </w:docPartBody>
    </w:docPart>
    <w:docPart>
      <w:docPartPr>
        <w:name w:val="2D9F91B89C1E49268B1672521A706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A6D03-3DDE-4138-A87F-B07C620A98C4}"/>
      </w:docPartPr>
      <w:docPartBody>
        <w:p w:rsidR="00143890" w:rsidRDefault="00143890">
          <w:pPr>
            <w:pStyle w:val="2D9F91B89C1E49268B1672521A7061FF"/>
          </w:pPr>
          <w:r>
            <w:t>Heading</w:t>
          </w:r>
        </w:p>
      </w:docPartBody>
    </w:docPart>
    <w:docPart>
      <w:docPartPr>
        <w:name w:val="5E5BF1D9DCE44085AA9D8F055A685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994DF-78B7-4E36-B248-B0D4FD59BD41}"/>
      </w:docPartPr>
      <w:docPartBody>
        <w:p w:rsidR="00143890" w:rsidRDefault="00143890">
          <w:pPr>
            <w:pStyle w:val="5E5BF1D9DCE44085AA9D8F055A685604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1DC8EE8C6BF847FBBFA2F3846EF48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655E8-77A4-4BCF-8363-0935EF16D2CA}"/>
      </w:docPartPr>
      <w:docPartBody>
        <w:p w:rsidR="00143890" w:rsidRDefault="00143890">
          <w:pPr>
            <w:pStyle w:val="1DC8EE8C6BF847FBBFA2F3846EF481DE"/>
          </w:pPr>
          <w:r>
            <w:t>Heading</w:t>
          </w:r>
        </w:p>
      </w:docPartBody>
    </w:docPart>
    <w:docPart>
      <w:docPartPr>
        <w:name w:val="74F85A03172E46FDBA4E11460950E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8A0AC-6933-496E-9EA8-291F5B48E5AF}"/>
      </w:docPartPr>
      <w:docPartBody>
        <w:p w:rsidR="00143890" w:rsidRDefault="00143890">
          <w:pPr>
            <w:pStyle w:val="74F85A03172E46FDBA4E11460950EAD3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E6B6E8BCD2FE4E02B0AF5FF01D63A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F01E4-F1F0-4A67-B4F9-680D7BDDB138}"/>
      </w:docPartPr>
      <w:docPartBody>
        <w:p w:rsidR="00143890" w:rsidRDefault="00143890">
          <w:pPr>
            <w:pStyle w:val="E6B6E8BCD2FE4E02B0AF5FF01D63AF0B"/>
          </w:pPr>
          <w:r>
            <w:t>Heading</w:t>
          </w:r>
        </w:p>
      </w:docPartBody>
    </w:docPart>
    <w:docPart>
      <w:docPartPr>
        <w:name w:val="A972C0ADF0A6418B85BDE588CEF01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5CC5E-8F6B-437D-81DA-F8ED482A1AD2}"/>
      </w:docPartPr>
      <w:docPartBody>
        <w:p w:rsidR="00143890" w:rsidRDefault="00143890">
          <w:pPr>
            <w:pStyle w:val="A972C0ADF0A6418B85BDE588CEF01511"/>
          </w:pPr>
          <w:r>
            <w:t>View and edit this document in Word on your computer, tablet, or phone.</w:t>
          </w:r>
        </w:p>
      </w:docPartBody>
    </w:docPart>
    <w:docPart>
      <w:docPartPr>
        <w:name w:val="C585070122114CD4B31F988CF7085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4019F-A65E-4C5B-AE82-6C744B35161B}"/>
      </w:docPartPr>
      <w:docPartBody>
        <w:p w:rsidR="00143890" w:rsidRDefault="00143890">
          <w:pPr>
            <w:pStyle w:val="C585070122114CD4B31F988CF7085083"/>
          </w:pPr>
          <w:r>
            <w:t>Sunday</w:t>
          </w:r>
        </w:p>
      </w:docPartBody>
    </w:docPart>
    <w:docPart>
      <w:docPartPr>
        <w:name w:val="A1400945FD4B463AA71D2815AB9CA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093AB-4C42-45C3-8EB9-B20903FA0DB6}"/>
      </w:docPartPr>
      <w:docPartBody>
        <w:p w:rsidR="00143890" w:rsidRDefault="00143890">
          <w:pPr>
            <w:pStyle w:val="A1400945FD4B463AA71D2815AB9CAA0A"/>
          </w:pPr>
          <w:r>
            <w:t>Monday</w:t>
          </w:r>
        </w:p>
      </w:docPartBody>
    </w:docPart>
    <w:docPart>
      <w:docPartPr>
        <w:name w:val="052750C777B44000848A9E385284A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F3EBC-C62F-44C6-8FBD-6BD0E201CCB1}"/>
      </w:docPartPr>
      <w:docPartBody>
        <w:p w:rsidR="00143890" w:rsidRDefault="00143890">
          <w:pPr>
            <w:pStyle w:val="052750C777B44000848A9E385284A20C"/>
          </w:pPr>
          <w:r>
            <w:t>Tuesday</w:t>
          </w:r>
        </w:p>
      </w:docPartBody>
    </w:docPart>
    <w:docPart>
      <w:docPartPr>
        <w:name w:val="2DF3633C56884EF284109E59EB69F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2E6A7-8C99-4BC0-B928-83AD6090BA17}"/>
      </w:docPartPr>
      <w:docPartBody>
        <w:p w:rsidR="00143890" w:rsidRDefault="00143890">
          <w:pPr>
            <w:pStyle w:val="2DF3633C56884EF284109E59EB69F3B3"/>
          </w:pPr>
          <w:r>
            <w:t>Wednesday</w:t>
          </w:r>
        </w:p>
      </w:docPartBody>
    </w:docPart>
    <w:docPart>
      <w:docPartPr>
        <w:name w:val="A2DE8113590F49C3A2507F2420403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A22DE-CF21-46EF-9EC9-B4935C8E1DFC}"/>
      </w:docPartPr>
      <w:docPartBody>
        <w:p w:rsidR="00143890" w:rsidRDefault="00143890">
          <w:pPr>
            <w:pStyle w:val="A2DE8113590F49C3A2507F242040360B"/>
          </w:pPr>
          <w:r>
            <w:t>Thursday</w:t>
          </w:r>
        </w:p>
      </w:docPartBody>
    </w:docPart>
    <w:docPart>
      <w:docPartPr>
        <w:name w:val="0061EFD50CB14DB4948EDE505B89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2BC05-FEC8-43AA-A01D-C42FFA547335}"/>
      </w:docPartPr>
      <w:docPartBody>
        <w:p w:rsidR="00143890" w:rsidRDefault="00143890">
          <w:pPr>
            <w:pStyle w:val="0061EFD50CB14DB4948EDE505B89AA44"/>
          </w:pPr>
          <w:r>
            <w:t>Friday</w:t>
          </w:r>
        </w:p>
      </w:docPartBody>
    </w:docPart>
    <w:docPart>
      <w:docPartPr>
        <w:name w:val="D12E04FE7FD6475E9D317CB7456F5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ADAE1-22A2-4EAE-808C-A2A27BE37650}"/>
      </w:docPartPr>
      <w:docPartBody>
        <w:p w:rsidR="00143890" w:rsidRDefault="00143890">
          <w:pPr>
            <w:pStyle w:val="D12E04FE7FD6475E9D317CB7456F52A6"/>
          </w:pPr>
          <w:r>
            <w:t>Saturday</w:t>
          </w:r>
        </w:p>
      </w:docPartBody>
    </w:docPart>
    <w:docPart>
      <w:docPartPr>
        <w:name w:val="144E9F039F754B23B546F314E858A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DC416-2CF0-4C21-B7DB-0C31A407AD33}"/>
      </w:docPartPr>
      <w:docPartBody>
        <w:p w:rsidR="00143890" w:rsidRDefault="00143890">
          <w:pPr>
            <w:pStyle w:val="144E9F039F754B23B546F314E858A149"/>
          </w:pPr>
          <w:r>
            <w:t>Events</w:t>
          </w:r>
        </w:p>
      </w:docPartBody>
    </w:docPart>
    <w:docPart>
      <w:docPartPr>
        <w:name w:val="5DE6D2ACF61646AA99AED99C94A25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376AB-882D-4914-B9BE-1A9258DBA225}"/>
      </w:docPartPr>
      <w:docPartBody>
        <w:p w:rsidR="00143890" w:rsidRDefault="00143890">
          <w:pPr>
            <w:pStyle w:val="5DE6D2ACF61646AA99AED99C94A25814"/>
          </w:pPr>
          <w:r>
            <w:t>Heading</w:t>
          </w:r>
        </w:p>
      </w:docPartBody>
    </w:docPart>
    <w:docPart>
      <w:docPartPr>
        <w:name w:val="843A7B1E294046E7BCF2F46E404CD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D914-F63A-46E6-8C02-E39547E7F36F}"/>
      </w:docPartPr>
      <w:docPartBody>
        <w:p w:rsidR="00143890" w:rsidRDefault="00143890">
          <w:pPr>
            <w:pStyle w:val="843A7B1E294046E7BCF2F46E404CD923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104937FBED1F49689A291F414D25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06779-8176-42F4-B77E-8E94E163108A}"/>
      </w:docPartPr>
      <w:docPartBody>
        <w:p w:rsidR="00143890" w:rsidRDefault="00143890">
          <w:pPr>
            <w:pStyle w:val="104937FBED1F49689A291F414D25BC85"/>
          </w:pPr>
          <w:r>
            <w:t>Heading</w:t>
          </w:r>
        </w:p>
      </w:docPartBody>
    </w:docPart>
    <w:docPart>
      <w:docPartPr>
        <w:name w:val="48F347BE919649868F308AE03CBDC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C4EED-1B77-4DEF-B6C8-C0B044FB0FE6}"/>
      </w:docPartPr>
      <w:docPartBody>
        <w:p w:rsidR="00143890" w:rsidRDefault="00143890">
          <w:pPr>
            <w:pStyle w:val="48F347BE919649868F308AE03CBDCEAA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7B87DB1E36949C0A81BE598ABF86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12340-914A-4B64-8D48-47047B5D317A}"/>
      </w:docPartPr>
      <w:docPartBody>
        <w:p w:rsidR="00143890" w:rsidRDefault="00143890">
          <w:pPr>
            <w:pStyle w:val="37B87DB1E36949C0A81BE598ABF86437"/>
          </w:pPr>
          <w:r>
            <w:t>Heading</w:t>
          </w:r>
        </w:p>
      </w:docPartBody>
    </w:docPart>
    <w:docPart>
      <w:docPartPr>
        <w:name w:val="79F6F2AE1561424EBB1B0FC841327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FC1D0-A4EB-41B3-9083-5F3AF4050609}"/>
      </w:docPartPr>
      <w:docPartBody>
        <w:p w:rsidR="00143890" w:rsidRDefault="00143890">
          <w:pPr>
            <w:pStyle w:val="79F6F2AE1561424EBB1B0FC841327852"/>
          </w:pPr>
          <w:r>
            <w:t>View and edit this document in Word on your computer, tablet, or phone.</w:t>
          </w:r>
        </w:p>
      </w:docPartBody>
    </w:docPart>
    <w:docPart>
      <w:docPartPr>
        <w:name w:val="32B958DC550141DD85BA2DE460B21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68434-B6AA-4910-9B16-B90498A72905}"/>
      </w:docPartPr>
      <w:docPartBody>
        <w:p w:rsidR="00143890" w:rsidRDefault="00143890">
          <w:pPr>
            <w:pStyle w:val="32B958DC550141DD85BA2DE460B21CB8"/>
          </w:pPr>
          <w:r>
            <w:t>Sunday</w:t>
          </w:r>
        </w:p>
      </w:docPartBody>
    </w:docPart>
    <w:docPart>
      <w:docPartPr>
        <w:name w:val="F9B990FE4A8A4CCD81FE72B21FE5A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DDC04-C142-4562-8C2B-8C22B0E69B49}"/>
      </w:docPartPr>
      <w:docPartBody>
        <w:p w:rsidR="00143890" w:rsidRDefault="00143890">
          <w:pPr>
            <w:pStyle w:val="F9B990FE4A8A4CCD81FE72B21FE5A222"/>
          </w:pPr>
          <w:r>
            <w:t>Monday</w:t>
          </w:r>
        </w:p>
      </w:docPartBody>
    </w:docPart>
    <w:docPart>
      <w:docPartPr>
        <w:name w:val="2CDFBD91634D45D6981A046F22DEC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0CAC0-DB79-4429-9EFD-30C1CF61F22E}"/>
      </w:docPartPr>
      <w:docPartBody>
        <w:p w:rsidR="00143890" w:rsidRDefault="00143890">
          <w:pPr>
            <w:pStyle w:val="2CDFBD91634D45D6981A046F22DECB85"/>
          </w:pPr>
          <w:r>
            <w:t>Tuesday</w:t>
          </w:r>
        </w:p>
      </w:docPartBody>
    </w:docPart>
    <w:docPart>
      <w:docPartPr>
        <w:name w:val="1236DADF9C9043D3B3F36AD96179C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06880-D93C-412D-AA0C-E3E51DAD4CC7}"/>
      </w:docPartPr>
      <w:docPartBody>
        <w:p w:rsidR="00143890" w:rsidRDefault="00143890">
          <w:pPr>
            <w:pStyle w:val="1236DADF9C9043D3B3F36AD96179C104"/>
          </w:pPr>
          <w:r>
            <w:t>Wednesday</w:t>
          </w:r>
        </w:p>
      </w:docPartBody>
    </w:docPart>
    <w:docPart>
      <w:docPartPr>
        <w:name w:val="20F4AE6EF8C142B6877DA793BCC2E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7E040-2611-4603-A136-BFA2FA42FAEA}"/>
      </w:docPartPr>
      <w:docPartBody>
        <w:p w:rsidR="00143890" w:rsidRDefault="00143890">
          <w:pPr>
            <w:pStyle w:val="20F4AE6EF8C142B6877DA793BCC2E5BD"/>
          </w:pPr>
          <w:r>
            <w:t>Thursday</w:t>
          </w:r>
        </w:p>
      </w:docPartBody>
    </w:docPart>
    <w:docPart>
      <w:docPartPr>
        <w:name w:val="DC61DB3ABE08416E95CE69616CF8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E3744-C275-4B89-AB2A-00BC2B0DD069}"/>
      </w:docPartPr>
      <w:docPartBody>
        <w:p w:rsidR="00143890" w:rsidRDefault="00143890">
          <w:pPr>
            <w:pStyle w:val="DC61DB3ABE08416E95CE69616CF8D074"/>
          </w:pPr>
          <w:r>
            <w:t>Friday</w:t>
          </w:r>
        </w:p>
      </w:docPartBody>
    </w:docPart>
    <w:docPart>
      <w:docPartPr>
        <w:name w:val="15E0E1CFF1C9499AB334245396516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CB671-1FCB-4023-8D2C-9BB370C8DE2A}"/>
      </w:docPartPr>
      <w:docPartBody>
        <w:p w:rsidR="00143890" w:rsidRDefault="00143890">
          <w:pPr>
            <w:pStyle w:val="15E0E1CFF1C9499AB334245396516FF2"/>
          </w:pPr>
          <w:r>
            <w:t>Saturday</w:t>
          </w:r>
        </w:p>
      </w:docPartBody>
    </w:docPart>
    <w:docPart>
      <w:docPartPr>
        <w:name w:val="2D6AA284DF20474E8B6DF1883D0C0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05082-93F3-47D0-ACB3-2AE2C9E95C6F}"/>
      </w:docPartPr>
      <w:docPartBody>
        <w:p w:rsidR="00143890" w:rsidRDefault="00143890">
          <w:pPr>
            <w:pStyle w:val="2D6AA284DF20474E8B6DF1883D0C0378"/>
          </w:pPr>
          <w:r>
            <w:t>Events</w:t>
          </w:r>
        </w:p>
      </w:docPartBody>
    </w:docPart>
    <w:docPart>
      <w:docPartPr>
        <w:name w:val="3F18332EE0C54632A968BCD57A6EE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8B26A-E8E7-4485-A0A5-B02FA8FA1763}"/>
      </w:docPartPr>
      <w:docPartBody>
        <w:p w:rsidR="00143890" w:rsidRDefault="00143890">
          <w:pPr>
            <w:pStyle w:val="3F18332EE0C54632A968BCD57A6EE8E4"/>
          </w:pPr>
          <w:r>
            <w:t>Heading</w:t>
          </w:r>
        </w:p>
      </w:docPartBody>
    </w:docPart>
    <w:docPart>
      <w:docPartPr>
        <w:name w:val="2D561B48A36145D3B3A08D5E40E2F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86FFD-7F4E-42A6-AB8A-5CA288203108}"/>
      </w:docPartPr>
      <w:docPartBody>
        <w:p w:rsidR="00143890" w:rsidRDefault="00143890">
          <w:pPr>
            <w:pStyle w:val="2D561B48A36145D3B3A08D5E40E2F8C9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EFFD8783501D4069B898B0237BE30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4C855-0A94-472D-B36C-5562B7F9890E}"/>
      </w:docPartPr>
      <w:docPartBody>
        <w:p w:rsidR="00143890" w:rsidRDefault="00143890">
          <w:pPr>
            <w:pStyle w:val="EFFD8783501D4069B898B0237BE30BAE"/>
          </w:pPr>
          <w:r>
            <w:t>Heading</w:t>
          </w:r>
        </w:p>
      </w:docPartBody>
    </w:docPart>
    <w:docPart>
      <w:docPartPr>
        <w:name w:val="195AC2763D6F40C4A0410DA87FD53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8C762-6C9A-4B2E-9F69-CDF84E38A1DA}"/>
      </w:docPartPr>
      <w:docPartBody>
        <w:p w:rsidR="00143890" w:rsidRDefault="00143890">
          <w:pPr>
            <w:pStyle w:val="195AC2763D6F40C4A0410DA87FD53361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3FF520C0CD1B426696E66EA4FAF2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6EC9-1996-4CF4-A5C0-F2E90F727857}"/>
      </w:docPartPr>
      <w:docPartBody>
        <w:p w:rsidR="00143890" w:rsidRDefault="00143890">
          <w:pPr>
            <w:pStyle w:val="3FF520C0CD1B426696E66EA4FAF24656"/>
          </w:pPr>
          <w:r>
            <w:t>Heading</w:t>
          </w:r>
        </w:p>
      </w:docPartBody>
    </w:docPart>
    <w:docPart>
      <w:docPartPr>
        <w:name w:val="75D86CE8F94743999E511046A4985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2995-83B6-435B-BB93-410826DF1851}"/>
      </w:docPartPr>
      <w:docPartBody>
        <w:p w:rsidR="00143890" w:rsidRDefault="00143890">
          <w:pPr>
            <w:pStyle w:val="75D86CE8F94743999E511046A498548D"/>
          </w:pPr>
          <w:r>
            <w:t>View and edit this document in Word on your computer, tablet, or phone.</w:t>
          </w:r>
        </w:p>
      </w:docPartBody>
    </w:docPart>
    <w:docPart>
      <w:docPartPr>
        <w:name w:val="DE6D5DA17AA44591BB18B522A2190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479C5-0078-4AF0-9634-CF0AABFD9A14}"/>
      </w:docPartPr>
      <w:docPartBody>
        <w:p w:rsidR="00143890" w:rsidRDefault="00143890">
          <w:pPr>
            <w:pStyle w:val="DE6D5DA17AA44591BB18B522A2190FBD"/>
          </w:pPr>
          <w:r>
            <w:t>Sunday</w:t>
          </w:r>
        </w:p>
      </w:docPartBody>
    </w:docPart>
    <w:docPart>
      <w:docPartPr>
        <w:name w:val="898C4E16FC9C404998FCEF613A837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2C4BD-8E0A-4BE2-A222-A0C83B942611}"/>
      </w:docPartPr>
      <w:docPartBody>
        <w:p w:rsidR="00143890" w:rsidRDefault="00143890">
          <w:pPr>
            <w:pStyle w:val="898C4E16FC9C404998FCEF613A837433"/>
          </w:pPr>
          <w:r>
            <w:t>Monday</w:t>
          </w:r>
        </w:p>
      </w:docPartBody>
    </w:docPart>
    <w:docPart>
      <w:docPartPr>
        <w:name w:val="0E4FA77D95B944DF99DFFB9AF0D03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4D62D-A79C-4C46-A483-6AED722E48FD}"/>
      </w:docPartPr>
      <w:docPartBody>
        <w:p w:rsidR="00143890" w:rsidRDefault="00143890">
          <w:pPr>
            <w:pStyle w:val="0E4FA77D95B944DF99DFFB9AF0D03215"/>
          </w:pPr>
          <w:r>
            <w:t>Tuesday</w:t>
          </w:r>
        </w:p>
      </w:docPartBody>
    </w:docPart>
    <w:docPart>
      <w:docPartPr>
        <w:name w:val="166976A99FB543C0831C5A90C3CA7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BC458-3C7A-43D1-8E53-DE2B01C0E4F5}"/>
      </w:docPartPr>
      <w:docPartBody>
        <w:p w:rsidR="00143890" w:rsidRDefault="00143890">
          <w:pPr>
            <w:pStyle w:val="166976A99FB543C0831C5A90C3CA73E7"/>
          </w:pPr>
          <w:r>
            <w:t>Wednesday</w:t>
          </w:r>
        </w:p>
      </w:docPartBody>
    </w:docPart>
    <w:docPart>
      <w:docPartPr>
        <w:name w:val="6B5313491C0F4EBF86008B5EB3BC0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F5849-D5E9-4D55-A243-095719AFEE41}"/>
      </w:docPartPr>
      <w:docPartBody>
        <w:p w:rsidR="00143890" w:rsidRDefault="00143890">
          <w:pPr>
            <w:pStyle w:val="6B5313491C0F4EBF86008B5EB3BC0688"/>
          </w:pPr>
          <w:r>
            <w:t>Thursday</w:t>
          </w:r>
        </w:p>
      </w:docPartBody>
    </w:docPart>
    <w:docPart>
      <w:docPartPr>
        <w:name w:val="FFF7958016104F77921FBBC49C328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92E23-3810-4BC0-89A6-B78A050FA38F}"/>
      </w:docPartPr>
      <w:docPartBody>
        <w:p w:rsidR="00143890" w:rsidRDefault="00143890">
          <w:pPr>
            <w:pStyle w:val="FFF7958016104F77921FBBC49C3283E6"/>
          </w:pPr>
          <w:r>
            <w:t>Friday</w:t>
          </w:r>
        </w:p>
      </w:docPartBody>
    </w:docPart>
    <w:docPart>
      <w:docPartPr>
        <w:name w:val="A08E8296E2584BF892F271359B8A3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49547-3345-4F7F-A488-65383A5E2C10}"/>
      </w:docPartPr>
      <w:docPartBody>
        <w:p w:rsidR="00143890" w:rsidRDefault="00143890">
          <w:pPr>
            <w:pStyle w:val="A08E8296E2584BF892F271359B8A3EA8"/>
          </w:pPr>
          <w:r>
            <w:t>Saturday</w:t>
          </w:r>
        </w:p>
      </w:docPartBody>
    </w:docPart>
    <w:docPart>
      <w:docPartPr>
        <w:name w:val="72DDFAD32E814DBCA347C9851C5FD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D1E16-58DE-45DF-8205-2E4DC5A73CDE}"/>
      </w:docPartPr>
      <w:docPartBody>
        <w:p w:rsidR="00143890" w:rsidRDefault="00143890">
          <w:pPr>
            <w:pStyle w:val="72DDFAD32E814DBCA347C9851C5FD65D"/>
          </w:pPr>
          <w:r>
            <w:t>Events</w:t>
          </w:r>
        </w:p>
      </w:docPartBody>
    </w:docPart>
    <w:docPart>
      <w:docPartPr>
        <w:name w:val="593CA70C94C241AF989AB0C905FF8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F3CC1-4AC5-429E-A803-2039E4D12C4A}"/>
      </w:docPartPr>
      <w:docPartBody>
        <w:p w:rsidR="00143890" w:rsidRDefault="00143890">
          <w:pPr>
            <w:pStyle w:val="593CA70C94C241AF989AB0C905FF871B"/>
          </w:pPr>
          <w:r>
            <w:t>Heading</w:t>
          </w:r>
        </w:p>
      </w:docPartBody>
    </w:docPart>
    <w:docPart>
      <w:docPartPr>
        <w:name w:val="1E6FB6A5BAD44B56AC93B9FF8036D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FA5CD-6D94-4965-AD44-B6EE7F1111BB}"/>
      </w:docPartPr>
      <w:docPartBody>
        <w:p w:rsidR="00143890" w:rsidRDefault="00143890">
          <w:pPr>
            <w:pStyle w:val="1E6FB6A5BAD44B56AC93B9FF8036DA3D"/>
          </w:pPr>
          <w:r>
            <w:t>To get started right away, just click any placeholder text (such as this) and start typing to replace it with your own.</w:t>
          </w:r>
        </w:p>
      </w:docPartBody>
    </w:docPart>
    <w:docPart>
      <w:docPartPr>
        <w:name w:val="E64931607B22463DBC66E6995F12C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9AEEA-934F-4FAE-B508-C1ADEDF6B0A1}"/>
      </w:docPartPr>
      <w:docPartBody>
        <w:p w:rsidR="00143890" w:rsidRDefault="00143890">
          <w:pPr>
            <w:pStyle w:val="E64931607B22463DBC66E6995F12C0D9"/>
          </w:pPr>
          <w:r>
            <w:t>Heading</w:t>
          </w:r>
        </w:p>
      </w:docPartBody>
    </w:docPart>
    <w:docPart>
      <w:docPartPr>
        <w:name w:val="28A533B899464005850A4F223A413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88572-14A3-4724-808A-E71A50150227}"/>
      </w:docPartPr>
      <w:docPartBody>
        <w:p w:rsidR="00143890" w:rsidRDefault="00143890">
          <w:pPr>
            <w:pStyle w:val="28A533B899464005850A4F223A4135B9"/>
          </w:pPr>
          <w:r>
            <w:t>Want to insert a picture from your files or add a shape, text box, or table? You got it! On the Insert tab of the ribbon, just tap the option you need.</w:t>
          </w:r>
        </w:p>
      </w:docPartBody>
    </w:docPart>
    <w:docPart>
      <w:docPartPr>
        <w:name w:val="4F2268DC2E5944BA81B1765718CF0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17F17-5BBA-41EE-9D70-4F86060B89D2}"/>
      </w:docPartPr>
      <w:docPartBody>
        <w:p w:rsidR="00143890" w:rsidRDefault="00143890">
          <w:pPr>
            <w:pStyle w:val="4F2268DC2E5944BA81B1765718CF05D8"/>
          </w:pPr>
          <w:r>
            <w:t>Heading</w:t>
          </w:r>
        </w:p>
      </w:docPartBody>
    </w:docPart>
    <w:docPart>
      <w:docPartPr>
        <w:name w:val="F2FFB87E8CBD4C01B85BD48CD3BD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AF0DD-8059-4DAD-824C-6F5293C20A1E}"/>
      </w:docPartPr>
      <w:docPartBody>
        <w:p w:rsidR="00143890" w:rsidRDefault="00143890">
          <w:pPr>
            <w:pStyle w:val="F2FFB87E8CBD4C01B85BD48CD3BD18CB"/>
          </w:pPr>
          <w:r>
            <w:t>View and edit this document in Word on your computer, tablet, or phone.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90"/>
    <w:rsid w:val="00143890"/>
    <w:rsid w:val="006328C8"/>
    <w:rsid w:val="006C5120"/>
    <w:rsid w:val="009F0232"/>
    <w:rsid w:val="00E70352"/>
    <w:rsid w:val="00F3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BEBF37C46F4FEAA9414193D3E560EB">
    <w:name w:val="8BBEBF37C46F4FEAA9414193D3E560EB"/>
  </w:style>
  <w:style w:type="paragraph" w:customStyle="1" w:styleId="450E685C867C4F9AB0CEE90F309EEBD5">
    <w:name w:val="450E685C867C4F9AB0CEE90F309EEBD5"/>
  </w:style>
  <w:style w:type="paragraph" w:customStyle="1" w:styleId="69665C1222DB42AE85600E78868F7527">
    <w:name w:val="69665C1222DB42AE85600E78868F7527"/>
  </w:style>
  <w:style w:type="paragraph" w:customStyle="1" w:styleId="D6E3C20C9A034F8FB0AEDECADE63DFC4">
    <w:name w:val="D6E3C20C9A034F8FB0AEDECADE63DFC4"/>
  </w:style>
  <w:style w:type="paragraph" w:customStyle="1" w:styleId="A34E3320DC7C47EF9564E3813085EBA6">
    <w:name w:val="A34E3320DC7C47EF9564E3813085EBA6"/>
  </w:style>
  <w:style w:type="paragraph" w:customStyle="1" w:styleId="C39C7288666348B5A39493D6757C9A15">
    <w:name w:val="C39C7288666348B5A39493D6757C9A15"/>
  </w:style>
  <w:style w:type="paragraph" w:customStyle="1" w:styleId="7AB1EDD9D00D43A583E59B0609ACFE3B">
    <w:name w:val="7AB1EDD9D00D43A583E59B0609ACFE3B"/>
  </w:style>
  <w:style w:type="paragraph" w:customStyle="1" w:styleId="AFE92EBC385342F7974A5A9770EB7D8A">
    <w:name w:val="AFE92EBC385342F7974A5A9770EB7D8A"/>
  </w:style>
  <w:style w:type="paragraph" w:customStyle="1" w:styleId="BD5169A80BA94B2E9606CD759479E2D8">
    <w:name w:val="BD5169A80BA94B2E9606CD759479E2D8"/>
  </w:style>
  <w:style w:type="paragraph" w:customStyle="1" w:styleId="87D74ECA6768481C9D0445F51C0BCEB3">
    <w:name w:val="87D74ECA6768481C9D0445F51C0BCEB3"/>
  </w:style>
  <w:style w:type="paragraph" w:customStyle="1" w:styleId="54594291B91E483BAF7613D211761F39">
    <w:name w:val="54594291B91E483BAF7613D211761F39"/>
  </w:style>
  <w:style w:type="paragraph" w:customStyle="1" w:styleId="F19DF7453ACA45C496DCC366FC01893D">
    <w:name w:val="F19DF7453ACA45C496DCC366FC01893D"/>
  </w:style>
  <w:style w:type="paragraph" w:customStyle="1" w:styleId="AE2E7D3E9BA84F939B35007649F45FA2">
    <w:name w:val="AE2E7D3E9BA84F939B35007649F45FA2"/>
  </w:style>
  <w:style w:type="paragraph" w:customStyle="1" w:styleId="90F1D1E802BC4E0A9E26D6F56D1182B9">
    <w:name w:val="90F1D1E802BC4E0A9E26D6F56D1182B9"/>
  </w:style>
  <w:style w:type="paragraph" w:customStyle="1" w:styleId="D05346182F4C4CE8A78DB3670172FE89">
    <w:name w:val="D05346182F4C4CE8A78DB3670172FE89"/>
  </w:style>
  <w:style w:type="paragraph" w:customStyle="1" w:styleId="2BD49143D57F43B1B047930CBFD5780D">
    <w:name w:val="2BD49143D57F43B1B047930CBFD5780D"/>
  </w:style>
  <w:style w:type="paragraph" w:customStyle="1" w:styleId="B9E1E3F209324163858E83FF06855D55">
    <w:name w:val="B9E1E3F209324163858E83FF06855D55"/>
  </w:style>
  <w:style w:type="paragraph" w:customStyle="1" w:styleId="72E09B472FCD49B088A6484984A950B7">
    <w:name w:val="72E09B472FCD49B088A6484984A950B7"/>
  </w:style>
  <w:style w:type="paragraph" w:customStyle="1" w:styleId="A7630555717B4BFAB42B64303E36F7C9">
    <w:name w:val="A7630555717B4BFAB42B64303E36F7C9"/>
  </w:style>
  <w:style w:type="paragraph" w:customStyle="1" w:styleId="C0456892DA0A4626BCD7609E0FD01411">
    <w:name w:val="C0456892DA0A4626BCD7609E0FD01411"/>
  </w:style>
  <w:style w:type="paragraph" w:customStyle="1" w:styleId="A54CF0C6FEBB4432A389F7081328BADE">
    <w:name w:val="A54CF0C6FEBB4432A389F7081328BADE"/>
  </w:style>
  <w:style w:type="paragraph" w:customStyle="1" w:styleId="F56247DD3DA749AF800F813A1FD49607">
    <w:name w:val="F56247DD3DA749AF800F813A1FD49607"/>
  </w:style>
  <w:style w:type="paragraph" w:customStyle="1" w:styleId="E2484070237A444BB0EBEB670064E74E">
    <w:name w:val="E2484070237A444BB0EBEB670064E74E"/>
  </w:style>
  <w:style w:type="paragraph" w:customStyle="1" w:styleId="5900E7C6881E46D2894E2287BC9FEF32">
    <w:name w:val="5900E7C6881E46D2894E2287BC9FEF32"/>
  </w:style>
  <w:style w:type="paragraph" w:customStyle="1" w:styleId="516060B537014F34B104BDBD20F5F222">
    <w:name w:val="516060B537014F34B104BDBD20F5F222"/>
  </w:style>
  <w:style w:type="paragraph" w:customStyle="1" w:styleId="DB1230DE15284282A9F154A0B5786504">
    <w:name w:val="DB1230DE15284282A9F154A0B5786504"/>
  </w:style>
  <w:style w:type="paragraph" w:customStyle="1" w:styleId="4946D76AA8AC41B3B11698A92BFDE27B">
    <w:name w:val="4946D76AA8AC41B3B11698A92BFDE27B"/>
  </w:style>
  <w:style w:type="paragraph" w:customStyle="1" w:styleId="08514833A7554D808FE2917664119529">
    <w:name w:val="08514833A7554D808FE2917664119529"/>
  </w:style>
  <w:style w:type="paragraph" w:customStyle="1" w:styleId="F8CCEA03FC9F420AAAD998223CF0277A">
    <w:name w:val="F8CCEA03FC9F420AAAD998223CF0277A"/>
  </w:style>
  <w:style w:type="paragraph" w:customStyle="1" w:styleId="733D1C54E64749B3B8480B7DE5327DD3">
    <w:name w:val="733D1C54E64749B3B8480B7DE5327DD3"/>
  </w:style>
  <w:style w:type="paragraph" w:customStyle="1" w:styleId="AE0BB3E498754A5D841DA1B8555932BD">
    <w:name w:val="AE0BB3E498754A5D841DA1B8555932BD"/>
  </w:style>
  <w:style w:type="paragraph" w:customStyle="1" w:styleId="94FE025A1DFA4F2786EA285EAE809442">
    <w:name w:val="94FE025A1DFA4F2786EA285EAE809442"/>
  </w:style>
  <w:style w:type="paragraph" w:customStyle="1" w:styleId="9ED65E90012C4E2198ABF29ABE347663">
    <w:name w:val="9ED65E90012C4E2198ABF29ABE347663"/>
  </w:style>
  <w:style w:type="paragraph" w:customStyle="1" w:styleId="D796162B52D642ED869D2A1711C25E43">
    <w:name w:val="D796162B52D642ED869D2A1711C25E43"/>
  </w:style>
  <w:style w:type="paragraph" w:customStyle="1" w:styleId="8ABE760011EC42F597327E3297AAF9D9">
    <w:name w:val="8ABE760011EC42F597327E3297AAF9D9"/>
  </w:style>
  <w:style w:type="paragraph" w:customStyle="1" w:styleId="B41D19C5699940CD9E20455AA05EC011">
    <w:name w:val="B41D19C5699940CD9E20455AA05EC011"/>
  </w:style>
  <w:style w:type="paragraph" w:customStyle="1" w:styleId="3F42BED78DD3444C98BDAB76B7B95AF4">
    <w:name w:val="3F42BED78DD3444C98BDAB76B7B95AF4"/>
  </w:style>
  <w:style w:type="paragraph" w:customStyle="1" w:styleId="82AEF0759A5A48129D3420E25D2491EB">
    <w:name w:val="82AEF0759A5A48129D3420E25D2491EB"/>
  </w:style>
  <w:style w:type="paragraph" w:customStyle="1" w:styleId="93F3D997432344D7AEBB539FE622F5A8">
    <w:name w:val="93F3D997432344D7AEBB539FE622F5A8"/>
  </w:style>
  <w:style w:type="paragraph" w:customStyle="1" w:styleId="0F591681203944C08382F34D3CB2A3B8">
    <w:name w:val="0F591681203944C08382F34D3CB2A3B8"/>
  </w:style>
  <w:style w:type="paragraph" w:customStyle="1" w:styleId="49AD659C6F60452684B55114E1974E14">
    <w:name w:val="49AD659C6F60452684B55114E1974E14"/>
  </w:style>
  <w:style w:type="paragraph" w:customStyle="1" w:styleId="51BE2B621AB549ED9F31DFC1031B5564">
    <w:name w:val="51BE2B621AB549ED9F31DFC1031B5564"/>
  </w:style>
  <w:style w:type="paragraph" w:customStyle="1" w:styleId="7C9A8477CE314780B24550BA96976E46">
    <w:name w:val="7C9A8477CE314780B24550BA96976E46"/>
  </w:style>
  <w:style w:type="paragraph" w:customStyle="1" w:styleId="1CCEF370E4204E6DB44EF9D53D122020">
    <w:name w:val="1CCEF370E4204E6DB44EF9D53D122020"/>
  </w:style>
  <w:style w:type="paragraph" w:customStyle="1" w:styleId="EB50FE4771BC4E4FA53C5ADA685C63B2">
    <w:name w:val="EB50FE4771BC4E4FA53C5ADA685C63B2"/>
  </w:style>
  <w:style w:type="paragraph" w:customStyle="1" w:styleId="0E98145F2919496A96883FFE995E70B8">
    <w:name w:val="0E98145F2919496A96883FFE995E70B8"/>
  </w:style>
  <w:style w:type="paragraph" w:customStyle="1" w:styleId="CE9F8F29321B4604BF3B4079D4C68BF8">
    <w:name w:val="CE9F8F29321B4604BF3B4079D4C68BF8"/>
  </w:style>
  <w:style w:type="paragraph" w:customStyle="1" w:styleId="04EC93AB107642DEB83D98CD7A5EDA13">
    <w:name w:val="04EC93AB107642DEB83D98CD7A5EDA13"/>
  </w:style>
  <w:style w:type="paragraph" w:customStyle="1" w:styleId="0A2A5810A78A4362B12260D818B6DAF9">
    <w:name w:val="0A2A5810A78A4362B12260D818B6DAF9"/>
  </w:style>
  <w:style w:type="paragraph" w:customStyle="1" w:styleId="5EC76531D1B74DDC9077AD4C1FF4A2E1">
    <w:name w:val="5EC76531D1B74DDC9077AD4C1FF4A2E1"/>
  </w:style>
  <w:style w:type="paragraph" w:customStyle="1" w:styleId="F50A3E9EF9F143499048914ED050CC79">
    <w:name w:val="F50A3E9EF9F143499048914ED050CC79"/>
  </w:style>
  <w:style w:type="paragraph" w:customStyle="1" w:styleId="D02C238A9B5B42788EC2A0050A6B880C">
    <w:name w:val="D02C238A9B5B42788EC2A0050A6B880C"/>
  </w:style>
  <w:style w:type="paragraph" w:customStyle="1" w:styleId="028A189D55C8403A8F0865A762D85B8C">
    <w:name w:val="028A189D55C8403A8F0865A762D85B8C"/>
  </w:style>
  <w:style w:type="paragraph" w:customStyle="1" w:styleId="DB38BDB088F24B14AF94B2BEB5DD2A1E">
    <w:name w:val="DB38BDB088F24B14AF94B2BEB5DD2A1E"/>
  </w:style>
  <w:style w:type="paragraph" w:customStyle="1" w:styleId="7CB683DB7FBA454E9CBE327A271515EF">
    <w:name w:val="7CB683DB7FBA454E9CBE327A271515EF"/>
  </w:style>
  <w:style w:type="paragraph" w:customStyle="1" w:styleId="EA922E6E9F7642ADAF7E8703604BE569">
    <w:name w:val="EA922E6E9F7642ADAF7E8703604BE569"/>
  </w:style>
  <w:style w:type="paragraph" w:customStyle="1" w:styleId="05889671A5C34DC784214ABF200CC64C">
    <w:name w:val="05889671A5C34DC784214ABF200CC64C"/>
  </w:style>
  <w:style w:type="paragraph" w:customStyle="1" w:styleId="1E747D20671C4DF8A7C625EABB92C8F8">
    <w:name w:val="1E747D20671C4DF8A7C625EABB92C8F8"/>
  </w:style>
  <w:style w:type="paragraph" w:customStyle="1" w:styleId="DF8126012D064059A0D3DE23AF507F27">
    <w:name w:val="DF8126012D064059A0D3DE23AF507F27"/>
  </w:style>
  <w:style w:type="paragraph" w:customStyle="1" w:styleId="3E4BC8ABB9784051A35FF74DF604E846">
    <w:name w:val="3E4BC8ABB9784051A35FF74DF604E846"/>
  </w:style>
  <w:style w:type="paragraph" w:customStyle="1" w:styleId="0D6A7DE61E3247F58CE7DCACB3440FA9">
    <w:name w:val="0D6A7DE61E3247F58CE7DCACB3440FA9"/>
  </w:style>
  <w:style w:type="paragraph" w:customStyle="1" w:styleId="3B48CB5C03FC442BA0093A9B7426C4E1">
    <w:name w:val="3B48CB5C03FC442BA0093A9B7426C4E1"/>
  </w:style>
  <w:style w:type="paragraph" w:customStyle="1" w:styleId="00EECE5BFB0646C08D68D472A31711CC">
    <w:name w:val="00EECE5BFB0646C08D68D472A31711CC"/>
  </w:style>
  <w:style w:type="paragraph" w:customStyle="1" w:styleId="8548E527A32D4EC8BAD0C53461BE182A">
    <w:name w:val="8548E527A32D4EC8BAD0C53461BE182A"/>
  </w:style>
  <w:style w:type="paragraph" w:customStyle="1" w:styleId="524D08AA2422491983D48C7FB1C08A21">
    <w:name w:val="524D08AA2422491983D48C7FB1C08A21"/>
  </w:style>
  <w:style w:type="paragraph" w:customStyle="1" w:styleId="8C2F23DB8F9E43A3984983E3F6349681">
    <w:name w:val="8C2F23DB8F9E43A3984983E3F6349681"/>
  </w:style>
  <w:style w:type="paragraph" w:customStyle="1" w:styleId="31890511C05341EB90EC6161BB263095">
    <w:name w:val="31890511C05341EB90EC6161BB263095"/>
  </w:style>
  <w:style w:type="paragraph" w:customStyle="1" w:styleId="AB43EE4E40344A6CA1F2BBF660A044DB">
    <w:name w:val="AB43EE4E40344A6CA1F2BBF660A044DB"/>
  </w:style>
  <w:style w:type="paragraph" w:customStyle="1" w:styleId="79130CACB2704F3E96D7C28AFFCEC098">
    <w:name w:val="79130CACB2704F3E96D7C28AFFCEC098"/>
  </w:style>
  <w:style w:type="paragraph" w:customStyle="1" w:styleId="3B357EACB427420993ED531C11A9163A">
    <w:name w:val="3B357EACB427420993ED531C11A9163A"/>
  </w:style>
  <w:style w:type="paragraph" w:customStyle="1" w:styleId="C53524619C634ABF83F5CBFD315D1F98">
    <w:name w:val="C53524619C634ABF83F5CBFD315D1F98"/>
  </w:style>
  <w:style w:type="paragraph" w:customStyle="1" w:styleId="1C6483B39650421698E04F825411F659">
    <w:name w:val="1C6483B39650421698E04F825411F659"/>
  </w:style>
  <w:style w:type="paragraph" w:customStyle="1" w:styleId="957E2F4F80ED44968ED0C4F00C7084B9">
    <w:name w:val="957E2F4F80ED44968ED0C4F00C7084B9"/>
  </w:style>
  <w:style w:type="paragraph" w:customStyle="1" w:styleId="69B8F6B2B7CA40CE98A80D0066644CF1">
    <w:name w:val="69B8F6B2B7CA40CE98A80D0066644CF1"/>
  </w:style>
  <w:style w:type="paragraph" w:customStyle="1" w:styleId="458FD437CA73421FB1E00AD2B86987D5">
    <w:name w:val="458FD437CA73421FB1E00AD2B86987D5"/>
  </w:style>
  <w:style w:type="paragraph" w:customStyle="1" w:styleId="8BC678EED9A342C280B5C1A544FCBE26">
    <w:name w:val="8BC678EED9A342C280B5C1A544FCBE26"/>
  </w:style>
  <w:style w:type="paragraph" w:customStyle="1" w:styleId="DC2F1C616E0746A48BC4D6114804271A">
    <w:name w:val="DC2F1C616E0746A48BC4D6114804271A"/>
  </w:style>
  <w:style w:type="paragraph" w:customStyle="1" w:styleId="7459E27BD0E84E57A25473F87270384B">
    <w:name w:val="7459E27BD0E84E57A25473F87270384B"/>
  </w:style>
  <w:style w:type="paragraph" w:customStyle="1" w:styleId="4B858AFAFE064D90AFD9298B87023557">
    <w:name w:val="4B858AFAFE064D90AFD9298B87023557"/>
  </w:style>
  <w:style w:type="paragraph" w:customStyle="1" w:styleId="C04980B6626341869F2E0EFCEC149EC9">
    <w:name w:val="C04980B6626341869F2E0EFCEC149EC9"/>
  </w:style>
  <w:style w:type="paragraph" w:customStyle="1" w:styleId="C577097DA8C44993AC81974F76DB2BC9">
    <w:name w:val="C577097DA8C44993AC81974F76DB2BC9"/>
  </w:style>
  <w:style w:type="paragraph" w:customStyle="1" w:styleId="DDC0212D6DEE4E0387466611EAAA5FE6">
    <w:name w:val="DDC0212D6DEE4E0387466611EAAA5FE6"/>
  </w:style>
  <w:style w:type="paragraph" w:customStyle="1" w:styleId="37C168244D0C4B4CADAF1DC2ACB5CF92">
    <w:name w:val="37C168244D0C4B4CADAF1DC2ACB5CF92"/>
  </w:style>
  <w:style w:type="paragraph" w:customStyle="1" w:styleId="CD8C8493E69F41B0B2B2D88CB002C749">
    <w:name w:val="CD8C8493E69F41B0B2B2D88CB002C749"/>
  </w:style>
  <w:style w:type="paragraph" w:customStyle="1" w:styleId="FF5833B98215404AA32B8117D57E7473">
    <w:name w:val="FF5833B98215404AA32B8117D57E7473"/>
  </w:style>
  <w:style w:type="paragraph" w:customStyle="1" w:styleId="B18DC668CECC435CBF903B19ED95A675">
    <w:name w:val="B18DC668CECC435CBF903B19ED95A675"/>
  </w:style>
  <w:style w:type="paragraph" w:customStyle="1" w:styleId="08EB5BBF0BBE4CE087E9D059168AA288">
    <w:name w:val="08EB5BBF0BBE4CE087E9D059168AA288"/>
  </w:style>
  <w:style w:type="paragraph" w:customStyle="1" w:styleId="30F4B7CC617F4EBEA84A363872AF1A91">
    <w:name w:val="30F4B7CC617F4EBEA84A363872AF1A91"/>
  </w:style>
  <w:style w:type="paragraph" w:customStyle="1" w:styleId="A884CEF112ED4EDC84919BE15142B98F">
    <w:name w:val="A884CEF112ED4EDC84919BE15142B98F"/>
  </w:style>
  <w:style w:type="paragraph" w:customStyle="1" w:styleId="AFA876A4D286440DA7728F4FEA598BE3">
    <w:name w:val="AFA876A4D286440DA7728F4FEA598BE3"/>
  </w:style>
  <w:style w:type="paragraph" w:customStyle="1" w:styleId="A135CE828BD145C59B7C19AC11605479">
    <w:name w:val="A135CE828BD145C59B7C19AC11605479"/>
  </w:style>
  <w:style w:type="paragraph" w:customStyle="1" w:styleId="98120873C351425FB74C34868604367E">
    <w:name w:val="98120873C351425FB74C34868604367E"/>
  </w:style>
  <w:style w:type="paragraph" w:customStyle="1" w:styleId="43E84E4EA14640F193B901E7E19B2660">
    <w:name w:val="43E84E4EA14640F193B901E7E19B2660"/>
  </w:style>
  <w:style w:type="paragraph" w:customStyle="1" w:styleId="5949B12C639744E9BAAACC1C53570D3D">
    <w:name w:val="5949B12C639744E9BAAACC1C53570D3D"/>
  </w:style>
  <w:style w:type="paragraph" w:customStyle="1" w:styleId="C0DF308D0456496AB0577FB020DBCC74">
    <w:name w:val="C0DF308D0456496AB0577FB020DBCC74"/>
  </w:style>
  <w:style w:type="paragraph" w:customStyle="1" w:styleId="289937200B814645977AE5FA4F110AD6">
    <w:name w:val="289937200B814645977AE5FA4F110AD6"/>
  </w:style>
  <w:style w:type="paragraph" w:customStyle="1" w:styleId="1FC9B1481EED4FFF9ABF8590C1C53DC0">
    <w:name w:val="1FC9B1481EED4FFF9ABF8590C1C53DC0"/>
  </w:style>
  <w:style w:type="paragraph" w:customStyle="1" w:styleId="CF8316D19AC3432EB4F28D089450271F">
    <w:name w:val="CF8316D19AC3432EB4F28D089450271F"/>
  </w:style>
  <w:style w:type="paragraph" w:customStyle="1" w:styleId="A992419D3E7349D6805783A520F39200">
    <w:name w:val="A992419D3E7349D6805783A520F39200"/>
  </w:style>
  <w:style w:type="paragraph" w:customStyle="1" w:styleId="35876D97EA1E416E86B1438FF62D405E">
    <w:name w:val="35876D97EA1E416E86B1438FF62D405E"/>
  </w:style>
  <w:style w:type="paragraph" w:customStyle="1" w:styleId="796DD0400A2A4EF89238B8C18F6E40E7">
    <w:name w:val="796DD0400A2A4EF89238B8C18F6E40E7"/>
  </w:style>
  <w:style w:type="paragraph" w:customStyle="1" w:styleId="836920EA63284B558F1009F6A2C01CD1">
    <w:name w:val="836920EA63284B558F1009F6A2C01CD1"/>
  </w:style>
  <w:style w:type="paragraph" w:customStyle="1" w:styleId="53F5B52AD53E4073A1D1E0854CC32326">
    <w:name w:val="53F5B52AD53E4073A1D1E0854CC32326"/>
  </w:style>
  <w:style w:type="paragraph" w:customStyle="1" w:styleId="C99C0A4024D54EC5B159844A9AB1F353">
    <w:name w:val="C99C0A4024D54EC5B159844A9AB1F353"/>
  </w:style>
  <w:style w:type="paragraph" w:customStyle="1" w:styleId="AC3BD2F4905A411EA6ECDE278D044B7A">
    <w:name w:val="AC3BD2F4905A411EA6ECDE278D044B7A"/>
  </w:style>
  <w:style w:type="paragraph" w:customStyle="1" w:styleId="56891404709047C1B67F0F987FB00AF2">
    <w:name w:val="56891404709047C1B67F0F987FB00AF2"/>
  </w:style>
  <w:style w:type="paragraph" w:customStyle="1" w:styleId="CF59C06F40DE43FA8191B0F4A4EABDE7">
    <w:name w:val="CF59C06F40DE43FA8191B0F4A4EABDE7"/>
  </w:style>
  <w:style w:type="paragraph" w:customStyle="1" w:styleId="1CEAF9CF359E4D689E2F9777EF03B527">
    <w:name w:val="1CEAF9CF359E4D689E2F9777EF03B527"/>
  </w:style>
  <w:style w:type="paragraph" w:customStyle="1" w:styleId="A43C79328CCC4DE5AC6A890E07F93696">
    <w:name w:val="A43C79328CCC4DE5AC6A890E07F93696"/>
  </w:style>
  <w:style w:type="paragraph" w:customStyle="1" w:styleId="14A53F578A8E4356BFDB1216143A1983">
    <w:name w:val="14A53F578A8E4356BFDB1216143A1983"/>
  </w:style>
  <w:style w:type="paragraph" w:customStyle="1" w:styleId="E72D10BFE679456893ECE499CCBB9EF2">
    <w:name w:val="E72D10BFE679456893ECE499CCBB9EF2"/>
  </w:style>
  <w:style w:type="paragraph" w:customStyle="1" w:styleId="AF9B9A7F830A453B882A65FA85870C26">
    <w:name w:val="AF9B9A7F830A453B882A65FA85870C26"/>
  </w:style>
  <w:style w:type="paragraph" w:customStyle="1" w:styleId="2B3A00D339FF49A5BE18EC7F8D783380">
    <w:name w:val="2B3A00D339FF49A5BE18EC7F8D783380"/>
  </w:style>
  <w:style w:type="paragraph" w:customStyle="1" w:styleId="10F1A3FF169F49948AB7D09BCE412941">
    <w:name w:val="10F1A3FF169F49948AB7D09BCE412941"/>
  </w:style>
  <w:style w:type="paragraph" w:customStyle="1" w:styleId="E0ADF4E69F684A899900C814E14505E5">
    <w:name w:val="E0ADF4E69F684A899900C814E14505E5"/>
  </w:style>
  <w:style w:type="paragraph" w:customStyle="1" w:styleId="2B5B5AE6755C451289E2D7B472095144">
    <w:name w:val="2B5B5AE6755C451289E2D7B472095144"/>
  </w:style>
  <w:style w:type="paragraph" w:customStyle="1" w:styleId="5AD8B1A914464E94B2B81A3C192658C8">
    <w:name w:val="5AD8B1A914464E94B2B81A3C192658C8"/>
  </w:style>
  <w:style w:type="paragraph" w:customStyle="1" w:styleId="9E319DD1A52047D2B4E36C128A664FD1">
    <w:name w:val="9E319DD1A52047D2B4E36C128A664FD1"/>
  </w:style>
  <w:style w:type="paragraph" w:customStyle="1" w:styleId="79E580AD1B69484FB013CC4CB24B0479">
    <w:name w:val="79E580AD1B69484FB013CC4CB24B0479"/>
  </w:style>
  <w:style w:type="paragraph" w:customStyle="1" w:styleId="C5E1B356702F44239BCF023BB46C8737">
    <w:name w:val="C5E1B356702F44239BCF023BB46C8737"/>
  </w:style>
  <w:style w:type="paragraph" w:customStyle="1" w:styleId="2D9F91B89C1E49268B1672521A7061FF">
    <w:name w:val="2D9F91B89C1E49268B1672521A7061FF"/>
  </w:style>
  <w:style w:type="paragraph" w:customStyle="1" w:styleId="5E5BF1D9DCE44085AA9D8F055A685604">
    <w:name w:val="5E5BF1D9DCE44085AA9D8F055A685604"/>
  </w:style>
  <w:style w:type="paragraph" w:customStyle="1" w:styleId="1DC8EE8C6BF847FBBFA2F3846EF481DE">
    <w:name w:val="1DC8EE8C6BF847FBBFA2F3846EF481DE"/>
  </w:style>
  <w:style w:type="paragraph" w:customStyle="1" w:styleId="74F85A03172E46FDBA4E11460950EAD3">
    <w:name w:val="74F85A03172E46FDBA4E11460950EAD3"/>
  </w:style>
  <w:style w:type="paragraph" w:customStyle="1" w:styleId="E6B6E8BCD2FE4E02B0AF5FF01D63AF0B">
    <w:name w:val="E6B6E8BCD2FE4E02B0AF5FF01D63AF0B"/>
  </w:style>
  <w:style w:type="paragraph" w:customStyle="1" w:styleId="A972C0ADF0A6418B85BDE588CEF01511">
    <w:name w:val="A972C0ADF0A6418B85BDE588CEF01511"/>
  </w:style>
  <w:style w:type="paragraph" w:customStyle="1" w:styleId="C585070122114CD4B31F988CF7085083">
    <w:name w:val="C585070122114CD4B31F988CF7085083"/>
  </w:style>
  <w:style w:type="paragraph" w:customStyle="1" w:styleId="A1400945FD4B463AA71D2815AB9CAA0A">
    <w:name w:val="A1400945FD4B463AA71D2815AB9CAA0A"/>
  </w:style>
  <w:style w:type="paragraph" w:customStyle="1" w:styleId="052750C777B44000848A9E385284A20C">
    <w:name w:val="052750C777B44000848A9E385284A20C"/>
  </w:style>
  <w:style w:type="paragraph" w:customStyle="1" w:styleId="2DF3633C56884EF284109E59EB69F3B3">
    <w:name w:val="2DF3633C56884EF284109E59EB69F3B3"/>
  </w:style>
  <w:style w:type="paragraph" w:customStyle="1" w:styleId="A2DE8113590F49C3A2507F242040360B">
    <w:name w:val="A2DE8113590F49C3A2507F242040360B"/>
  </w:style>
  <w:style w:type="paragraph" w:customStyle="1" w:styleId="0061EFD50CB14DB4948EDE505B89AA44">
    <w:name w:val="0061EFD50CB14DB4948EDE505B89AA44"/>
  </w:style>
  <w:style w:type="paragraph" w:customStyle="1" w:styleId="D12E04FE7FD6475E9D317CB7456F52A6">
    <w:name w:val="D12E04FE7FD6475E9D317CB7456F52A6"/>
  </w:style>
  <w:style w:type="paragraph" w:customStyle="1" w:styleId="144E9F039F754B23B546F314E858A149">
    <w:name w:val="144E9F039F754B23B546F314E858A149"/>
  </w:style>
  <w:style w:type="paragraph" w:customStyle="1" w:styleId="5DE6D2ACF61646AA99AED99C94A25814">
    <w:name w:val="5DE6D2ACF61646AA99AED99C94A25814"/>
  </w:style>
  <w:style w:type="paragraph" w:customStyle="1" w:styleId="843A7B1E294046E7BCF2F46E404CD923">
    <w:name w:val="843A7B1E294046E7BCF2F46E404CD923"/>
  </w:style>
  <w:style w:type="paragraph" w:customStyle="1" w:styleId="104937FBED1F49689A291F414D25BC85">
    <w:name w:val="104937FBED1F49689A291F414D25BC85"/>
  </w:style>
  <w:style w:type="paragraph" w:customStyle="1" w:styleId="48F347BE919649868F308AE03CBDCEAA">
    <w:name w:val="48F347BE919649868F308AE03CBDCEAA"/>
  </w:style>
  <w:style w:type="paragraph" w:customStyle="1" w:styleId="37B87DB1E36949C0A81BE598ABF86437">
    <w:name w:val="37B87DB1E36949C0A81BE598ABF86437"/>
  </w:style>
  <w:style w:type="paragraph" w:customStyle="1" w:styleId="79F6F2AE1561424EBB1B0FC841327852">
    <w:name w:val="79F6F2AE1561424EBB1B0FC841327852"/>
  </w:style>
  <w:style w:type="paragraph" w:customStyle="1" w:styleId="32B958DC550141DD85BA2DE460B21CB8">
    <w:name w:val="32B958DC550141DD85BA2DE460B21CB8"/>
  </w:style>
  <w:style w:type="paragraph" w:customStyle="1" w:styleId="F9B990FE4A8A4CCD81FE72B21FE5A222">
    <w:name w:val="F9B990FE4A8A4CCD81FE72B21FE5A222"/>
  </w:style>
  <w:style w:type="paragraph" w:customStyle="1" w:styleId="2CDFBD91634D45D6981A046F22DECB85">
    <w:name w:val="2CDFBD91634D45D6981A046F22DECB85"/>
  </w:style>
  <w:style w:type="paragraph" w:customStyle="1" w:styleId="1236DADF9C9043D3B3F36AD96179C104">
    <w:name w:val="1236DADF9C9043D3B3F36AD96179C104"/>
  </w:style>
  <w:style w:type="paragraph" w:customStyle="1" w:styleId="20F4AE6EF8C142B6877DA793BCC2E5BD">
    <w:name w:val="20F4AE6EF8C142B6877DA793BCC2E5BD"/>
  </w:style>
  <w:style w:type="paragraph" w:customStyle="1" w:styleId="DC61DB3ABE08416E95CE69616CF8D074">
    <w:name w:val="DC61DB3ABE08416E95CE69616CF8D074"/>
  </w:style>
  <w:style w:type="paragraph" w:customStyle="1" w:styleId="15E0E1CFF1C9499AB334245396516FF2">
    <w:name w:val="15E0E1CFF1C9499AB334245396516FF2"/>
  </w:style>
  <w:style w:type="paragraph" w:customStyle="1" w:styleId="2D6AA284DF20474E8B6DF1883D0C0378">
    <w:name w:val="2D6AA284DF20474E8B6DF1883D0C0378"/>
  </w:style>
  <w:style w:type="paragraph" w:customStyle="1" w:styleId="3F18332EE0C54632A968BCD57A6EE8E4">
    <w:name w:val="3F18332EE0C54632A968BCD57A6EE8E4"/>
  </w:style>
  <w:style w:type="paragraph" w:customStyle="1" w:styleId="2D561B48A36145D3B3A08D5E40E2F8C9">
    <w:name w:val="2D561B48A36145D3B3A08D5E40E2F8C9"/>
  </w:style>
  <w:style w:type="paragraph" w:customStyle="1" w:styleId="EFFD8783501D4069B898B0237BE30BAE">
    <w:name w:val="EFFD8783501D4069B898B0237BE30BAE"/>
  </w:style>
  <w:style w:type="paragraph" w:customStyle="1" w:styleId="195AC2763D6F40C4A0410DA87FD53361">
    <w:name w:val="195AC2763D6F40C4A0410DA87FD53361"/>
  </w:style>
  <w:style w:type="paragraph" w:customStyle="1" w:styleId="3FF520C0CD1B426696E66EA4FAF24656">
    <w:name w:val="3FF520C0CD1B426696E66EA4FAF24656"/>
  </w:style>
  <w:style w:type="paragraph" w:customStyle="1" w:styleId="75D86CE8F94743999E511046A498548D">
    <w:name w:val="75D86CE8F94743999E511046A498548D"/>
  </w:style>
  <w:style w:type="paragraph" w:customStyle="1" w:styleId="DE6D5DA17AA44591BB18B522A2190FBD">
    <w:name w:val="DE6D5DA17AA44591BB18B522A2190FBD"/>
  </w:style>
  <w:style w:type="paragraph" w:customStyle="1" w:styleId="898C4E16FC9C404998FCEF613A837433">
    <w:name w:val="898C4E16FC9C404998FCEF613A837433"/>
  </w:style>
  <w:style w:type="paragraph" w:customStyle="1" w:styleId="0E4FA77D95B944DF99DFFB9AF0D03215">
    <w:name w:val="0E4FA77D95B944DF99DFFB9AF0D03215"/>
  </w:style>
  <w:style w:type="paragraph" w:customStyle="1" w:styleId="166976A99FB543C0831C5A90C3CA73E7">
    <w:name w:val="166976A99FB543C0831C5A90C3CA73E7"/>
  </w:style>
  <w:style w:type="paragraph" w:customStyle="1" w:styleId="6B5313491C0F4EBF86008B5EB3BC0688">
    <w:name w:val="6B5313491C0F4EBF86008B5EB3BC0688"/>
  </w:style>
  <w:style w:type="paragraph" w:customStyle="1" w:styleId="FFF7958016104F77921FBBC49C3283E6">
    <w:name w:val="FFF7958016104F77921FBBC49C3283E6"/>
  </w:style>
  <w:style w:type="paragraph" w:customStyle="1" w:styleId="A08E8296E2584BF892F271359B8A3EA8">
    <w:name w:val="A08E8296E2584BF892F271359B8A3EA8"/>
  </w:style>
  <w:style w:type="paragraph" w:customStyle="1" w:styleId="72DDFAD32E814DBCA347C9851C5FD65D">
    <w:name w:val="72DDFAD32E814DBCA347C9851C5FD65D"/>
  </w:style>
  <w:style w:type="paragraph" w:customStyle="1" w:styleId="593CA70C94C241AF989AB0C905FF871B">
    <w:name w:val="593CA70C94C241AF989AB0C905FF871B"/>
  </w:style>
  <w:style w:type="paragraph" w:customStyle="1" w:styleId="1E6FB6A5BAD44B56AC93B9FF8036DA3D">
    <w:name w:val="1E6FB6A5BAD44B56AC93B9FF8036DA3D"/>
  </w:style>
  <w:style w:type="paragraph" w:customStyle="1" w:styleId="E64931607B22463DBC66E6995F12C0D9">
    <w:name w:val="E64931607B22463DBC66E6995F12C0D9"/>
  </w:style>
  <w:style w:type="paragraph" w:customStyle="1" w:styleId="28A533B899464005850A4F223A4135B9">
    <w:name w:val="28A533B899464005850A4F223A4135B9"/>
  </w:style>
  <w:style w:type="paragraph" w:customStyle="1" w:styleId="4F2268DC2E5944BA81B1765718CF05D8">
    <w:name w:val="4F2268DC2E5944BA81B1765718CF05D8"/>
  </w:style>
  <w:style w:type="paragraph" w:customStyle="1" w:styleId="F2FFB87E8CBD4C01B85BD48CD3BD18CB">
    <w:name w:val="F2FFB87E8CBD4C01B85BD48CD3BD18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7F3F8B-7E5E-463B-80D8-1B9619DC30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FBF40B-BDDE-43AA-AF71-C11C7B7CC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A4CA53-7DCA-444A-BA3B-39E2BDA5CFA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3AFF9CC-C508-4D7D-8F12-8AEA99F684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{5767819D-E31F-4F7F-834A-D9687FF46DB6}8b45b8c5-48d9-495d-9d26-a3ec9aac0796-TFa636af56-6a1f-4324-b47e-c17d51731a4e06f7951c_win32</Template>
  <TotalTime>1</TotalTime>
  <Pages>13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Warntz</dc:creator>
  <cp:keywords/>
  <dc:description/>
  <cp:lastModifiedBy>Daniel Warntz</cp:lastModifiedBy>
  <cp:revision>2</cp:revision>
  <dcterms:created xsi:type="dcterms:W3CDTF">2026-10-05T14:07:00Z</dcterms:created>
  <dcterms:modified xsi:type="dcterms:W3CDTF">2026-10-05T14:07:00Z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